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858411" w14:textId="77777777" w:rsidR="00600E96" w:rsidRPr="00254264" w:rsidRDefault="00600E96" w:rsidP="00F26F39">
      <w:pPr>
        <w:pStyle w:val="BodyText-denser"/>
      </w:pPr>
      <w:bookmarkStart w:id="0" w:name="_Toc532637491"/>
    </w:p>
    <w:p w14:paraId="58858412" w14:textId="77777777" w:rsidR="0020206C" w:rsidRDefault="0020206C" w:rsidP="00F26F39">
      <w:pPr>
        <w:pStyle w:val="BodyText-denser"/>
      </w:pPr>
    </w:p>
    <w:p w14:paraId="58858413" w14:textId="77777777" w:rsidR="00F41EB1" w:rsidRDefault="00F41EB1" w:rsidP="00F26F39">
      <w:pPr>
        <w:pStyle w:val="BodyText-denser"/>
      </w:pPr>
    </w:p>
    <w:p w14:paraId="58858414" w14:textId="77777777" w:rsidR="00F41EB1" w:rsidRDefault="00F41EB1" w:rsidP="00F26F39">
      <w:pPr>
        <w:pStyle w:val="BodyText-denser"/>
      </w:pPr>
    </w:p>
    <w:p w14:paraId="58858415" w14:textId="77777777" w:rsidR="00F41EB1" w:rsidRDefault="00F41EB1" w:rsidP="00A9200C">
      <w:pPr>
        <w:pStyle w:val="BodyText-denser"/>
        <w:jc w:val="center"/>
      </w:pPr>
    </w:p>
    <w:p w14:paraId="58858416" w14:textId="77777777" w:rsidR="0020206C" w:rsidRDefault="0020206C" w:rsidP="00F26F39">
      <w:pPr>
        <w:pStyle w:val="BodyText-denser"/>
      </w:pPr>
    </w:p>
    <w:p w14:paraId="58858417" w14:textId="77777777" w:rsidR="00600E96" w:rsidRDefault="00600E96" w:rsidP="00F26F39">
      <w:pPr>
        <w:pStyle w:val="BodyText-denser"/>
      </w:pPr>
    </w:p>
    <w:p w14:paraId="58858418" w14:textId="77777777" w:rsidR="00600E96" w:rsidRDefault="00600E96" w:rsidP="00F26F39">
      <w:pPr>
        <w:pStyle w:val="BodyText-denser"/>
      </w:pPr>
    </w:p>
    <w:p w14:paraId="58858419" w14:textId="77777777" w:rsidR="00600E96" w:rsidRPr="00E23E1D" w:rsidRDefault="00600E96" w:rsidP="00273638">
      <w:pPr>
        <w:pStyle w:val="BodyText"/>
      </w:pPr>
    </w:p>
    <w:p w14:paraId="5885841A" w14:textId="77777777" w:rsidR="00600E96" w:rsidRPr="0035402D" w:rsidRDefault="0040693A" w:rsidP="00786309">
      <w:pPr>
        <w:pStyle w:val="DocumentTitle"/>
      </w:pPr>
      <w:r>
        <w:fldChar w:fldCharType="begin"/>
      </w:r>
      <w:r w:rsidR="00C63CF7">
        <w:instrText xml:space="preserve"> \title </w:instrText>
      </w:r>
      <w:r>
        <w:fldChar w:fldCharType="separate"/>
      </w:r>
      <w:r w:rsidR="00A04410">
        <w:t>EMCOR Test Document</w:t>
      </w:r>
      <w:r>
        <w:fldChar w:fldCharType="end"/>
      </w:r>
      <w:r w:rsidR="00486D7F">
        <w:t xml:space="preserve"> </w:t>
      </w:r>
    </w:p>
    <w:p w14:paraId="5885841B" w14:textId="77777777" w:rsidR="00600E96" w:rsidRDefault="0040693A" w:rsidP="00600E96">
      <w:pPr>
        <w:pStyle w:val="DocumentSubject"/>
      </w:pPr>
      <w:r>
        <w:fldChar w:fldCharType="begin"/>
      </w:r>
      <w:r w:rsidR="00C63CF7">
        <w:instrText xml:space="preserve"> \subject </w:instrText>
      </w:r>
      <w:r>
        <w:fldChar w:fldCharType="separate"/>
      </w:r>
      <w:r w:rsidR="00D2550E">
        <w:t>Test Plan</w:t>
      </w:r>
      <w:r>
        <w:fldChar w:fldCharType="end"/>
      </w:r>
    </w:p>
    <w:p w14:paraId="5885841C" w14:textId="77777777" w:rsidR="0020206C" w:rsidRDefault="0020206C" w:rsidP="00F26F39">
      <w:pPr>
        <w:pStyle w:val="BodyText-denser"/>
      </w:pPr>
    </w:p>
    <w:p w14:paraId="5885841D" w14:textId="77777777" w:rsidR="0020206C" w:rsidRDefault="0020206C" w:rsidP="00F26F39">
      <w:pPr>
        <w:pStyle w:val="BodyText-denser"/>
      </w:pPr>
    </w:p>
    <w:p w14:paraId="5885841E" w14:textId="77777777" w:rsidR="0020206C" w:rsidRDefault="0020206C" w:rsidP="00F26F39">
      <w:pPr>
        <w:pStyle w:val="BodyText-denser"/>
      </w:pPr>
    </w:p>
    <w:p w14:paraId="5885841F" w14:textId="77777777" w:rsidR="0020206C" w:rsidRDefault="0020206C" w:rsidP="00F26F39">
      <w:pPr>
        <w:pStyle w:val="BodyText-denser"/>
      </w:pPr>
    </w:p>
    <w:p w14:paraId="58858420" w14:textId="77777777" w:rsidR="0020206C" w:rsidRDefault="0020206C" w:rsidP="00F26F39">
      <w:pPr>
        <w:pStyle w:val="BodyText-denser"/>
      </w:pPr>
    </w:p>
    <w:tbl>
      <w:tblPr>
        <w:tblW w:w="0" w:type="auto"/>
        <w:jc w:val="center"/>
        <w:tblBorders>
          <w:insideH w:val="single" w:sz="6" w:space="0" w:color="auto"/>
        </w:tblBorders>
        <w:tblLayout w:type="fixed"/>
        <w:tblLook w:val="01E0" w:firstRow="1" w:lastRow="1" w:firstColumn="1" w:lastColumn="1" w:noHBand="0" w:noVBand="0"/>
      </w:tblPr>
      <w:tblGrid>
        <w:gridCol w:w="2231"/>
        <w:gridCol w:w="5067"/>
      </w:tblGrid>
      <w:tr w:rsidR="0020206C" w:rsidRPr="00E23E1D" w14:paraId="58858423" w14:textId="77777777">
        <w:trPr>
          <w:trHeight w:val="35"/>
          <w:jc w:val="center"/>
        </w:trPr>
        <w:tc>
          <w:tcPr>
            <w:tcW w:w="2231" w:type="dxa"/>
          </w:tcPr>
          <w:p w14:paraId="58858421" w14:textId="77777777" w:rsidR="0020206C" w:rsidRPr="00493984" w:rsidRDefault="0040693A" w:rsidP="0023122A">
            <w:pPr>
              <w:pStyle w:val="BodyText-denser"/>
              <w:jc w:val="right"/>
            </w:pPr>
            <w:r>
              <w:fldChar w:fldCharType="begin"/>
            </w:r>
            <w:r w:rsidR="004A2A34">
              <w:instrText xml:space="preserve"> IF "</w:instrText>
            </w:r>
            <w:r>
              <w:fldChar w:fldCharType="begin"/>
            </w:r>
            <w:r w:rsidR="00F358E6">
              <w:instrText xml:space="preserve"> DOCPROPERTY Language</w:instrText>
            </w:r>
            <w:r>
              <w:fldChar w:fldCharType="separate"/>
            </w:r>
            <w:r w:rsidR="00A04410">
              <w:instrText>English</w:instrText>
            </w:r>
            <w:r>
              <w:fldChar w:fldCharType="end"/>
            </w:r>
            <w:r w:rsidR="004A2A34">
              <w:instrText>"="</w:instrText>
            </w:r>
            <w:r w:rsidR="0023122A">
              <w:instrText>English</w:instrText>
            </w:r>
            <w:r w:rsidR="004A2A34">
              <w:instrText>" "</w:instrText>
            </w:r>
            <w:r w:rsidR="004A2A34" w:rsidRPr="00493984">
              <w:instrText>Revision</w:instrText>
            </w:r>
            <w:r w:rsidR="004A2A34">
              <w:instrText xml:space="preserve">" "Revizija" </w:instrText>
            </w:r>
            <w:r>
              <w:fldChar w:fldCharType="separate"/>
            </w:r>
            <w:r w:rsidR="00E92EB8" w:rsidRPr="00493984">
              <w:rPr>
                <w:noProof/>
              </w:rPr>
              <w:t>Revision</w:t>
            </w:r>
            <w:r>
              <w:fldChar w:fldCharType="end"/>
            </w:r>
            <w:r w:rsidR="0020206C" w:rsidRPr="00493984">
              <w:t>:</w:t>
            </w:r>
          </w:p>
        </w:tc>
        <w:tc>
          <w:tcPr>
            <w:tcW w:w="5067" w:type="dxa"/>
          </w:tcPr>
          <w:p w14:paraId="58858422" w14:textId="38B43A45" w:rsidR="0020206C" w:rsidRPr="00D23526" w:rsidRDefault="00156598" w:rsidP="00D23526">
            <w:pPr>
              <w:pStyle w:val="BodyText-denser"/>
            </w:pPr>
            <w:r>
              <w:t>0.8</w:t>
            </w:r>
          </w:p>
        </w:tc>
      </w:tr>
      <w:tr w:rsidR="0020206C" w:rsidRPr="00E23E1D" w14:paraId="58858426" w14:textId="77777777">
        <w:trPr>
          <w:trHeight w:val="35"/>
          <w:jc w:val="center"/>
        </w:trPr>
        <w:tc>
          <w:tcPr>
            <w:tcW w:w="2231" w:type="dxa"/>
          </w:tcPr>
          <w:p w14:paraId="58858424" w14:textId="77777777" w:rsidR="0020206C" w:rsidRPr="00493984" w:rsidRDefault="0040693A" w:rsidP="00493984">
            <w:pPr>
              <w:pStyle w:val="BodyText-denser"/>
              <w:jc w:val="right"/>
            </w:pPr>
            <w:r>
              <w:fldChar w:fldCharType="begin"/>
            </w:r>
            <w:r w:rsidR="004A2A34">
              <w:instrText xml:space="preserve"> IF </w:instrText>
            </w:r>
            <w:r w:rsidR="0023122A">
              <w:instrText>"</w:instrText>
            </w:r>
            <w:r>
              <w:fldChar w:fldCharType="begin"/>
            </w:r>
            <w:r w:rsidR="00F358E6">
              <w:instrText xml:space="preserve"> DOCPROPERTY Language</w:instrText>
            </w:r>
            <w:r>
              <w:fldChar w:fldCharType="separate"/>
            </w:r>
            <w:r w:rsidR="00A04410">
              <w:instrText>English</w:instrText>
            </w:r>
            <w:r>
              <w:fldChar w:fldCharType="end"/>
            </w:r>
            <w:r w:rsidR="0023122A">
              <w:instrText>"="English"</w:instrText>
            </w:r>
            <w:r w:rsidR="004A2A34">
              <w:instrText xml:space="preserve"> "</w:instrText>
            </w:r>
            <w:r w:rsidR="004A2A34" w:rsidRPr="004A2A34">
              <w:instrText>Status</w:instrText>
            </w:r>
            <w:r w:rsidR="004A2A34">
              <w:instrText xml:space="preserve">" "Stanje" </w:instrText>
            </w:r>
            <w:r>
              <w:fldChar w:fldCharType="separate"/>
            </w:r>
            <w:r w:rsidR="00E92EB8" w:rsidRPr="004A2A34">
              <w:rPr>
                <w:noProof/>
              </w:rPr>
              <w:t>Status</w:t>
            </w:r>
            <w:r>
              <w:fldChar w:fldCharType="end"/>
            </w:r>
            <w:r w:rsidR="0020206C" w:rsidRPr="00493984">
              <w:t>:</w:t>
            </w:r>
          </w:p>
        </w:tc>
        <w:tc>
          <w:tcPr>
            <w:tcW w:w="5067" w:type="dxa"/>
          </w:tcPr>
          <w:p w14:paraId="58858425" w14:textId="77777777" w:rsidR="0020206C" w:rsidRPr="00D23526" w:rsidRDefault="0040693A" w:rsidP="0023122A">
            <w:pPr>
              <w:pStyle w:val="BodyText-denser"/>
            </w:pPr>
            <w:r>
              <w:fldChar w:fldCharType="begin"/>
            </w:r>
            <w:r w:rsidR="009E5A7B">
              <w:instrText xml:space="preserve"> DOCPROPERTY  </w:instrText>
            </w:r>
            <w:r w:rsidR="0023122A">
              <w:instrText>Localized</w:instrText>
            </w:r>
            <w:r w:rsidR="009E5A7B">
              <w:instrText xml:space="preserve">Status  </w:instrText>
            </w:r>
            <w:r>
              <w:fldChar w:fldCharType="separate"/>
            </w:r>
            <w:r w:rsidR="00A04410">
              <w:t>Draft</w:t>
            </w:r>
            <w:r>
              <w:fldChar w:fldCharType="end"/>
            </w:r>
          </w:p>
        </w:tc>
      </w:tr>
      <w:tr w:rsidR="0020206C" w:rsidRPr="00E23E1D" w14:paraId="58858429" w14:textId="77777777">
        <w:trPr>
          <w:trHeight w:val="35"/>
          <w:jc w:val="center"/>
        </w:trPr>
        <w:tc>
          <w:tcPr>
            <w:tcW w:w="2231" w:type="dxa"/>
          </w:tcPr>
          <w:p w14:paraId="58858427" w14:textId="77777777" w:rsidR="0020206C" w:rsidRPr="00493984" w:rsidRDefault="0040693A" w:rsidP="00493984">
            <w:pPr>
              <w:pStyle w:val="BodyText-denser"/>
              <w:jc w:val="right"/>
            </w:pPr>
            <w:r>
              <w:fldChar w:fldCharType="begin"/>
            </w:r>
            <w:r w:rsidR="004A2A34">
              <w:instrText xml:space="preserve"> IF </w:instrText>
            </w:r>
            <w:r w:rsidR="0023122A">
              <w:instrText>"</w:instrText>
            </w:r>
            <w:r>
              <w:fldChar w:fldCharType="begin"/>
            </w:r>
            <w:r w:rsidR="00F358E6">
              <w:instrText xml:space="preserve"> DOCPROPERTY Language</w:instrText>
            </w:r>
            <w:r>
              <w:fldChar w:fldCharType="separate"/>
            </w:r>
            <w:r w:rsidR="00A04410">
              <w:instrText>English</w:instrText>
            </w:r>
            <w:r>
              <w:fldChar w:fldCharType="end"/>
            </w:r>
            <w:r w:rsidR="0023122A">
              <w:instrText>"="English"</w:instrText>
            </w:r>
            <w:r w:rsidR="004A2A34">
              <w:instrText xml:space="preserve"> "</w:instrText>
            </w:r>
            <w:r w:rsidR="004A2A34" w:rsidRPr="00493984">
              <w:instrText>Repository</w:instrText>
            </w:r>
            <w:r w:rsidR="004A2A34">
              <w:instrText xml:space="preserve">" "Repozitorij" </w:instrText>
            </w:r>
            <w:r>
              <w:fldChar w:fldCharType="separate"/>
            </w:r>
            <w:r w:rsidR="00E92EB8" w:rsidRPr="00493984">
              <w:rPr>
                <w:noProof/>
              </w:rPr>
              <w:t>Repository</w:t>
            </w:r>
            <w:r>
              <w:fldChar w:fldCharType="end"/>
            </w:r>
            <w:r w:rsidR="0020206C" w:rsidRPr="00493984">
              <w:t>:</w:t>
            </w:r>
          </w:p>
        </w:tc>
        <w:tc>
          <w:tcPr>
            <w:tcW w:w="5067" w:type="dxa"/>
          </w:tcPr>
          <w:p w14:paraId="58858428" w14:textId="77777777" w:rsidR="0020206C" w:rsidRPr="00D23526" w:rsidRDefault="00D0454C" w:rsidP="00D23526">
            <w:pPr>
              <w:pStyle w:val="BodyText-denser"/>
              <w:rPr>
                <w:rStyle w:val="Filename"/>
                <w:rFonts w:asciiTheme="minorHAnsi" w:hAnsiTheme="minorHAnsi" w:cs="Times New Roman"/>
                <w:noProof w:val="0"/>
                <w:u w:val="none"/>
              </w:rPr>
            </w:pPr>
            <w:r>
              <w:rPr>
                <w:rStyle w:val="Filename"/>
                <w:rFonts w:asciiTheme="minorHAnsi" w:hAnsiTheme="minorHAnsi" w:cs="Times New Roman"/>
                <w:noProof w:val="0"/>
                <w:u w:val="none"/>
              </w:rPr>
              <w:fldChar w:fldCharType="begin"/>
            </w:r>
            <w:r>
              <w:rPr>
                <w:rStyle w:val="Filename"/>
                <w:rFonts w:asciiTheme="minorHAnsi" w:hAnsiTheme="minorHAnsi" w:cs="Times New Roman"/>
                <w:noProof w:val="0"/>
                <w:u w:val="none"/>
              </w:rPr>
              <w:instrText xml:space="preserve"> DOCPROPERTY  Repository  \* MERGEFORMAT </w:instrText>
            </w:r>
            <w:r>
              <w:rPr>
                <w:rStyle w:val="Filename"/>
                <w:rFonts w:asciiTheme="minorHAnsi" w:hAnsiTheme="minorHAnsi" w:cs="Times New Roman"/>
                <w:noProof w:val="0"/>
                <w:u w:val="none"/>
              </w:rPr>
              <w:fldChar w:fldCharType="separate"/>
            </w:r>
            <w:r w:rsidR="00A04410" w:rsidRPr="00A04410">
              <w:rPr>
                <w:rStyle w:val="Filename"/>
                <w:rFonts w:asciiTheme="minorHAnsi" w:hAnsiTheme="minorHAnsi" w:cs="Times New Roman"/>
                <w:noProof w:val="0"/>
                <w:u w:val="none"/>
              </w:rPr>
              <w:t>Test</w:t>
            </w:r>
            <w:r w:rsidR="00A04410">
              <w:t xml:space="preserve"> Repository</w:t>
            </w:r>
            <w:r>
              <w:fldChar w:fldCharType="end"/>
            </w:r>
          </w:p>
        </w:tc>
      </w:tr>
      <w:tr w:rsidR="0020206C" w:rsidRPr="00E23E1D" w14:paraId="5885842C" w14:textId="77777777">
        <w:trPr>
          <w:trHeight w:val="35"/>
          <w:jc w:val="center"/>
        </w:trPr>
        <w:tc>
          <w:tcPr>
            <w:tcW w:w="2231" w:type="dxa"/>
          </w:tcPr>
          <w:p w14:paraId="5885842A" w14:textId="77777777" w:rsidR="0020206C" w:rsidRPr="00493984" w:rsidRDefault="0040693A" w:rsidP="00493984">
            <w:pPr>
              <w:pStyle w:val="BodyText-denser"/>
              <w:jc w:val="right"/>
            </w:pPr>
            <w:r>
              <w:fldChar w:fldCharType="begin"/>
            </w:r>
            <w:r w:rsidR="004A2A34">
              <w:instrText xml:space="preserve"> IF </w:instrText>
            </w:r>
            <w:r w:rsidR="0023122A">
              <w:instrText>"</w:instrText>
            </w:r>
            <w:r>
              <w:fldChar w:fldCharType="begin"/>
            </w:r>
            <w:r w:rsidR="00F358E6">
              <w:instrText xml:space="preserve"> DOCPROPERTY Language</w:instrText>
            </w:r>
            <w:r>
              <w:fldChar w:fldCharType="separate"/>
            </w:r>
            <w:r w:rsidR="00A04410">
              <w:instrText>English</w:instrText>
            </w:r>
            <w:r>
              <w:fldChar w:fldCharType="end"/>
            </w:r>
            <w:r w:rsidR="0023122A">
              <w:instrText>"="English"</w:instrText>
            </w:r>
            <w:r w:rsidR="004A2A34">
              <w:instrText xml:space="preserve"> "</w:instrText>
            </w:r>
            <w:r w:rsidR="004A2A34" w:rsidRPr="00493984">
              <w:instrText>Project</w:instrText>
            </w:r>
            <w:r w:rsidR="004A2A34">
              <w:instrText xml:space="preserve">" "Projekt" </w:instrText>
            </w:r>
            <w:r>
              <w:fldChar w:fldCharType="separate"/>
            </w:r>
            <w:r w:rsidR="00E92EB8" w:rsidRPr="00493984">
              <w:rPr>
                <w:noProof/>
              </w:rPr>
              <w:t>Project</w:t>
            </w:r>
            <w:r>
              <w:fldChar w:fldCharType="end"/>
            </w:r>
            <w:r w:rsidR="0020206C" w:rsidRPr="00493984">
              <w:t>:</w:t>
            </w:r>
          </w:p>
        </w:tc>
        <w:tc>
          <w:tcPr>
            <w:tcW w:w="5067" w:type="dxa"/>
          </w:tcPr>
          <w:p w14:paraId="5885842B" w14:textId="12DFD342" w:rsidR="0020206C" w:rsidRPr="00D23526" w:rsidRDefault="00CD68CC" w:rsidP="00D23526">
            <w:pPr>
              <w:pStyle w:val="BodyText-denser"/>
              <w:rPr>
                <w:rStyle w:val="Filename"/>
                <w:rFonts w:asciiTheme="minorHAnsi" w:hAnsiTheme="minorHAnsi" w:cs="Times New Roman"/>
                <w:noProof w:val="0"/>
                <w:u w:val="none"/>
              </w:rPr>
            </w:pPr>
            <w:r>
              <w:t>EMCOR Controller</w:t>
            </w:r>
          </w:p>
        </w:tc>
      </w:tr>
      <w:tr w:rsidR="0020206C" w:rsidRPr="00E23E1D" w14:paraId="5885842F" w14:textId="77777777">
        <w:trPr>
          <w:trHeight w:val="35"/>
          <w:jc w:val="center"/>
        </w:trPr>
        <w:tc>
          <w:tcPr>
            <w:tcW w:w="2231" w:type="dxa"/>
          </w:tcPr>
          <w:p w14:paraId="5885842D" w14:textId="77777777" w:rsidR="0020206C" w:rsidRPr="00493984" w:rsidRDefault="0040693A" w:rsidP="00493984">
            <w:pPr>
              <w:pStyle w:val="BodyText-denser"/>
              <w:jc w:val="right"/>
            </w:pPr>
            <w:r>
              <w:fldChar w:fldCharType="begin"/>
            </w:r>
            <w:r w:rsidR="004A2A34">
              <w:instrText xml:space="preserve"> IF </w:instrText>
            </w:r>
            <w:r w:rsidR="0023122A">
              <w:instrText>"</w:instrText>
            </w:r>
            <w:r>
              <w:fldChar w:fldCharType="begin"/>
            </w:r>
            <w:r w:rsidR="00F358E6">
              <w:instrText xml:space="preserve"> DOCPROPERTY Language</w:instrText>
            </w:r>
            <w:r>
              <w:fldChar w:fldCharType="separate"/>
            </w:r>
            <w:r w:rsidR="00A04410">
              <w:instrText>English</w:instrText>
            </w:r>
            <w:r>
              <w:fldChar w:fldCharType="end"/>
            </w:r>
            <w:r w:rsidR="0023122A">
              <w:instrText>"="English"</w:instrText>
            </w:r>
            <w:r w:rsidR="004A2A34">
              <w:instrText xml:space="preserve"> "Folder" "Mapa" </w:instrText>
            </w:r>
            <w:r>
              <w:fldChar w:fldCharType="separate"/>
            </w:r>
            <w:r w:rsidR="00E92EB8">
              <w:rPr>
                <w:noProof/>
              </w:rPr>
              <w:t>Folder</w:t>
            </w:r>
            <w:r>
              <w:fldChar w:fldCharType="end"/>
            </w:r>
            <w:r w:rsidR="0020206C" w:rsidRPr="00493984">
              <w:t>:</w:t>
            </w:r>
          </w:p>
        </w:tc>
        <w:tc>
          <w:tcPr>
            <w:tcW w:w="5067" w:type="dxa"/>
          </w:tcPr>
          <w:p w14:paraId="5885842E" w14:textId="76E8EB90" w:rsidR="0020206C" w:rsidRPr="00D23526" w:rsidRDefault="00516677" w:rsidP="00D23526">
            <w:pPr>
              <w:pStyle w:val="BodyText-denser"/>
              <w:rPr>
                <w:rStyle w:val="Filename"/>
                <w:rFonts w:asciiTheme="minorHAnsi" w:hAnsiTheme="minorHAnsi" w:cs="Times New Roman"/>
                <w:noProof w:val="0"/>
                <w:u w:val="none"/>
              </w:rPr>
            </w:pPr>
            <w:hyperlink r:id="rId11" w:history="1">
              <w:r w:rsidR="006F757B" w:rsidRPr="006F757B">
                <w:rPr>
                  <w:rFonts w:ascii="Arial" w:hAnsi="Arial" w:cs="Arial"/>
                  <w:color w:val="0072BC"/>
                  <w:sz w:val="18"/>
                  <w:szCs w:val="18"/>
                </w:rPr>
                <w:t>SlacSpace</w:t>
              </w:r>
            </w:hyperlink>
            <w:r w:rsidR="006F757B" w:rsidRPr="006F757B">
              <w:rPr>
                <w:rFonts w:ascii="Arial" w:hAnsi="Arial" w:cs="Arial"/>
                <w:color w:val="000000"/>
                <w:sz w:val="18"/>
                <w:szCs w:val="18"/>
              </w:rPr>
              <w:t xml:space="preserve"> </w:t>
            </w:r>
            <w:r w:rsidR="006F757B">
              <w:rPr>
                <w:rFonts w:ascii="Arial" w:hAnsi="Arial" w:cs="Arial"/>
                <w:color w:val="000000"/>
                <w:sz w:val="18"/>
                <w:szCs w:val="18"/>
              </w:rPr>
              <w:t>-</w:t>
            </w:r>
            <w:r w:rsidR="006F757B" w:rsidRPr="006F757B">
              <w:rPr>
                <w:rFonts w:ascii="Arial" w:hAnsi="Arial" w:cs="Arial"/>
                <w:color w:val="000000"/>
                <w:sz w:val="18"/>
                <w:szCs w:val="18"/>
              </w:rPr>
              <w:t xml:space="preserve">&gt; </w:t>
            </w:r>
            <w:hyperlink r:id="rId12" w:history="1">
              <w:r w:rsidR="006F757B" w:rsidRPr="006F757B">
                <w:rPr>
                  <w:rFonts w:ascii="Arial" w:hAnsi="Arial" w:cs="Arial"/>
                  <w:color w:val="0072BC"/>
                  <w:sz w:val="18"/>
                  <w:szCs w:val="18"/>
                </w:rPr>
                <w:t>Instrumentation and Controls Division</w:t>
              </w:r>
            </w:hyperlink>
            <w:r w:rsidR="006F757B" w:rsidRPr="006F757B">
              <w:rPr>
                <w:rFonts w:ascii="Arial" w:hAnsi="Arial" w:cs="Arial"/>
                <w:color w:val="000000"/>
                <w:sz w:val="18"/>
                <w:szCs w:val="18"/>
              </w:rPr>
              <w:t xml:space="preserve"> </w:t>
            </w:r>
            <w:r w:rsidR="006F757B">
              <w:rPr>
                <w:rFonts w:ascii="Arial" w:hAnsi="Arial" w:cs="Arial"/>
                <w:color w:val="000000"/>
                <w:sz w:val="18"/>
                <w:szCs w:val="18"/>
              </w:rPr>
              <w:t>-</w:t>
            </w:r>
            <w:r w:rsidR="006F757B" w:rsidRPr="006F757B">
              <w:rPr>
                <w:rFonts w:ascii="Arial" w:hAnsi="Arial" w:cs="Arial"/>
                <w:color w:val="000000"/>
                <w:sz w:val="18"/>
                <w:szCs w:val="18"/>
              </w:rPr>
              <w:t xml:space="preserve">&gt; </w:t>
            </w:r>
            <w:hyperlink r:id="rId13" w:history="1">
              <w:r w:rsidR="006F757B" w:rsidRPr="006F757B">
                <w:rPr>
                  <w:rFonts w:ascii="Arial" w:hAnsi="Arial" w:cs="Arial"/>
                  <w:color w:val="0072BC"/>
                  <w:sz w:val="18"/>
                  <w:szCs w:val="18"/>
                </w:rPr>
                <w:t>Special Projects</w:t>
              </w:r>
            </w:hyperlink>
            <w:r w:rsidR="006F757B" w:rsidRPr="006F757B">
              <w:rPr>
                <w:rFonts w:ascii="Arial" w:hAnsi="Arial" w:cs="Arial"/>
                <w:color w:val="000000"/>
                <w:sz w:val="18"/>
                <w:szCs w:val="18"/>
              </w:rPr>
              <w:t xml:space="preserve"> </w:t>
            </w:r>
            <w:r w:rsidR="006F757B">
              <w:rPr>
                <w:rFonts w:ascii="Arial" w:hAnsi="Arial" w:cs="Arial"/>
                <w:color w:val="000000"/>
                <w:sz w:val="18"/>
                <w:szCs w:val="18"/>
              </w:rPr>
              <w:t>-</w:t>
            </w:r>
            <w:r w:rsidR="006F757B" w:rsidRPr="006F757B">
              <w:rPr>
                <w:rFonts w:ascii="Arial" w:hAnsi="Arial" w:cs="Arial"/>
                <w:color w:val="000000"/>
                <w:sz w:val="18"/>
                <w:szCs w:val="18"/>
              </w:rPr>
              <w:t>&gt; AIP: MCOR Controller</w:t>
            </w:r>
          </w:p>
        </w:tc>
      </w:tr>
      <w:tr w:rsidR="005B54F2" w:rsidRPr="00E23E1D" w14:paraId="58858432" w14:textId="77777777">
        <w:trPr>
          <w:trHeight w:val="35"/>
          <w:jc w:val="center"/>
        </w:trPr>
        <w:tc>
          <w:tcPr>
            <w:tcW w:w="2231" w:type="dxa"/>
          </w:tcPr>
          <w:p w14:paraId="58858430" w14:textId="77777777" w:rsidR="005B54F2" w:rsidRPr="00493984" w:rsidRDefault="0040693A" w:rsidP="00493984">
            <w:pPr>
              <w:pStyle w:val="BodyText-denser"/>
              <w:jc w:val="right"/>
            </w:pPr>
            <w:r>
              <w:fldChar w:fldCharType="begin"/>
            </w:r>
            <w:r w:rsidR="004A2A34">
              <w:instrText xml:space="preserve"> IF </w:instrText>
            </w:r>
            <w:r w:rsidR="0023122A">
              <w:instrText>"</w:instrText>
            </w:r>
            <w:r>
              <w:fldChar w:fldCharType="begin"/>
            </w:r>
            <w:r w:rsidR="00F358E6">
              <w:instrText xml:space="preserve"> DOCPROPERTY Language</w:instrText>
            </w:r>
            <w:r>
              <w:fldChar w:fldCharType="separate"/>
            </w:r>
            <w:r w:rsidR="00A04410">
              <w:instrText>English</w:instrText>
            </w:r>
            <w:r>
              <w:fldChar w:fldCharType="end"/>
            </w:r>
            <w:r w:rsidR="0023122A">
              <w:instrText>"="English"</w:instrText>
            </w:r>
            <w:r w:rsidR="004A2A34">
              <w:instrText xml:space="preserve"> "Document ID" "Oznaka dokumenta" </w:instrText>
            </w:r>
            <w:r>
              <w:fldChar w:fldCharType="separate"/>
            </w:r>
            <w:r w:rsidR="00E92EB8">
              <w:rPr>
                <w:noProof/>
              </w:rPr>
              <w:t>Document ID</w:t>
            </w:r>
            <w:r>
              <w:fldChar w:fldCharType="end"/>
            </w:r>
            <w:r w:rsidR="00C33DE2">
              <w:t>:</w:t>
            </w:r>
          </w:p>
        </w:tc>
        <w:tc>
          <w:tcPr>
            <w:tcW w:w="5067" w:type="dxa"/>
          </w:tcPr>
          <w:p w14:paraId="58858431" w14:textId="2FB8358A" w:rsidR="005B54F2" w:rsidRPr="00D23526" w:rsidRDefault="005B54F2" w:rsidP="00D23526">
            <w:pPr>
              <w:pStyle w:val="BodyText-denser"/>
              <w:rPr>
                <w:rStyle w:val="Filename"/>
                <w:rFonts w:asciiTheme="minorHAnsi" w:hAnsiTheme="minorHAnsi" w:cs="Times New Roman"/>
                <w:noProof w:val="0"/>
                <w:u w:val="none"/>
              </w:rPr>
            </w:pPr>
          </w:p>
        </w:tc>
      </w:tr>
      <w:tr w:rsidR="0020206C" w:rsidRPr="00E23E1D" w14:paraId="58858435" w14:textId="77777777">
        <w:trPr>
          <w:trHeight w:val="35"/>
          <w:jc w:val="center"/>
        </w:trPr>
        <w:tc>
          <w:tcPr>
            <w:tcW w:w="2231" w:type="dxa"/>
          </w:tcPr>
          <w:p w14:paraId="58858433" w14:textId="77777777" w:rsidR="0020206C" w:rsidRPr="00493984" w:rsidRDefault="0040693A" w:rsidP="00493984">
            <w:pPr>
              <w:pStyle w:val="BodyText-denser"/>
              <w:jc w:val="right"/>
            </w:pPr>
            <w:r>
              <w:fldChar w:fldCharType="begin"/>
            </w:r>
            <w:r w:rsidR="004A2A34">
              <w:instrText xml:space="preserve"> IF </w:instrText>
            </w:r>
            <w:r w:rsidR="0023122A">
              <w:instrText>"</w:instrText>
            </w:r>
            <w:r>
              <w:fldChar w:fldCharType="begin"/>
            </w:r>
            <w:r w:rsidR="00F358E6">
              <w:instrText xml:space="preserve"> DOCPROPERTY Language</w:instrText>
            </w:r>
            <w:r>
              <w:fldChar w:fldCharType="separate"/>
            </w:r>
            <w:r w:rsidR="00A04410">
              <w:instrText>English</w:instrText>
            </w:r>
            <w:r>
              <w:fldChar w:fldCharType="end"/>
            </w:r>
            <w:r w:rsidR="0023122A">
              <w:instrText>"="English"</w:instrText>
            </w:r>
            <w:r w:rsidR="004A2A34">
              <w:instrText xml:space="preserve"> "File" "Datoteka" </w:instrText>
            </w:r>
            <w:r>
              <w:fldChar w:fldCharType="separate"/>
            </w:r>
            <w:r w:rsidR="00E92EB8">
              <w:rPr>
                <w:noProof/>
              </w:rPr>
              <w:t>File</w:t>
            </w:r>
            <w:r>
              <w:fldChar w:fldCharType="end"/>
            </w:r>
            <w:r w:rsidR="0020206C" w:rsidRPr="00493984">
              <w:t>:</w:t>
            </w:r>
          </w:p>
        </w:tc>
        <w:tc>
          <w:tcPr>
            <w:tcW w:w="5067" w:type="dxa"/>
          </w:tcPr>
          <w:p w14:paraId="58858434" w14:textId="77777777" w:rsidR="0020206C" w:rsidRPr="00D23526" w:rsidRDefault="00D0454C" w:rsidP="00D23526">
            <w:pPr>
              <w:pStyle w:val="BodyText-denser"/>
              <w:rPr>
                <w:rStyle w:val="Filename"/>
                <w:rFonts w:asciiTheme="minorHAnsi" w:hAnsiTheme="minorHAnsi" w:cs="Times New Roman"/>
                <w:noProof w:val="0"/>
                <w:u w:val="none"/>
              </w:rPr>
            </w:pPr>
            <w:r>
              <w:rPr>
                <w:rStyle w:val="Filename"/>
                <w:rFonts w:asciiTheme="minorHAnsi" w:hAnsiTheme="minorHAnsi" w:cs="Times New Roman"/>
                <w:u w:val="none"/>
              </w:rPr>
              <w:fldChar w:fldCharType="begin"/>
            </w:r>
            <w:r>
              <w:rPr>
                <w:rStyle w:val="Filename"/>
                <w:rFonts w:asciiTheme="minorHAnsi" w:hAnsiTheme="minorHAnsi" w:cs="Times New Roman"/>
                <w:u w:val="none"/>
              </w:rPr>
              <w:instrText xml:space="preserve"> FILENAME   \* MERGEFORMAT </w:instrText>
            </w:r>
            <w:r>
              <w:rPr>
                <w:rStyle w:val="Filename"/>
                <w:rFonts w:asciiTheme="minorHAnsi" w:hAnsiTheme="minorHAnsi" w:cs="Times New Roman"/>
                <w:u w:val="none"/>
              </w:rPr>
              <w:fldChar w:fldCharType="separate"/>
            </w:r>
            <w:r w:rsidR="00A04410" w:rsidRPr="00A04410">
              <w:rPr>
                <w:rStyle w:val="Filename"/>
                <w:rFonts w:asciiTheme="minorHAnsi" w:hAnsiTheme="minorHAnsi" w:cs="Times New Roman"/>
                <w:u w:val="none"/>
              </w:rPr>
              <w:t>EMCOR-TestPlan</w:t>
            </w:r>
            <w:r w:rsidR="00A04410">
              <w:rPr>
                <w:noProof/>
              </w:rPr>
              <w:t>.docx</w:t>
            </w:r>
            <w:r>
              <w:rPr>
                <w:noProof/>
              </w:rPr>
              <w:fldChar w:fldCharType="end"/>
            </w:r>
          </w:p>
        </w:tc>
      </w:tr>
      <w:tr w:rsidR="0020206C" w:rsidRPr="00E23E1D" w14:paraId="58858438" w14:textId="77777777">
        <w:trPr>
          <w:trHeight w:val="35"/>
          <w:jc w:val="center"/>
        </w:trPr>
        <w:tc>
          <w:tcPr>
            <w:tcW w:w="2231" w:type="dxa"/>
          </w:tcPr>
          <w:p w14:paraId="58858436" w14:textId="77777777" w:rsidR="0020206C" w:rsidRPr="00493984" w:rsidRDefault="0040693A" w:rsidP="00493984">
            <w:pPr>
              <w:pStyle w:val="BodyText-denser"/>
              <w:jc w:val="right"/>
            </w:pPr>
            <w:r>
              <w:fldChar w:fldCharType="begin"/>
            </w:r>
            <w:r w:rsidR="004A2A34">
              <w:instrText xml:space="preserve"> IF </w:instrText>
            </w:r>
            <w:r w:rsidR="0023122A">
              <w:instrText>"</w:instrText>
            </w:r>
            <w:r>
              <w:fldChar w:fldCharType="begin"/>
            </w:r>
            <w:r w:rsidR="00F358E6">
              <w:instrText xml:space="preserve"> DOCPROPERTY Language</w:instrText>
            </w:r>
            <w:r>
              <w:fldChar w:fldCharType="separate"/>
            </w:r>
            <w:r w:rsidR="00A04410">
              <w:instrText>English</w:instrText>
            </w:r>
            <w:r>
              <w:fldChar w:fldCharType="end"/>
            </w:r>
            <w:r w:rsidR="0023122A">
              <w:instrText>"="English"</w:instrText>
            </w:r>
            <w:r w:rsidR="004A2A34">
              <w:instrText xml:space="preserve"> "Owner" "Lastnik" </w:instrText>
            </w:r>
            <w:r>
              <w:fldChar w:fldCharType="separate"/>
            </w:r>
            <w:r w:rsidR="00E92EB8">
              <w:rPr>
                <w:noProof/>
              </w:rPr>
              <w:t>Owner</w:t>
            </w:r>
            <w:r>
              <w:fldChar w:fldCharType="end"/>
            </w:r>
            <w:r w:rsidR="0020206C" w:rsidRPr="00493984">
              <w:t>:</w:t>
            </w:r>
          </w:p>
        </w:tc>
        <w:tc>
          <w:tcPr>
            <w:tcW w:w="5067" w:type="dxa"/>
          </w:tcPr>
          <w:p w14:paraId="58858437" w14:textId="77777777" w:rsidR="0020206C" w:rsidRPr="00D23526" w:rsidRDefault="0040693A" w:rsidP="00D23526">
            <w:pPr>
              <w:pStyle w:val="BodyText-denser"/>
            </w:pPr>
            <w:r w:rsidRPr="00D23526">
              <w:fldChar w:fldCharType="begin"/>
            </w:r>
            <w:r w:rsidR="0020206C" w:rsidRPr="00D23526">
              <w:instrText xml:space="preserve"> DOCPROPERTY  Manager  \* MERGEFORMAT </w:instrText>
            </w:r>
            <w:r w:rsidRPr="00D23526">
              <w:fldChar w:fldCharType="end"/>
            </w:r>
          </w:p>
        </w:tc>
      </w:tr>
      <w:tr w:rsidR="0020206C" w:rsidRPr="00E23E1D" w14:paraId="5885843B" w14:textId="77777777">
        <w:trPr>
          <w:trHeight w:val="35"/>
          <w:jc w:val="center"/>
        </w:trPr>
        <w:tc>
          <w:tcPr>
            <w:tcW w:w="2231" w:type="dxa"/>
          </w:tcPr>
          <w:p w14:paraId="58858439" w14:textId="77777777" w:rsidR="0020206C" w:rsidRPr="00493984" w:rsidRDefault="0040693A" w:rsidP="00493984">
            <w:pPr>
              <w:pStyle w:val="BodyText-denser"/>
              <w:jc w:val="right"/>
            </w:pPr>
            <w:r>
              <w:fldChar w:fldCharType="begin"/>
            </w:r>
            <w:r w:rsidR="004A2A34">
              <w:instrText xml:space="preserve"> IF </w:instrText>
            </w:r>
            <w:r w:rsidR="0023122A">
              <w:instrText>"</w:instrText>
            </w:r>
            <w:r>
              <w:fldChar w:fldCharType="begin"/>
            </w:r>
            <w:r w:rsidR="00F358E6">
              <w:instrText xml:space="preserve"> DOCPROPERTY Language</w:instrText>
            </w:r>
            <w:r>
              <w:fldChar w:fldCharType="separate"/>
            </w:r>
            <w:r w:rsidR="00A04410">
              <w:instrText>English</w:instrText>
            </w:r>
            <w:r>
              <w:fldChar w:fldCharType="end"/>
            </w:r>
            <w:r w:rsidR="0023122A">
              <w:instrText>"="English"</w:instrText>
            </w:r>
            <w:r w:rsidR="004A2A34">
              <w:instrText xml:space="preserve"> "</w:instrText>
            </w:r>
            <w:r w:rsidR="004A2A34" w:rsidRPr="00493984">
              <w:instrText>Last modification</w:instrText>
            </w:r>
            <w:r w:rsidR="004A2A34">
              <w:instrText xml:space="preserve">" "Zadnja sprememba" </w:instrText>
            </w:r>
            <w:r>
              <w:fldChar w:fldCharType="separate"/>
            </w:r>
            <w:r w:rsidR="00E92EB8" w:rsidRPr="00493984">
              <w:rPr>
                <w:noProof/>
              </w:rPr>
              <w:t>Last modification</w:t>
            </w:r>
            <w:r>
              <w:fldChar w:fldCharType="end"/>
            </w:r>
            <w:r w:rsidR="0020206C" w:rsidRPr="00493984">
              <w:t>:</w:t>
            </w:r>
          </w:p>
        </w:tc>
        <w:tc>
          <w:tcPr>
            <w:tcW w:w="5067" w:type="dxa"/>
          </w:tcPr>
          <w:p w14:paraId="5885843A" w14:textId="3F3F3096" w:rsidR="0020206C" w:rsidRPr="00CD68CC" w:rsidRDefault="00080EB5" w:rsidP="00156598">
            <w:pPr>
              <w:pStyle w:val="BodyText-denser"/>
            </w:pPr>
            <w:r>
              <w:rPr>
                <w:lang w:val="en-US"/>
              </w:rPr>
              <w:t>August</w:t>
            </w:r>
            <w:r w:rsidR="00CD68CC" w:rsidRPr="00CD68CC">
              <w:rPr>
                <w:lang w:val="en-US"/>
              </w:rPr>
              <w:t xml:space="preserve"> </w:t>
            </w:r>
            <w:r w:rsidR="00156598">
              <w:rPr>
                <w:lang w:val="en-US"/>
              </w:rPr>
              <w:t>24, 2018</w:t>
            </w:r>
          </w:p>
        </w:tc>
      </w:tr>
      <w:tr w:rsidR="0020206C" w:rsidRPr="00E23E1D" w14:paraId="5885843E" w14:textId="77777777">
        <w:trPr>
          <w:trHeight w:val="35"/>
          <w:jc w:val="center"/>
        </w:trPr>
        <w:tc>
          <w:tcPr>
            <w:tcW w:w="2231" w:type="dxa"/>
          </w:tcPr>
          <w:p w14:paraId="5885843C" w14:textId="77777777" w:rsidR="0020206C" w:rsidRPr="00493984" w:rsidRDefault="0040693A" w:rsidP="00493984">
            <w:pPr>
              <w:pStyle w:val="BodyText-denser"/>
              <w:jc w:val="right"/>
            </w:pPr>
            <w:r>
              <w:fldChar w:fldCharType="begin"/>
            </w:r>
            <w:r w:rsidR="004A2A34">
              <w:instrText xml:space="preserve"> IF </w:instrText>
            </w:r>
            <w:r w:rsidR="0023122A">
              <w:instrText>"</w:instrText>
            </w:r>
            <w:r>
              <w:fldChar w:fldCharType="begin"/>
            </w:r>
            <w:r w:rsidR="00F358E6">
              <w:instrText xml:space="preserve"> DOCPROPERTY Language</w:instrText>
            </w:r>
            <w:r>
              <w:fldChar w:fldCharType="separate"/>
            </w:r>
            <w:r w:rsidR="00A04410">
              <w:instrText>English</w:instrText>
            </w:r>
            <w:r>
              <w:fldChar w:fldCharType="end"/>
            </w:r>
            <w:r w:rsidR="0023122A">
              <w:instrText>"="English"</w:instrText>
            </w:r>
            <w:r w:rsidR="004A2A34">
              <w:instrText xml:space="preserve"> "Created" "Ustvarjen" </w:instrText>
            </w:r>
            <w:r>
              <w:fldChar w:fldCharType="separate"/>
            </w:r>
            <w:r w:rsidR="00E92EB8">
              <w:rPr>
                <w:noProof/>
              </w:rPr>
              <w:t>Created</w:t>
            </w:r>
            <w:r>
              <w:fldChar w:fldCharType="end"/>
            </w:r>
            <w:r w:rsidR="0020206C" w:rsidRPr="00493984">
              <w:t>:</w:t>
            </w:r>
          </w:p>
        </w:tc>
        <w:tc>
          <w:tcPr>
            <w:tcW w:w="5067" w:type="dxa"/>
          </w:tcPr>
          <w:p w14:paraId="5885843D" w14:textId="77777777" w:rsidR="0020206C" w:rsidRPr="00D23526" w:rsidRDefault="006E7F69" w:rsidP="006E7F69">
            <w:pPr>
              <w:pStyle w:val="BodyText-denser"/>
            </w:pPr>
            <w:r>
              <w:rPr>
                <w:lang w:val="en-US"/>
              </w:rPr>
              <w:t>October 9, 2014</w:t>
            </w:r>
          </w:p>
        </w:tc>
      </w:tr>
    </w:tbl>
    <w:p w14:paraId="5885843F" w14:textId="77777777" w:rsidR="00653F67" w:rsidRDefault="00653F67" w:rsidP="001B5980">
      <w:pPr>
        <w:pStyle w:val="BodyText-denser"/>
      </w:pPr>
    </w:p>
    <w:p w14:paraId="58858440" w14:textId="77777777" w:rsidR="00545FCD" w:rsidRDefault="00545FCD" w:rsidP="001B5980">
      <w:pPr>
        <w:pStyle w:val="BodyText-denser"/>
      </w:pPr>
    </w:p>
    <w:tbl>
      <w:tblPr>
        <w:tblW w:w="0" w:type="auto"/>
        <w:jc w:val="center"/>
        <w:tblBorders>
          <w:insideH w:val="single" w:sz="6" w:space="0" w:color="auto"/>
        </w:tblBorders>
        <w:tblLayout w:type="fixed"/>
        <w:tblLook w:val="01E0" w:firstRow="1" w:lastRow="1" w:firstColumn="1" w:lastColumn="1" w:noHBand="0" w:noVBand="0"/>
      </w:tblPr>
      <w:tblGrid>
        <w:gridCol w:w="2236"/>
        <w:gridCol w:w="2539"/>
        <w:gridCol w:w="2540"/>
      </w:tblGrid>
      <w:tr w:rsidR="00653F67" w:rsidRPr="00E23E1D" w14:paraId="58858444" w14:textId="77777777">
        <w:trPr>
          <w:trHeight w:val="46"/>
          <w:jc w:val="center"/>
        </w:trPr>
        <w:tc>
          <w:tcPr>
            <w:tcW w:w="2236" w:type="dxa"/>
          </w:tcPr>
          <w:p w14:paraId="58858441" w14:textId="77777777" w:rsidR="00653F67" w:rsidRPr="00653F67" w:rsidRDefault="0040693A" w:rsidP="00FA79C9">
            <w:pPr>
              <w:pStyle w:val="BodyText-denser"/>
              <w:jc w:val="center"/>
              <w:rPr>
                <w:b/>
              </w:rPr>
            </w:pPr>
            <w:r w:rsidRPr="00653F67">
              <w:rPr>
                <w:b/>
              </w:rPr>
              <w:fldChar w:fldCharType="begin"/>
            </w:r>
            <w:r w:rsidR="00653F67" w:rsidRPr="00653F67">
              <w:rPr>
                <w:b/>
              </w:rPr>
              <w:instrText xml:space="preserve"> IF </w:instrText>
            </w:r>
            <w:r w:rsidR="0023122A">
              <w:instrText>"</w:instrText>
            </w:r>
            <w:r>
              <w:fldChar w:fldCharType="begin"/>
            </w:r>
            <w:r w:rsidR="00F358E6">
              <w:instrText xml:space="preserve"> DOCPROPERTY Language</w:instrText>
            </w:r>
            <w:r>
              <w:fldChar w:fldCharType="separate"/>
            </w:r>
            <w:r w:rsidR="00A04410">
              <w:instrText>English</w:instrText>
            </w:r>
            <w:r>
              <w:fldChar w:fldCharType="end"/>
            </w:r>
            <w:r w:rsidR="0023122A">
              <w:instrText>"="English"</w:instrText>
            </w:r>
            <w:r w:rsidR="00653F67" w:rsidRPr="00653F67">
              <w:rPr>
                <w:b/>
              </w:rPr>
              <w:instrText xml:space="preserve"> "Prepared by" "Pripravil" </w:instrText>
            </w:r>
            <w:r w:rsidRPr="00653F67">
              <w:rPr>
                <w:b/>
              </w:rPr>
              <w:fldChar w:fldCharType="separate"/>
            </w:r>
            <w:r w:rsidR="00E92EB8" w:rsidRPr="00653F67">
              <w:rPr>
                <w:b/>
                <w:noProof/>
              </w:rPr>
              <w:t>Prepared by</w:t>
            </w:r>
            <w:r w:rsidRPr="00653F67">
              <w:rPr>
                <w:b/>
              </w:rPr>
              <w:fldChar w:fldCharType="end"/>
            </w:r>
          </w:p>
        </w:tc>
        <w:tc>
          <w:tcPr>
            <w:tcW w:w="2539" w:type="dxa"/>
          </w:tcPr>
          <w:p w14:paraId="58858442" w14:textId="77777777" w:rsidR="00653F67" w:rsidRPr="00653F67" w:rsidRDefault="0040693A" w:rsidP="00FA79C9">
            <w:pPr>
              <w:pStyle w:val="BodyText-denser"/>
              <w:jc w:val="center"/>
              <w:rPr>
                <w:b/>
              </w:rPr>
            </w:pPr>
            <w:r w:rsidRPr="00653F67">
              <w:rPr>
                <w:b/>
              </w:rPr>
              <w:fldChar w:fldCharType="begin"/>
            </w:r>
            <w:r w:rsidR="00653F67" w:rsidRPr="00653F67">
              <w:rPr>
                <w:b/>
              </w:rPr>
              <w:instrText xml:space="preserve"> IF </w:instrText>
            </w:r>
            <w:r w:rsidR="0023122A">
              <w:instrText>"</w:instrText>
            </w:r>
            <w:r>
              <w:fldChar w:fldCharType="begin"/>
            </w:r>
            <w:r w:rsidR="00F358E6">
              <w:instrText xml:space="preserve"> DOCPROPERTY Language</w:instrText>
            </w:r>
            <w:r>
              <w:fldChar w:fldCharType="separate"/>
            </w:r>
            <w:r w:rsidR="00A04410">
              <w:instrText>English</w:instrText>
            </w:r>
            <w:r>
              <w:fldChar w:fldCharType="end"/>
            </w:r>
            <w:r w:rsidR="0023122A">
              <w:instrText>"="English"</w:instrText>
            </w:r>
            <w:r w:rsidR="00653F67" w:rsidRPr="00653F67">
              <w:rPr>
                <w:b/>
              </w:rPr>
              <w:instrText xml:space="preserve"> "Reviewed by" "Preveril" </w:instrText>
            </w:r>
            <w:r w:rsidRPr="00653F67">
              <w:rPr>
                <w:b/>
              </w:rPr>
              <w:fldChar w:fldCharType="separate"/>
            </w:r>
            <w:r w:rsidR="00E92EB8" w:rsidRPr="00653F67">
              <w:rPr>
                <w:b/>
                <w:noProof/>
              </w:rPr>
              <w:t>Reviewed by</w:t>
            </w:r>
            <w:r w:rsidRPr="00653F67">
              <w:rPr>
                <w:b/>
              </w:rPr>
              <w:fldChar w:fldCharType="end"/>
            </w:r>
          </w:p>
        </w:tc>
        <w:tc>
          <w:tcPr>
            <w:tcW w:w="2540" w:type="dxa"/>
          </w:tcPr>
          <w:p w14:paraId="58858443" w14:textId="77777777" w:rsidR="00653F67" w:rsidRPr="00653F67" w:rsidRDefault="0040693A" w:rsidP="00FA79C9">
            <w:pPr>
              <w:pStyle w:val="BodyText-denser"/>
              <w:jc w:val="center"/>
              <w:rPr>
                <w:b/>
              </w:rPr>
            </w:pPr>
            <w:r w:rsidRPr="00653F67">
              <w:rPr>
                <w:b/>
              </w:rPr>
              <w:fldChar w:fldCharType="begin"/>
            </w:r>
            <w:r w:rsidR="00653F67" w:rsidRPr="00653F67">
              <w:rPr>
                <w:b/>
              </w:rPr>
              <w:instrText xml:space="preserve"> IF </w:instrText>
            </w:r>
            <w:r w:rsidR="0023122A">
              <w:instrText>"</w:instrText>
            </w:r>
            <w:r>
              <w:fldChar w:fldCharType="begin"/>
            </w:r>
            <w:r w:rsidR="00F358E6">
              <w:instrText xml:space="preserve"> DOCPROPERTY Language</w:instrText>
            </w:r>
            <w:r>
              <w:fldChar w:fldCharType="separate"/>
            </w:r>
            <w:r w:rsidR="00A04410">
              <w:instrText>English</w:instrText>
            </w:r>
            <w:r>
              <w:fldChar w:fldCharType="end"/>
            </w:r>
            <w:r w:rsidR="0023122A">
              <w:instrText>"="English"</w:instrText>
            </w:r>
            <w:r w:rsidR="00653F67" w:rsidRPr="00653F67">
              <w:rPr>
                <w:b/>
              </w:rPr>
              <w:instrText xml:space="preserve"> "Approved by" "Potrdil" </w:instrText>
            </w:r>
            <w:r w:rsidRPr="00653F67">
              <w:rPr>
                <w:b/>
              </w:rPr>
              <w:fldChar w:fldCharType="separate"/>
            </w:r>
            <w:r w:rsidR="00E92EB8" w:rsidRPr="00653F67">
              <w:rPr>
                <w:b/>
                <w:noProof/>
              </w:rPr>
              <w:t>Approved by</w:t>
            </w:r>
            <w:r w:rsidRPr="00653F67">
              <w:rPr>
                <w:b/>
              </w:rPr>
              <w:fldChar w:fldCharType="end"/>
            </w:r>
          </w:p>
        </w:tc>
      </w:tr>
      <w:tr w:rsidR="00653F67" w:rsidRPr="00E23E1D" w14:paraId="58858448" w14:textId="77777777">
        <w:trPr>
          <w:trHeight w:val="46"/>
          <w:jc w:val="center"/>
        </w:trPr>
        <w:tc>
          <w:tcPr>
            <w:tcW w:w="2236" w:type="dxa"/>
          </w:tcPr>
          <w:p w14:paraId="58858445" w14:textId="011F15AC" w:rsidR="00653F67" w:rsidRPr="001B5980" w:rsidRDefault="006F757B" w:rsidP="00FA79C9">
            <w:pPr>
              <w:pStyle w:val="BodyText-denser"/>
              <w:jc w:val="center"/>
            </w:pPr>
            <w:r>
              <w:t>Tomo Cesnik</w:t>
            </w:r>
          </w:p>
        </w:tc>
        <w:tc>
          <w:tcPr>
            <w:tcW w:w="2539" w:type="dxa"/>
          </w:tcPr>
          <w:p w14:paraId="58858446" w14:textId="40958200" w:rsidR="00653F67" w:rsidRPr="001B5980" w:rsidRDefault="006F757B" w:rsidP="00FA79C9">
            <w:pPr>
              <w:pStyle w:val="BodyText-denser"/>
              <w:jc w:val="center"/>
            </w:pPr>
            <w:r>
              <w:t>Briant Lam</w:t>
            </w:r>
          </w:p>
        </w:tc>
        <w:tc>
          <w:tcPr>
            <w:tcW w:w="2540" w:type="dxa"/>
          </w:tcPr>
          <w:p w14:paraId="58858447" w14:textId="77777777" w:rsidR="00653F67" w:rsidRPr="001B5980" w:rsidRDefault="00653F67" w:rsidP="00FA79C9">
            <w:pPr>
              <w:pStyle w:val="BodyText-denser"/>
              <w:jc w:val="center"/>
            </w:pPr>
          </w:p>
        </w:tc>
      </w:tr>
      <w:tr w:rsidR="00B5213D" w:rsidRPr="00E23E1D" w14:paraId="5885844C" w14:textId="77777777">
        <w:trPr>
          <w:trHeight w:val="46"/>
          <w:jc w:val="center"/>
        </w:trPr>
        <w:tc>
          <w:tcPr>
            <w:tcW w:w="2236" w:type="dxa"/>
          </w:tcPr>
          <w:p w14:paraId="58858449" w14:textId="77777777" w:rsidR="00B5213D" w:rsidRDefault="00B5213D" w:rsidP="00826D28">
            <w:pPr>
              <w:pStyle w:val="BodyText-denser"/>
              <w:jc w:val="left"/>
            </w:pPr>
          </w:p>
        </w:tc>
        <w:tc>
          <w:tcPr>
            <w:tcW w:w="2539" w:type="dxa"/>
          </w:tcPr>
          <w:p w14:paraId="5885844A" w14:textId="77777777" w:rsidR="00B5213D" w:rsidRDefault="00B5213D" w:rsidP="00826D28">
            <w:pPr>
              <w:pStyle w:val="BodyText-denser"/>
              <w:jc w:val="left"/>
            </w:pPr>
          </w:p>
        </w:tc>
        <w:tc>
          <w:tcPr>
            <w:tcW w:w="2540" w:type="dxa"/>
          </w:tcPr>
          <w:p w14:paraId="5885844B" w14:textId="77777777" w:rsidR="00B5213D" w:rsidRDefault="00B5213D" w:rsidP="00826D28">
            <w:pPr>
              <w:pStyle w:val="BodyText-denser"/>
              <w:jc w:val="left"/>
            </w:pPr>
          </w:p>
        </w:tc>
      </w:tr>
    </w:tbl>
    <w:p w14:paraId="5885844D" w14:textId="77777777" w:rsidR="00F41DA2" w:rsidRPr="0035402D" w:rsidRDefault="00A01FA5" w:rsidP="00C51A7A">
      <w:pPr>
        <w:pStyle w:val="Heading0"/>
      </w:pPr>
      <w:r>
        <w:rPr>
          <w:noProof/>
          <w:lang w:val="en-US" w:eastAsia="en-US"/>
        </w:rPr>
        <mc:AlternateContent>
          <mc:Choice Requires="wps">
            <w:drawing>
              <wp:anchor distT="0" distB="0" distL="114300" distR="114300" simplePos="0" relativeHeight="251657728" behindDoc="0" locked="0" layoutInCell="1" allowOverlap="1" wp14:anchorId="5885857E" wp14:editId="5885857F">
                <wp:simplePos x="0" y="0"/>
                <wp:positionH relativeFrom="column">
                  <wp:posOffset>-277495</wp:posOffset>
                </wp:positionH>
                <wp:positionV relativeFrom="paragraph">
                  <wp:posOffset>7214235</wp:posOffset>
                </wp:positionV>
                <wp:extent cx="6515100" cy="914400"/>
                <wp:effectExtent l="0" t="3810" r="1270" b="0"/>
                <wp:wrapNone/>
                <wp:docPr id="17"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8585BA" w14:textId="77777777" w:rsidR="00081EC2" w:rsidRPr="00F56D6D" w:rsidRDefault="00081EC2" w:rsidP="00F1116C">
                            <w:r>
                              <w:rPr>
                                <w:noProof/>
                                <w:lang w:val="en-US" w:eastAsia="en-US"/>
                              </w:rPr>
                              <w:drawing>
                                <wp:inline distT="0" distB="0" distL="0" distR="0" wp14:anchorId="588585BB" wp14:editId="588585BC">
                                  <wp:extent cx="6329045" cy="135255"/>
                                  <wp:effectExtent l="19050" t="0" r="0"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4"/>
                                          <a:srcRect/>
                                          <a:stretch>
                                            <a:fillRect/>
                                          </a:stretch>
                                        </pic:blipFill>
                                        <pic:spPr bwMode="auto">
                                          <a:xfrm>
                                            <a:off x="0" y="0"/>
                                            <a:ext cx="6329045" cy="13525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85857E" id="_x0000_t202" coordsize="21600,21600" o:spt="202" path="m,l,21600r21600,l21600,xe">
                <v:stroke joinstyle="miter"/>
                <v:path gradientshapeok="t" o:connecttype="rect"/>
              </v:shapetype>
              <v:shape id="_x0000_s1026" type="#_x0000_t202" style="position:absolute;left:0;text-align:left;margin-left:-21.85pt;margin-top:568.05pt;width:513pt;height:1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" filled="f" stroked="f">
                <v:textbox>
                  <w:txbxContent>
                    <w:p w14:paraId="588585BA" w14:textId="77777777" w:rsidR="00081EC2" w:rsidRPr="00F56D6D" w:rsidRDefault="00081EC2" w:rsidP="00F1116C">
                      <w:r>
                        <w:rPr>
                          <w:noProof/>
                          <w:lang w:val="en-US" w:eastAsia="en-US"/>
                        </w:rPr>
                        <w:drawing>
                          <wp:inline distT="0" distB="0" distL="0" distR="0" wp14:anchorId="588585BB" wp14:editId="588585BC">
                            <wp:extent cx="6329045" cy="135255"/>
                            <wp:effectExtent l="19050" t="0" r="0"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4"/>
                                    <a:srcRect/>
                                    <a:stretch>
                                      <a:fillRect/>
                                    </a:stretch>
                                  </pic:blipFill>
                                  <pic:spPr bwMode="auto">
                                    <a:xfrm>
                                      <a:off x="0" y="0"/>
                                      <a:ext cx="6329045" cy="135255"/>
                                    </a:xfrm>
                                    <a:prstGeom prst="rect">
                                      <a:avLst/>
                                    </a:prstGeom>
                                    <a:noFill/>
                                    <a:ln w="9525">
                                      <a:noFill/>
                                      <a:miter lim="800000"/>
                                      <a:headEnd/>
                                      <a:tailEnd/>
                                    </a:ln>
                                  </pic:spPr>
                                </pic:pic>
                              </a:graphicData>
                            </a:graphic>
                          </wp:inline>
                        </w:drawing>
                      </w:r>
                    </w:p>
                  </w:txbxContent>
                </v:textbox>
              </v:shape>
            </w:pict>
          </mc:Fallback>
        </mc:AlternateContent>
      </w:r>
      <w:r w:rsidR="00F1116C" w:rsidRPr="0035402D">
        <w:br w:type="page"/>
      </w:r>
      <w:bookmarkStart w:id="1" w:name="DocHistory"/>
      <w:bookmarkStart w:id="2" w:name="_Toc535405979"/>
      <w:bookmarkEnd w:id="1"/>
      <w:r w:rsidR="0040693A">
        <w:lastRenderedPageBreak/>
        <w:fldChar w:fldCharType="begin"/>
      </w:r>
      <w:r w:rsidR="00F41DA2">
        <w:instrText xml:space="preserve"> IF </w:instrText>
      </w:r>
      <w:r w:rsidR="0023122A">
        <w:instrText>"</w:instrText>
      </w:r>
      <w:r w:rsidR="0040693A">
        <w:fldChar w:fldCharType="begin"/>
      </w:r>
      <w:r w:rsidR="00F358E6">
        <w:instrText xml:space="preserve"> DOCPROPERTY Language</w:instrText>
      </w:r>
      <w:r w:rsidR="0040693A">
        <w:fldChar w:fldCharType="separate"/>
      </w:r>
      <w:r w:rsidR="00A04410">
        <w:instrText>English</w:instrText>
      </w:r>
      <w:r w:rsidR="0040693A">
        <w:fldChar w:fldCharType="end"/>
      </w:r>
      <w:r w:rsidR="0023122A">
        <w:instrText>"="English"</w:instrText>
      </w:r>
      <w:r w:rsidR="00F41DA2">
        <w:instrText xml:space="preserve"> "Document History" "Zgodovina dokumenta" </w:instrText>
      </w:r>
      <w:r w:rsidR="0040693A">
        <w:fldChar w:fldCharType="separate"/>
      </w:r>
      <w:r w:rsidR="00E92EB8">
        <w:rPr>
          <w:noProof/>
        </w:rPr>
        <w:t>Document History</w:t>
      </w:r>
      <w:r w:rsidR="0040693A">
        <w:fldChar w:fldCharType="end"/>
      </w:r>
    </w:p>
    <w:tbl>
      <w:tblPr>
        <w:tblStyle w:val="TableGrid"/>
        <w:tblW w:w="4967" w:type="pct"/>
        <w:tblLook w:val="01E0" w:firstRow="1" w:lastRow="1" w:firstColumn="1" w:lastColumn="1" w:noHBand="0" w:noVBand="0"/>
      </w:tblPr>
      <w:tblGrid>
        <w:gridCol w:w="938"/>
        <w:gridCol w:w="1249"/>
        <w:gridCol w:w="1901"/>
        <w:gridCol w:w="1255"/>
        <w:gridCol w:w="3108"/>
      </w:tblGrid>
      <w:tr w:rsidR="00F41DA2" w:rsidRPr="00E23E1D" w14:paraId="58858453" w14:textId="77777777" w:rsidTr="00D47480">
        <w:trPr>
          <w:cnfStyle w:val="100000000000" w:firstRow="1" w:lastRow="0" w:firstColumn="0" w:lastColumn="0" w:oddVBand="0" w:evenVBand="0" w:oddHBand="0" w:evenHBand="0" w:firstRowFirstColumn="0" w:firstRowLastColumn="0" w:lastRowFirstColumn="0" w:lastRowLastColumn="0"/>
        </w:trPr>
        <w:tc>
          <w:tcPr>
            <w:tcW w:w="941" w:type="dxa"/>
          </w:tcPr>
          <w:p w14:paraId="5885844E" w14:textId="77777777" w:rsidR="00F41DA2" w:rsidRPr="00B15075" w:rsidRDefault="0040693A" w:rsidP="00273638">
            <w:pPr>
              <w:pStyle w:val="BodyText"/>
              <w:rPr>
                <w:b w:val="0"/>
              </w:rPr>
            </w:pPr>
            <w:r w:rsidRPr="00653F67">
              <w:fldChar w:fldCharType="begin"/>
            </w:r>
            <w:r w:rsidR="0046394A" w:rsidRPr="00653F67">
              <w:instrText xml:space="preserve"> IF </w:instrText>
            </w:r>
            <w:r w:rsidR="0023122A">
              <w:instrText>"</w:instrText>
            </w:r>
            <w:r>
              <w:fldChar w:fldCharType="begin"/>
            </w:r>
            <w:r w:rsidR="00F358E6">
              <w:instrText xml:space="preserve"> DOCPROPERTY Language</w:instrText>
            </w:r>
            <w:r>
              <w:fldChar w:fldCharType="separate"/>
            </w:r>
            <w:r w:rsidR="00A04410">
              <w:instrText>English</w:instrText>
            </w:r>
            <w:r>
              <w:fldChar w:fldCharType="end"/>
            </w:r>
            <w:r w:rsidR="0023122A">
              <w:instrText>"="English"</w:instrText>
            </w:r>
            <w:r w:rsidR="0046394A" w:rsidRPr="00653F67">
              <w:instrText xml:space="preserve"> "</w:instrText>
            </w:r>
            <w:r w:rsidR="0046394A">
              <w:instrText>Revision</w:instrText>
            </w:r>
            <w:r w:rsidR="0046394A" w:rsidRPr="00653F67">
              <w:instrText>" "</w:instrText>
            </w:r>
            <w:r w:rsidR="0046394A">
              <w:instrText>Revizija</w:instrText>
            </w:r>
            <w:r w:rsidR="0046394A" w:rsidRPr="00653F67">
              <w:instrText xml:space="preserve">" </w:instrText>
            </w:r>
            <w:r w:rsidRPr="00653F67">
              <w:fldChar w:fldCharType="separate"/>
            </w:r>
            <w:r w:rsidR="00E92EB8">
              <w:rPr>
                <w:noProof/>
              </w:rPr>
              <w:t>Revision</w:t>
            </w:r>
            <w:r w:rsidRPr="00653F67">
              <w:fldChar w:fldCharType="end"/>
            </w:r>
          </w:p>
        </w:tc>
        <w:tc>
          <w:tcPr>
            <w:tcW w:w="1284" w:type="dxa"/>
          </w:tcPr>
          <w:p w14:paraId="5885844F" w14:textId="77777777" w:rsidR="00F41DA2" w:rsidRPr="00B15075" w:rsidRDefault="0040693A" w:rsidP="00273638">
            <w:pPr>
              <w:pStyle w:val="BodyText"/>
              <w:rPr>
                <w:b w:val="0"/>
              </w:rPr>
            </w:pPr>
            <w:r w:rsidRPr="00653F67">
              <w:fldChar w:fldCharType="begin"/>
            </w:r>
            <w:r w:rsidR="0046394A" w:rsidRPr="00653F67">
              <w:instrText xml:space="preserve"> IF </w:instrText>
            </w:r>
            <w:r w:rsidR="0023122A">
              <w:instrText>"</w:instrText>
            </w:r>
            <w:r>
              <w:fldChar w:fldCharType="begin"/>
            </w:r>
            <w:r w:rsidR="00F358E6">
              <w:instrText xml:space="preserve"> DOCPROPERTY Language</w:instrText>
            </w:r>
            <w:r>
              <w:fldChar w:fldCharType="separate"/>
            </w:r>
            <w:r w:rsidR="00A04410">
              <w:instrText>English</w:instrText>
            </w:r>
            <w:r>
              <w:fldChar w:fldCharType="end"/>
            </w:r>
            <w:r w:rsidR="0023122A">
              <w:instrText>"="English"</w:instrText>
            </w:r>
            <w:r w:rsidR="0046394A" w:rsidRPr="00653F67">
              <w:instrText xml:space="preserve"> "</w:instrText>
            </w:r>
            <w:r w:rsidR="0046394A">
              <w:instrText>Date</w:instrText>
            </w:r>
            <w:r w:rsidR="0046394A" w:rsidRPr="00653F67">
              <w:instrText>" "</w:instrText>
            </w:r>
            <w:r w:rsidR="0046394A">
              <w:instrText>Datum</w:instrText>
            </w:r>
            <w:r w:rsidR="0046394A" w:rsidRPr="00653F67">
              <w:instrText xml:space="preserve">" </w:instrText>
            </w:r>
            <w:r w:rsidRPr="00653F67">
              <w:fldChar w:fldCharType="separate"/>
            </w:r>
            <w:r w:rsidR="00E92EB8">
              <w:rPr>
                <w:noProof/>
              </w:rPr>
              <w:t>Date</w:t>
            </w:r>
            <w:r w:rsidRPr="00653F67">
              <w:fldChar w:fldCharType="end"/>
            </w:r>
          </w:p>
        </w:tc>
        <w:tc>
          <w:tcPr>
            <w:tcW w:w="1910" w:type="dxa"/>
          </w:tcPr>
          <w:p w14:paraId="58858450" w14:textId="77777777" w:rsidR="00F41DA2" w:rsidRPr="00B15075" w:rsidRDefault="0040693A" w:rsidP="00273638">
            <w:pPr>
              <w:pStyle w:val="BodyText"/>
              <w:rPr>
                <w:b w:val="0"/>
              </w:rPr>
            </w:pPr>
            <w:r w:rsidRPr="00653F67">
              <w:fldChar w:fldCharType="begin"/>
            </w:r>
            <w:r w:rsidR="0046394A" w:rsidRPr="00653F67">
              <w:instrText xml:space="preserve"> IF </w:instrText>
            </w:r>
            <w:r w:rsidR="0023122A">
              <w:instrText>"</w:instrText>
            </w:r>
            <w:r>
              <w:fldChar w:fldCharType="begin"/>
            </w:r>
            <w:r w:rsidR="00F358E6">
              <w:instrText xml:space="preserve"> DOCPROPERTY Language</w:instrText>
            </w:r>
            <w:r>
              <w:fldChar w:fldCharType="separate"/>
            </w:r>
            <w:r w:rsidR="00A04410">
              <w:instrText>English</w:instrText>
            </w:r>
            <w:r>
              <w:fldChar w:fldCharType="end"/>
            </w:r>
            <w:r w:rsidR="0023122A">
              <w:instrText>"="English"</w:instrText>
            </w:r>
            <w:r w:rsidR="0046394A" w:rsidRPr="00653F67">
              <w:instrText xml:space="preserve"> "</w:instrText>
            </w:r>
            <w:r w:rsidR="0046394A">
              <w:instrText>Changed/reviewed</w:instrText>
            </w:r>
            <w:r w:rsidR="0046394A" w:rsidRPr="00653F67">
              <w:instrText>" "</w:instrText>
            </w:r>
            <w:r w:rsidR="0046394A">
              <w:instrText>Spremenil/pregledal</w:instrText>
            </w:r>
            <w:r w:rsidR="0046394A" w:rsidRPr="00653F67">
              <w:instrText xml:space="preserve">" </w:instrText>
            </w:r>
            <w:r w:rsidRPr="00653F67">
              <w:fldChar w:fldCharType="separate"/>
            </w:r>
            <w:r w:rsidR="00E92EB8">
              <w:rPr>
                <w:noProof/>
              </w:rPr>
              <w:t>Changed/reviewed</w:t>
            </w:r>
            <w:r w:rsidRPr="00653F67">
              <w:fldChar w:fldCharType="end"/>
            </w:r>
          </w:p>
        </w:tc>
        <w:tc>
          <w:tcPr>
            <w:tcW w:w="1270" w:type="dxa"/>
          </w:tcPr>
          <w:p w14:paraId="58858451" w14:textId="77777777" w:rsidR="00F41DA2" w:rsidRPr="00B15075" w:rsidRDefault="0040693A" w:rsidP="00273638">
            <w:pPr>
              <w:pStyle w:val="BodyText"/>
              <w:rPr>
                <w:b w:val="0"/>
              </w:rPr>
            </w:pPr>
            <w:r w:rsidRPr="00653F67">
              <w:fldChar w:fldCharType="begin"/>
            </w:r>
            <w:r w:rsidR="0046394A" w:rsidRPr="00653F67">
              <w:instrText xml:space="preserve"> IF </w:instrText>
            </w:r>
            <w:r w:rsidR="0023122A">
              <w:instrText>"</w:instrText>
            </w:r>
            <w:r>
              <w:fldChar w:fldCharType="begin"/>
            </w:r>
            <w:r w:rsidR="00F358E6">
              <w:instrText xml:space="preserve"> DOCPROPERTY Language</w:instrText>
            </w:r>
            <w:r>
              <w:fldChar w:fldCharType="separate"/>
            </w:r>
            <w:r w:rsidR="00A04410">
              <w:instrText>English</w:instrText>
            </w:r>
            <w:r>
              <w:fldChar w:fldCharType="end"/>
            </w:r>
            <w:r w:rsidR="0023122A">
              <w:instrText>"="English"</w:instrText>
            </w:r>
            <w:r w:rsidR="0046394A" w:rsidRPr="00653F67">
              <w:instrText xml:space="preserve"> "</w:instrText>
            </w:r>
            <w:r w:rsidR="0046394A">
              <w:instrText>Section(s)</w:instrText>
            </w:r>
            <w:r w:rsidR="0046394A" w:rsidRPr="00653F67">
              <w:instrText>" "</w:instrText>
            </w:r>
            <w:r w:rsidR="0046394A">
              <w:instrText>Poglavja</w:instrText>
            </w:r>
            <w:r w:rsidR="0046394A" w:rsidRPr="00653F67">
              <w:instrText xml:space="preserve">" </w:instrText>
            </w:r>
            <w:r w:rsidRPr="00653F67">
              <w:fldChar w:fldCharType="separate"/>
            </w:r>
            <w:r w:rsidR="00E92EB8">
              <w:rPr>
                <w:noProof/>
              </w:rPr>
              <w:t>Section(s)</w:t>
            </w:r>
            <w:r w:rsidRPr="00653F67">
              <w:fldChar w:fldCharType="end"/>
            </w:r>
          </w:p>
        </w:tc>
        <w:tc>
          <w:tcPr>
            <w:tcW w:w="3215" w:type="dxa"/>
          </w:tcPr>
          <w:p w14:paraId="58858452" w14:textId="77777777" w:rsidR="00F41DA2" w:rsidRPr="00B15075" w:rsidRDefault="0040693A" w:rsidP="00273638">
            <w:pPr>
              <w:pStyle w:val="BodyText"/>
              <w:rPr>
                <w:b w:val="0"/>
              </w:rPr>
            </w:pPr>
            <w:r w:rsidRPr="00653F67">
              <w:fldChar w:fldCharType="begin"/>
            </w:r>
            <w:r w:rsidR="0046394A" w:rsidRPr="00653F67">
              <w:instrText xml:space="preserve"> IF </w:instrText>
            </w:r>
            <w:r w:rsidR="0023122A">
              <w:instrText>"</w:instrText>
            </w:r>
            <w:r>
              <w:fldChar w:fldCharType="begin"/>
            </w:r>
            <w:r w:rsidR="00F358E6">
              <w:instrText xml:space="preserve"> DOCPROPERTY Language</w:instrText>
            </w:r>
            <w:r>
              <w:fldChar w:fldCharType="separate"/>
            </w:r>
            <w:r w:rsidR="00A04410">
              <w:instrText>English</w:instrText>
            </w:r>
            <w:r>
              <w:fldChar w:fldCharType="end"/>
            </w:r>
            <w:r w:rsidR="0023122A">
              <w:instrText>"="English"</w:instrText>
            </w:r>
            <w:r w:rsidR="0046394A" w:rsidRPr="00653F67">
              <w:instrText xml:space="preserve"> "</w:instrText>
            </w:r>
            <w:r w:rsidR="0046394A">
              <w:instrText>Modification</w:instrText>
            </w:r>
            <w:r w:rsidR="0046394A" w:rsidRPr="00653F67">
              <w:instrText>" "</w:instrText>
            </w:r>
            <w:r w:rsidR="0046394A">
              <w:instrText>Opis spremembe</w:instrText>
            </w:r>
            <w:r w:rsidR="0046394A" w:rsidRPr="00653F67">
              <w:instrText xml:space="preserve">" </w:instrText>
            </w:r>
            <w:r w:rsidRPr="00653F67">
              <w:fldChar w:fldCharType="separate"/>
            </w:r>
            <w:r w:rsidR="00E92EB8">
              <w:rPr>
                <w:noProof/>
              </w:rPr>
              <w:t>Modification</w:t>
            </w:r>
            <w:r w:rsidRPr="00653F67">
              <w:fldChar w:fldCharType="end"/>
            </w:r>
          </w:p>
        </w:tc>
      </w:tr>
      <w:tr w:rsidR="00BF0F3C" w:rsidRPr="00E23E1D" w14:paraId="58858459" w14:textId="77777777" w:rsidTr="00D47480">
        <w:tblPrEx>
          <w:tblCellMar>
            <w:top w:w="57" w:type="dxa"/>
            <w:bottom w:w="57" w:type="dxa"/>
          </w:tblCellMar>
        </w:tblPrEx>
        <w:tc>
          <w:tcPr>
            <w:tcW w:w="941" w:type="dxa"/>
          </w:tcPr>
          <w:p w14:paraId="58858454" w14:textId="213BA496" w:rsidR="00BF0F3C" w:rsidRPr="00D828EE" w:rsidRDefault="004B4F43" w:rsidP="004B4F43">
            <w:pPr>
              <w:pStyle w:val="BodyText-denser"/>
            </w:pPr>
            <w:r>
              <w:t>0.1</w:t>
            </w:r>
          </w:p>
        </w:tc>
        <w:tc>
          <w:tcPr>
            <w:tcW w:w="1284" w:type="dxa"/>
          </w:tcPr>
          <w:p w14:paraId="58858455" w14:textId="5A30D2BB" w:rsidR="00BF0F3C" w:rsidRPr="00D828EE" w:rsidRDefault="005E4562" w:rsidP="004B4F43">
            <w:pPr>
              <w:pStyle w:val="BodyText-denser"/>
            </w:pPr>
            <w:r>
              <w:rPr>
                <w:lang w:val="en-US"/>
              </w:rPr>
              <w:t>20</w:t>
            </w:r>
            <w:r w:rsidR="000A6C80">
              <w:rPr>
                <w:lang w:val="en-US"/>
              </w:rPr>
              <w:t>14</w:t>
            </w:r>
            <w:r w:rsidR="00172F26">
              <w:rPr>
                <w:lang w:val="en-US"/>
              </w:rPr>
              <w:t>-11-17</w:t>
            </w:r>
          </w:p>
        </w:tc>
        <w:tc>
          <w:tcPr>
            <w:tcW w:w="1910" w:type="dxa"/>
          </w:tcPr>
          <w:p w14:paraId="58858456" w14:textId="58C1AE03" w:rsidR="00BF0F3C" w:rsidRPr="00D828EE" w:rsidRDefault="004B4F43" w:rsidP="004B4F43">
            <w:pPr>
              <w:pStyle w:val="BodyText-denser"/>
            </w:pPr>
            <w:r>
              <w:t>Gasper Jansa</w:t>
            </w:r>
          </w:p>
        </w:tc>
        <w:tc>
          <w:tcPr>
            <w:tcW w:w="1270" w:type="dxa"/>
          </w:tcPr>
          <w:p w14:paraId="58858457" w14:textId="77777777" w:rsidR="00BF0F3C" w:rsidRPr="00D828EE" w:rsidRDefault="00BF0F3C" w:rsidP="004B4F43">
            <w:pPr>
              <w:pStyle w:val="BodyText-denser"/>
            </w:pPr>
          </w:p>
        </w:tc>
        <w:tc>
          <w:tcPr>
            <w:tcW w:w="3215" w:type="dxa"/>
          </w:tcPr>
          <w:p w14:paraId="58858458" w14:textId="77777777" w:rsidR="00BF0F3C" w:rsidRPr="00D828EE" w:rsidRDefault="000A6C80" w:rsidP="004B4F43">
            <w:pPr>
              <w:pStyle w:val="BodyText-denser"/>
            </w:pPr>
            <w:r>
              <w:t>Initial version</w:t>
            </w:r>
          </w:p>
        </w:tc>
      </w:tr>
      <w:tr w:rsidR="004B4F43" w:rsidRPr="00E23E1D" w14:paraId="5FD43340" w14:textId="77777777" w:rsidTr="00D47480">
        <w:tblPrEx>
          <w:tblCellMar>
            <w:top w:w="57" w:type="dxa"/>
            <w:bottom w:w="57" w:type="dxa"/>
          </w:tblCellMar>
        </w:tblPrEx>
        <w:tc>
          <w:tcPr>
            <w:tcW w:w="941" w:type="dxa"/>
          </w:tcPr>
          <w:p w14:paraId="73DD33F8" w14:textId="64B07B0C" w:rsidR="004B4F43" w:rsidRDefault="004B4F43" w:rsidP="004B4F43">
            <w:pPr>
              <w:pStyle w:val="BodyText-denser"/>
            </w:pPr>
            <w:r>
              <w:t>0.2</w:t>
            </w:r>
          </w:p>
        </w:tc>
        <w:tc>
          <w:tcPr>
            <w:tcW w:w="1284" w:type="dxa"/>
          </w:tcPr>
          <w:p w14:paraId="081FB6D8" w14:textId="3FDAE701" w:rsidR="004B4F43" w:rsidRDefault="004B4F43" w:rsidP="004B4F43">
            <w:pPr>
              <w:pStyle w:val="BodyText-denser"/>
              <w:rPr>
                <w:lang w:val="en-US"/>
              </w:rPr>
            </w:pPr>
            <w:r>
              <w:rPr>
                <w:lang w:val="en-US"/>
              </w:rPr>
              <w:t>2014-12-16</w:t>
            </w:r>
          </w:p>
        </w:tc>
        <w:tc>
          <w:tcPr>
            <w:tcW w:w="1910" w:type="dxa"/>
          </w:tcPr>
          <w:p w14:paraId="43B638C9" w14:textId="4BDCE91B" w:rsidR="004B4F43" w:rsidRDefault="004B4F43" w:rsidP="004B4F43">
            <w:pPr>
              <w:pStyle w:val="BodyText-denser"/>
            </w:pPr>
            <w:r>
              <w:t>Tomo Cesnik</w:t>
            </w:r>
          </w:p>
        </w:tc>
        <w:tc>
          <w:tcPr>
            <w:tcW w:w="1270" w:type="dxa"/>
          </w:tcPr>
          <w:p w14:paraId="40AD5953" w14:textId="193D91C4" w:rsidR="004B4F43" w:rsidRPr="00D828EE" w:rsidRDefault="004B4F43" w:rsidP="004B4F43">
            <w:pPr>
              <w:pStyle w:val="BodyText-denser"/>
            </w:pPr>
            <w:r>
              <w:t>3, 4, 6</w:t>
            </w:r>
          </w:p>
        </w:tc>
        <w:tc>
          <w:tcPr>
            <w:tcW w:w="3215" w:type="dxa"/>
          </w:tcPr>
          <w:p w14:paraId="5548AAFB" w14:textId="5250B2D1" w:rsidR="004B4F43" w:rsidRDefault="004B4F43" w:rsidP="004B4F43">
            <w:pPr>
              <w:pStyle w:val="BodyText-denser"/>
            </w:pPr>
            <w:r>
              <w:t>Added HW tests provided by Jeff, added CPU procedures provided by Thuy</w:t>
            </w:r>
          </w:p>
        </w:tc>
      </w:tr>
      <w:tr w:rsidR="000C78FE" w:rsidRPr="00E23E1D" w14:paraId="732E5893" w14:textId="77777777" w:rsidTr="00D47480">
        <w:tblPrEx>
          <w:tblCellMar>
            <w:top w:w="57" w:type="dxa"/>
            <w:bottom w:w="57" w:type="dxa"/>
          </w:tblCellMar>
        </w:tblPrEx>
        <w:tc>
          <w:tcPr>
            <w:tcW w:w="941" w:type="dxa"/>
          </w:tcPr>
          <w:p w14:paraId="41EC5CA9" w14:textId="5408F856" w:rsidR="000C78FE" w:rsidRDefault="000C78FE" w:rsidP="004B4F43">
            <w:pPr>
              <w:pStyle w:val="BodyText-denser"/>
            </w:pPr>
            <w:r>
              <w:t>0.3</w:t>
            </w:r>
          </w:p>
        </w:tc>
        <w:tc>
          <w:tcPr>
            <w:tcW w:w="1284" w:type="dxa"/>
          </w:tcPr>
          <w:p w14:paraId="23ABA706" w14:textId="772BDB86" w:rsidR="000C78FE" w:rsidRDefault="000C78FE" w:rsidP="004B4F43">
            <w:pPr>
              <w:pStyle w:val="BodyText-denser"/>
              <w:rPr>
                <w:lang w:val="en-US"/>
              </w:rPr>
            </w:pPr>
            <w:r>
              <w:rPr>
                <w:lang w:val="en-US"/>
              </w:rPr>
              <w:t>2015-02-03</w:t>
            </w:r>
          </w:p>
        </w:tc>
        <w:tc>
          <w:tcPr>
            <w:tcW w:w="1910" w:type="dxa"/>
          </w:tcPr>
          <w:p w14:paraId="0B334CAD" w14:textId="68918D2D" w:rsidR="000C78FE" w:rsidRDefault="000C78FE" w:rsidP="004B4F43">
            <w:pPr>
              <w:pStyle w:val="BodyText-denser"/>
            </w:pPr>
            <w:r>
              <w:t>Tomo Cesnik</w:t>
            </w:r>
          </w:p>
        </w:tc>
        <w:tc>
          <w:tcPr>
            <w:tcW w:w="1270" w:type="dxa"/>
          </w:tcPr>
          <w:p w14:paraId="4A1144DD" w14:textId="2072BE73" w:rsidR="000C78FE" w:rsidRDefault="000C78FE" w:rsidP="004B4F43">
            <w:pPr>
              <w:pStyle w:val="BodyText-denser"/>
            </w:pPr>
            <w:r>
              <w:t>5, Appendix A</w:t>
            </w:r>
          </w:p>
        </w:tc>
        <w:tc>
          <w:tcPr>
            <w:tcW w:w="3215" w:type="dxa"/>
          </w:tcPr>
          <w:p w14:paraId="138BBF16" w14:textId="6D011193" w:rsidR="000C78FE" w:rsidRDefault="000C78FE" w:rsidP="004B4F43">
            <w:pPr>
              <w:pStyle w:val="BodyText-denser"/>
            </w:pPr>
            <w:r>
              <w:t>Added appendix A</w:t>
            </w:r>
          </w:p>
        </w:tc>
      </w:tr>
      <w:tr w:rsidR="00832F3E" w:rsidRPr="00E23E1D" w14:paraId="55F88DD6" w14:textId="77777777" w:rsidTr="00D47480">
        <w:tblPrEx>
          <w:tblCellMar>
            <w:top w:w="57" w:type="dxa"/>
            <w:bottom w:w="57" w:type="dxa"/>
          </w:tblCellMar>
        </w:tblPrEx>
        <w:tc>
          <w:tcPr>
            <w:tcW w:w="941" w:type="dxa"/>
          </w:tcPr>
          <w:p w14:paraId="70732641" w14:textId="3B661FA3" w:rsidR="00832F3E" w:rsidRDefault="00832F3E" w:rsidP="004B4F43">
            <w:pPr>
              <w:pStyle w:val="BodyText-denser"/>
            </w:pPr>
            <w:r>
              <w:t>0.4</w:t>
            </w:r>
          </w:p>
        </w:tc>
        <w:tc>
          <w:tcPr>
            <w:tcW w:w="1284" w:type="dxa"/>
          </w:tcPr>
          <w:p w14:paraId="0C8F6E13" w14:textId="57D88256" w:rsidR="00832F3E" w:rsidRDefault="00832F3E" w:rsidP="004B4F43">
            <w:pPr>
              <w:pStyle w:val="BodyText-denser"/>
              <w:rPr>
                <w:lang w:val="en-US"/>
              </w:rPr>
            </w:pPr>
            <w:r>
              <w:rPr>
                <w:lang w:val="en-US"/>
              </w:rPr>
              <w:t>2015-02-16</w:t>
            </w:r>
          </w:p>
        </w:tc>
        <w:tc>
          <w:tcPr>
            <w:tcW w:w="1910" w:type="dxa"/>
          </w:tcPr>
          <w:p w14:paraId="757E75F0" w14:textId="280CFA15" w:rsidR="00832F3E" w:rsidRDefault="00832F3E" w:rsidP="004B4F43">
            <w:pPr>
              <w:pStyle w:val="BodyText-denser"/>
            </w:pPr>
            <w:r>
              <w:t>Tomo Cesnik</w:t>
            </w:r>
          </w:p>
        </w:tc>
        <w:tc>
          <w:tcPr>
            <w:tcW w:w="1270" w:type="dxa"/>
          </w:tcPr>
          <w:p w14:paraId="0F7F6A62" w14:textId="14E2AD21" w:rsidR="00832F3E" w:rsidRDefault="00832F3E" w:rsidP="004B4F43">
            <w:pPr>
              <w:pStyle w:val="BodyText-denser"/>
            </w:pPr>
            <w:r>
              <w:t>5</w:t>
            </w:r>
          </w:p>
        </w:tc>
        <w:tc>
          <w:tcPr>
            <w:tcW w:w="3215" w:type="dxa"/>
          </w:tcPr>
          <w:p w14:paraId="2620DE30" w14:textId="0C1093B5" w:rsidR="00832F3E" w:rsidRDefault="00832F3E" w:rsidP="004B4F43">
            <w:pPr>
              <w:pStyle w:val="BodyText-denser"/>
            </w:pPr>
            <w:r>
              <w:t>Added test tracking to chapter 5</w:t>
            </w:r>
          </w:p>
        </w:tc>
      </w:tr>
      <w:tr w:rsidR="00080EB5" w:rsidRPr="00E23E1D" w14:paraId="7E12FFF5" w14:textId="77777777" w:rsidTr="00AF31DD">
        <w:tblPrEx>
          <w:tblCellMar>
            <w:top w:w="57" w:type="dxa"/>
            <w:bottom w:w="57" w:type="dxa"/>
          </w:tblCellMar>
        </w:tblPrEx>
        <w:tc>
          <w:tcPr>
            <w:tcW w:w="941" w:type="dxa"/>
          </w:tcPr>
          <w:p w14:paraId="747DE229" w14:textId="77777777" w:rsidR="00080EB5" w:rsidRDefault="00080EB5" w:rsidP="00AF31DD">
            <w:pPr>
              <w:pStyle w:val="BodyText-denser"/>
            </w:pPr>
            <w:r>
              <w:t>0.5</w:t>
            </w:r>
          </w:p>
        </w:tc>
        <w:tc>
          <w:tcPr>
            <w:tcW w:w="1284" w:type="dxa"/>
          </w:tcPr>
          <w:p w14:paraId="1C5A33DC" w14:textId="77777777" w:rsidR="00080EB5" w:rsidRDefault="00080EB5" w:rsidP="00AF31DD">
            <w:pPr>
              <w:pStyle w:val="BodyText-denser"/>
              <w:rPr>
                <w:lang w:val="en-US"/>
              </w:rPr>
            </w:pPr>
            <w:r>
              <w:rPr>
                <w:lang w:val="en-US"/>
              </w:rPr>
              <w:t>2015-05-04</w:t>
            </w:r>
          </w:p>
        </w:tc>
        <w:tc>
          <w:tcPr>
            <w:tcW w:w="1910" w:type="dxa"/>
          </w:tcPr>
          <w:p w14:paraId="4B84473A" w14:textId="77777777" w:rsidR="00080EB5" w:rsidRDefault="00080EB5" w:rsidP="00AF31DD">
            <w:pPr>
              <w:pStyle w:val="BodyText-denser"/>
            </w:pPr>
            <w:r>
              <w:t>Briant Lam</w:t>
            </w:r>
          </w:p>
        </w:tc>
        <w:tc>
          <w:tcPr>
            <w:tcW w:w="1270" w:type="dxa"/>
          </w:tcPr>
          <w:p w14:paraId="2CAD60C7" w14:textId="77777777" w:rsidR="00080EB5" w:rsidRDefault="00080EB5" w:rsidP="00AF31DD">
            <w:pPr>
              <w:pStyle w:val="BodyText-denser"/>
            </w:pPr>
            <w:r>
              <w:t>All</w:t>
            </w:r>
          </w:p>
        </w:tc>
        <w:tc>
          <w:tcPr>
            <w:tcW w:w="3215" w:type="dxa"/>
          </w:tcPr>
          <w:p w14:paraId="12666A91" w14:textId="77777777" w:rsidR="00080EB5" w:rsidRDefault="00080EB5" w:rsidP="00AF31DD">
            <w:pPr>
              <w:pStyle w:val="BodyText-denser"/>
            </w:pPr>
            <w:r>
              <w:t>Incorporated edits to clarify test procedure</w:t>
            </w:r>
          </w:p>
        </w:tc>
      </w:tr>
      <w:tr w:rsidR="00CD68CC" w:rsidRPr="00E23E1D" w14:paraId="563F2E91" w14:textId="77777777" w:rsidTr="00D47480">
        <w:tblPrEx>
          <w:tblCellMar>
            <w:top w:w="57" w:type="dxa"/>
            <w:bottom w:w="57" w:type="dxa"/>
          </w:tblCellMar>
        </w:tblPrEx>
        <w:tc>
          <w:tcPr>
            <w:tcW w:w="941" w:type="dxa"/>
          </w:tcPr>
          <w:p w14:paraId="645CE19C" w14:textId="026BB34A" w:rsidR="00CD68CC" w:rsidRDefault="00080EB5" w:rsidP="004B4F43">
            <w:pPr>
              <w:pStyle w:val="BodyText-denser"/>
            </w:pPr>
            <w:r>
              <w:t>0.6</w:t>
            </w:r>
          </w:p>
        </w:tc>
        <w:tc>
          <w:tcPr>
            <w:tcW w:w="1284" w:type="dxa"/>
          </w:tcPr>
          <w:p w14:paraId="5A4801DA" w14:textId="41E64860" w:rsidR="00CD68CC" w:rsidRDefault="00CD68CC" w:rsidP="00080EB5">
            <w:pPr>
              <w:pStyle w:val="BodyText-denser"/>
              <w:rPr>
                <w:lang w:val="en-US"/>
              </w:rPr>
            </w:pPr>
            <w:r>
              <w:rPr>
                <w:lang w:val="en-US"/>
              </w:rPr>
              <w:t>2015-0</w:t>
            </w:r>
            <w:r w:rsidR="00080EB5">
              <w:rPr>
                <w:lang w:val="en-US"/>
              </w:rPr>
              <w:t>8</w:t>
            </w:r>
            <w:r>
              <w:rPr>
                <w:lang w:val="en-US"/>
              </w:rPr>
              <w:t>-</w:t>
            </w:r>
            <w:r w:rsidR="00080EB5">
              <w:rPr>
                <w:lang w:val="en-US"/>
              </w:rPr>
              <w:t>19</w:t>
            </w:r>
          </w:p>
        </w:tc>
        <w:tc>
          <w:tcPr>
            <w:tcW w:w="1910" w:type="dxa"/>
          </w:tcPr>
          <w:p w14:paraId="177BDC6B" w14:textId="3A92A6B6" w:rsidR="00CD68CC" w:rsidRDefault="00CD68CC" w:rsidP="004B4F43">
            <w:pPr>
              <w:pStyle w:val="BodyText-denser"/>
            </w:pPr>
            <w:r>
              <w:t>Briant Lam</w:t>
            </w:r>
          </w:p>
        </w:tc>
        <w:tc>
          <w:tcPr>
            <w:tcW w:w="1270" w:type="dxa"/>
          </w:tcPr>
          <w:p w14:paraId="05C3AEA5" w14:textId="5EAEDB5D" w:rsidR="00CD68CC" w:rsidRDefault="00080EB5" w:rsidP="004B4F43">
            <w:pPr>
              <w:pStyle w:val="BodyText-denser"/>
            </w:pPr>
            <w:r>
              <w:t>3.3</w:t>
            </w:r>
          </w:p>
        </w:tc>
        <w:tc>
          <w:tcPr>
            <w:tcW w:w="3215" w:type="dxa"/>
          </w:tcPr>
          <w:p w14:paraId="3F0FA524" w14:textId="30D06FD3" w:rsidR="00CD68CC" w:rsidRDefault="00080EB5" w:rsidP="004B4F43">
            <w:pPr>
              <w:pStyle w:val="BodyText-denser"/>
            </w:pPr>
            <w:r>
              <w:t>Changed resistance thresholds</w:t>
            </w:r>
          </w:p>
        </w:tc>
      </w:tr>
      <w:tr w:rsidR="00337B7A" w:rsidRPr="00E23E1D" w14:paraId="27963206" w14:textId="77777777" w:rsidTr="00AF31DD">
        <w:tblPrEx>
          <w:tblCellMar>
            <w:top w:w="57" w:type="dxa"/>
            <w:bottom w:w="57" w:type="dxa"/>
          </w:tblCellMar>
        </w:tblPrEx>
        <w:tc>
          <w:tcPr>
            <w:tcW w:w="941" w:type="dxa"/>
          </w:tcPr>
          <w:p w14:paraId="6AC0FC0E" w14:textId="48F5919F" w:rsidR="00337B7A" w:rsidRDefault="00337B7A" w:rsidP="00AF31DD">
            <w:pPr>
              <w:pStyle w:val="BodyText-denser"/>
            </w:pPr>
            <w:r>
              <w:t>0.7</w:t>
            </w:r>
          </w:p>
        </w:tc>
        <w:tc>
          <w:tcPr>
            <w:tcW w:w="1284" w:type="dxa"/>
          </w:tcPr>
          <w:p w14:paraId="08928EF7" w14:textId="24DDEE50" w:rsidR="00337B7A" w:rsidRDefault="00337B7A" w:rsidP="00337B7A">
            <w:pPr>
              <w:pStyle w:val="BodyText-denser"/>
              <w:rPr>
                <w:lang w:val="en-US"/>
              </w:rPr>
            </w:pPr>
            <w:r>
              <w:rPr>
                <w:lang w:val="en-US"/>
              </w:rPr>
              <w:t>2017-02-09</w:t>
            </w:r>
          </w:p>
        </w:tc>
        <w:tc>
          <w:tcPr>
            <w:tcW w:w="1910" w:type="dxa"/>
          </w:tcPr>
          <w:p w14:paraId="79834017" w14:textId="77777777" w:rsidR="00337B7A" w:rsidRDefault="00337B7A" w:rsidP="00AF31DD">
            <w:pPr>
              <w:pStyle w:val="BodyText-denser"/>
            </w:pPr>
            <w:r>
              <w:t>Briant Lam</w:t>
            </w:r>
          </w:p>
        </w:tc>
        <w:tc>
          <w:tcPr>
            <w:tcW w:w="1270" w:type="dxa"/>
          </w:tcPr>
          <w:p w14:paraId="3B3EB28F" w14:textId="6B03CD38" w:rsidR="00337B7A" w:rsidRDefault="00337B7A" w:rsidP="00AF31DD">
            <w:pPr>
              <w:pStyle w:val="BodyText-denser"/>
            </w:pPr>
            <w:r>
              <w:t>5</w:t>
            </w:r>
          </w:p>
        </w:tc>
        <w:tc>
          <w:tcPr>
            <w:tcW w:w="3215" w:type="dxa"/>
          </w:tcPr>
          <w:p w14:paraId="6F54E9B2" w14:textId="5B9E7730" w:rsidR="00337B7A" w:rsidRDefault="00337B7A" w:rsidP="00AF31DD">
            <w:pPr>
              <w:pStyle w:val="BodyText-denser"/>
            </w:pPr>
            <w:r>
              <w:t>Reference current location of test program and rios</w:t>
            </w:r>
          </w:p>
        </w:tc>
      </w:tr>
      <w:tr w:rsidR="00337B7A" w:rsidRPr="00E23E1D" w14:paraId="5DCC1CCB" w14:textId="77777777" w:rsidTr="00D47480">
        <w:tblPrEx>
          <w:tblCellMar>
            <w:top w:w="57" w:type="dxa"/>
            <w:bottom w:w="57" w:type="dxa"/>
          </w:tblCellMar>
        </w:tblPrEx>
        <w:trPr>
          <w:cnfStyle w:val="010000000000" w:firstRow="0" w:lastRow="1" w:firstColumn="0" w:lastColumn="0" w:oddVBand="0" w:evenVBand="0" w:oddHBand="0" w:evenHBand="0" w:firstRowFirstColumn="0" w:firstRowLastColumn="0" w:lastRowFirstColumn="0" w:lastRowLastColumn="0"/>
        </w:trPr>
        <w:tc>
          <w:tcPr>
            <w:tcW w:w="941" w:type="dxa"/>
          </w:tcPr>
          <w:p w14:paraId="0DDFB4A7" w14:textId="36E3021D" w:rsidR="00337B7A" w:rsidRDefault="00156598" w:rsidP="004B4F43">
            <w:pPr>
              <w:pStyle w:val="BodyText-denser"/>
            </w:pPr>
            <w:r>
              <w:t>0.8</w:t>
            </w:r>
          </w:p>
        </w:tc>
        <w:tc>
          <w:tcPr>
            <w:tcW w:w="1284" w:type="dxa"/>
          </w:tcPr>
          <w:p w14:paraId="5A222E67" w14:textId="7A1B8253" w:rsidR="00337B7A" w:rsidRDefault="00156598" w:rsidP="00080EB5">
            <w:pPr>
              <w:pStyle w:val="BodyText-denser"/>
              <w:rPr>
                <w:lang w:val="en-US"/>
              </w:rPr>
            </w:pPr>
            <w:r>
              <w:rPr>
                <w:lang w:val="en-US"/>
              </w:rPr>
              <w:t>2018-08-24</w:t>
            </w:r>
          </w:p>
        </w:tc>
        <w:tc>
          <w:tcPr>
            <w:tcW w:w="1910" w:type="dxa"/>
          </w:tcPr>
          <w:p w14:paraId="6C5B070C" w14:textId="0F56E182" w:rsidR="00337B7A" w:rsidRDefault="00156598" w:rsidP="004B4F43">
            <w:pPr>
              <w:pStyle w:val="BodyText-denser"/>
            </w:pPr>
            <w:r>
              <w:t>Briant Lam</w:t>
            </w:r>
          </w:p>
        </w:tc>
        <w:tc>
          <w:tcPr>
            <w:tcW w:w="1270" w:type="dxa"/>
          </w:tcPr>
          <w:p w14:paraId="7B2A4B32" w14:textId="43CAC771" w:rsidR="00337B7A" w:rsidRDefault="00156598" w:rsidP="004B4F43">
            <w:pPr>
              <w:pStyle w:val="BodyText-denser"/>
            </w:pPr>
            <w:r>
              <w:t>5</w:t>
            </w:r>
          </w:p>
        </w:tc>
        <w:tc>
          <w:tcPr>
            <w:tcW w:w="3215" w:type="dxa"/>
          </w:tcPr>
          <w:p w14:paraId="2093B67A" w14:textId="0C54838C" w:rsidR="00337B7A" w:rsidRDefault="00156598" w:rsidP="00156598">
            <w:pPr>
              <w:pStyle w:val="BodyText-denser"/>
            </w:pPr>
            <w:r>
              <w:t>Revised steps to run testing environment more systematic</w:t>
            </w:r>
          </w:p>
        </w:tc>
      </w:tr>
    </w:tbl>
    <w:bookmarkStart w:id="3" w:name="_Toc532637492"/>
    <w:bookmarkStart w:id="4" w:name="_Toc535405980"/>
    <w:bookmarkEnd w:id="0"/>
    <w:bookmarkEnd w:id="2"/>
    <w:p w14:paraId="5885845A" w14:textId="591AE160" w:rsidR="00F1116C" w:rsidRPr="00E23E1D" w:rsidRDefault="0040693A" w:rsidP="00F1116C">
      <w:pPr>
        <w:pStyle w:val="Heading0"/>
      </w:pPr>
      <w:r>
        <w:fldChar w:fldCharType="begin"/>
      </w:r>
      <w:r w:rsidR="00FA01D4">
        <w:instrText xml:space="preserve"> IF </w:instrText>
      </w:r>
      <w:r w:rsidR="0023122A">
        <w:instrText>"</w:instrText>
      </w:r>
      <w:r>
        <w:fldChar w:fldCharType="begin"/>
      </w:r>
      <w:r w:rsidR="00F358E6">
        <w:instrText xml:space="preserve"> DOCPROPERTY Language</w:instrText>
      </w:r>
      <w:r>
        <w:fldChar w:fldCharType="separate"/>
      </w:r>
      <w:r w:rsidR="00A04410">
        <w:instrText>English</w:instrText>
      </w:r>
      <w:r>
        <w:fldChar w:fldCharType="end"/>
      </w:r>
      <w:r w:rsidR="0023122A">
        <w:instrText>"="English"</w:instrText>
      </w:r>
      <w:r w:rsidR="00FA01D4">
        <w:instrText xml:space="preserve"> "</w:instrText>
      </w:r>
      <w:r w:rsidR="00FA01D4" w:rsidRPr="00FA01D4">
        <w:instrText>Scope</w:instrText>
      </w:r>
      <w:r w:rsidR="00FA01D4">
        <w:instrText xml:space="preserve">" "Namen" </w:instrText>
      </w:r>
      <w:r>
        <w:fldChar w:fldCharType="separate"/>
      </w:r>
      <w:r w:rsidR="00E92EB8" w:rsidRPr="00FA01D4">
        <w:rPr>
          <w:noProof/>
        </w:rPr>
        <w:t>Scope</w:t>
      </w:r>
      <w:r>
        <w:fldChar w:fldCharType="end"/>
      </w:r>
      <w:bookmarkEnd w:id="3"/>
      <w:bookmarkEnd w:id="4"/>
    </w:p>
    <w:p w14:paraId="5885845B" w14:textId="698020F3" w:rsidR="00F1116C" w:rsidRPr="00E23E1D" w:rsidRDefault="004D2FFD" w:rsidP="00CE2861">
      <w:pPr>
        <w:pStyle w:val="BodyText"/>
      </w:pPr>
      <w:r>
        <w:rPr>
          <w:lang w:val="en-GB"/>
        </w:rPr>
        <w:t xml:space="preserve">This document specifies the tests </w:t>
      </w:r>
      <w:r w:rsidR="00877104">
        <w:rPr>
          <w:lang w:val="en-GB"/>
        </w:rPr>
        <w:t xml:space="preserve">and procedures </w:t>
      </w:r>
      <w:r>
        <w:rPr>
          <w:lang w:val="en-GB"/>
        </w:rPr>
        <w:t>that are to be performed on each EMCOR controller board.</w:t>
      </w:r>
    </w:p>
    <w:p w14:paraId="5885845C" w14:textId="77777777" w:rsidR="00BA6E71" w:rsidRPr="00BA6E71" w:rsidRDefault="00595E0B" w:rsidP="00BA6E71">
      <w:pPr>
        <w:pStyle w:val="BodyText"/>
      </w:pPr>
      <w:r>
        <w:t xml:space="preserve"> </w:t>
      </w:r>
    </w:p>
    <w:p w14:paraId="5885845D" w14:textId="77777777" w:rsidR="00CB7909" w:rsidRDefault="00CB7909" w:rsidP="00273638">
      <w:pPr>
        <w:pStyle w:val="BodyText"/>
      </w:pPr>
      <w:r>
        <w:br w:type="page"/>
      </w:r>
    </w:p>
    <w:bookmarkStart w:id="5" w:name="ToC"/>
    <w:p w14:paraId="5885845E" w14:textId="77777777" w:rsidR="00F1116C" w:rsidRPr="00E23E1D" w:rsidRDefault="0040693A" w:rsidP="00FC709A">
      <w:pPr>
        <w:pStyle w:val="Heading0"/>
      </w:pPr>
      <w:r>
        <w:lastRenderedPageBreak/>
        <w:fldChar w:fldCharType="begin"/>
      </w:r>
      <w:r w:rsidR="00FA01D4">
        <w:instrText xml:space="preserve"> IF </w:instrText>
      </w:r>
      <w:r w:rsidR="0023122A">
        <w:instrText>"</w:instrText>
      </w:r>
      <w:r>
        <w:fldChar w:fldCharType="begin"/>
      </w:r>
      <w:r w:rsidR="00F358E6">
        <w:instrText xml:space="preserve"> DOCPROPERTY Language</w:instrText>
      </w:r>
      <w:r>
        <w:fldChar w:fldCharType="separate"/>
      </w:r>
      <w:r w:rsidR="00A04410">
        <w:instrText>English</w:instrText>
      </w:r>
      <w:r>
        <w:fldChar w:fldCharType="end"/>
      </w:r>
      <w:r w:rsidR="0023122A">
        <w:instrText>"="English"</w:instrText>
      </w:r>
      <w:r w:rsidR="00FA01D4">
        <w:instrText xml:space="preserve"> "</w:instrText>
      </w:r>
      <w:r w:rsidR="00FA01D4" w:rsidRPr="00FA01D4">
        <w:instrText>Table of Contents</w:instrText>
      </w:r>
      <w:r w:rsidR="00FA01D4">
        <w:instrText>" "Kazalo vsebine"</w:instrText>
      </w:r>
      <w:r>
        <w:fldChar w:fldCharType="separate"/>
      </w:r>
      <w:r w:rsidR="00E92EB8" w:rsidRPr="00FA01D4">
        <w:rPr>
          <w:noProof/>
        </w:rPr>
        <w:t>Table of Contents</w:t>
      </w:r>
      <w:r>
        <w:fldChar w:fldCharType="end"/>
      </w:r>
      <w:bookmarkEnd w:id="5"/>
    </w:p>
    <w:p w14:paraId="7174FB17" w14:textId="77777777" w:rsidR="00832F3E" w:rsidRPr="00220E36" w:rsidRDefault="0040693A">
      <w:pPr>
        <w:pStyle w:val="TOC1"/>
        <w:tabs>
          <w:tab w:val="left" w:pos="720"/>
        </w:tabs>
        <w:rPr>
          <w:rFonts w:asciiTheme="minorHAnsi" w:eastAsiaTheme="minorEastAsia" w:hAnsiTheme="minorHAnsi" w:cstheme="minorBidi"/>
          <w:b w:val="0"/>
          <w:noProof/>
          <w:color w:val="000000" w:themeColor="text1"/>
          <w:sz w:val="22"/>
          <w:szCs w:val="22"/>
          <w:lang w:val="sl-SI" w:eastAsia="sl-SI"/>
        </w:rPr>
      </w:pPr>
      <w:r>
        <w:fldChar w:fldCharType="begin"/>
      </w:r>
      <w:r w:rsidR="00461F6A">
        <w:instrText xml:space="preserve"> TOC \o "1-3" \h \z \u </w:instrText>
      </w:r>
      <w:r>
        <w:fldChar w:fldCharType="separate"/>
      </w:r>
      <w:hyperlink w:anchor="_Toc411843334" w:history="1">
        <w:r w:rsidR="00832F3E" w:rsidRPr="00220E36">
          <w:rPr>
            <w:rStyle w:val="Hyperlink"/>
            <w:noProof/>
            <w:color w:val="000000" w:themeColor="text1"/>
            <w:u w:color="CC3300"/>
          </w:rPr>
          <w:t>1.</w:t>
        </w:r>
        <w:r w:rsidR="00832F3E" w:rsidRPr="00220E36">
          <w:rPr>
            <w:rFonts w:asciiTheme="minorHAnsi" w:eastAsiaTheme="minorEastAsia" w:hAnsiTheme="minorHAnsi" w:cstheme="minorBidi"/>
            <w:b w:val="0"/>
            <w:noProof/>
            <w:color w:val="000000" w:themeColor="text1"/>
            <w:sz w:val="22"/>
            <w:szCs w:val="22"/>
            <w:lang w:val="sl-SI" w:eastAsia="sl-SI"/>
          </w:rPr>
          <w:tab/>
        </w:r>
        <w:r w:rsidR="00832F3E" w:rsidRPr="00220E36">
          <w:rPr>
            <w:rStyle w:val="Hyperlink"/>
            <w:noProof/>
            <w:color w:val="000000" w:themeColor="text1"/>
          </w:rPr>
          <w:t>Introduction</w:t>
        </w:r>
        <w:r w:rsidR="00832F3E" w:rsidRPr="00220E36">
          <w:rPr>
            <w:noProof/>
            <w:webHidden/>
            <w:color w:val="000000" w:themeColor="text1"/>
          </w:rPr>
          <w:tab/>
        </w:r>
        <w:r w:rsidR="00832F3E" w:rsidRPr="00220E36">
          <w:rPr>
            <w:noProof/>
            <w:webHidden/>
            <w:color w:val="000000" w:themeColor="text1"/>
          </w:rPr>
          <w:fldChar w:fldCharType="begin"/>
        </w:r>
        <w:r w:rsidR="00832F3E" w:rsidRPr="00220E36">
          <w:rPr>
            <w:noProof/>
            <w:webHidden/>
            <w:color w:val="000000" w:themeColor="text1"/>
          </w:rPr>
          <w:instrText xml:space="preserve"> PAGEREF _Toc411843334 \h </w:instrText>
        </w:r>
        <w:r w:rsidR="00832F3E" w:rsidRPr="00220E36">
          <w:rPr>
            <w:noProof/>
            <w:webHidden/>
            <w:color w:val="000000" w:themeColor="text1"/>
          </w:rPr>
        </w:r>
        <w:r w:rsidR="00832F3E" w:rsidRPr="00220E36">
          <w:rPr>
            <w:noProof/>
            <w:webHidden/>
            <w:color w:val="000000" w:themeColor="text1"/>
          </w:rPr>
          <w:fldChar w:fldCharType="separate"/>
        </w:r>
        <w:r w:rsidR="00E92EB8">
          <w:rPr>
            <w:noProof/>
            <w:webHidden/>
            <w:color w:val="000000" w:themeColor="text1"/>
          </w:rPr>
          <w:t>5</w:t>
        </w:r>
        <w:r w:rsidR="00832F3E" w:rsidRPr="00220E36">
          <w:rPr>
            <w:noProof/>
            <w:webHidden/>
            <w:color w:val="000000" w:themeColor="text1"/>
          </w:rPr>
          <w:fldChar w:fldCharType="end"/>
        </w:r>
      </w:hyperlink>
    </w:p>
    <w:p w14:paraId="2FD1871C" w14:textId="77777777" w:rsidR="00832F3E" w:rsidRPr="00220E36" w:rsidRDefault="00516677">
      <w:pPr>
        <w:pStyle w:val="TOC2"/>
        <w:rPr>
          <w:rFonts w:asciiTheme="minorHAnsi" w:eastAsiaTheme="minorEastAsia" w:hAnsiTheme="minorHAnsi" w:cstheme="minorBidi"/>
          <w:color w:val="000000" w:themeColor="text1"/>
          <w:szCs w:val="22"/>
          <w:lang w:val="sl-SI" w:eastAsia="sl-SI"/>
        </w:rPr>
      </w:pPr>
      <w:hyperlink w:anchor="_Toc411843335" w:history="1">
        <w:r w:rsidR="00832F3E" w:rsidRPr="00220E36">
          <w:rPr>
            <w:rStyle w:val="Hyperlink"/>
            <w:color w:val="000000" w:themeColor="text1"/>
            <w14:scene3d>
              <w14:camera w14:prst="orthographicFront"/>
              <w14:lightRig w14:rig="threePt" w14:dir="t">
                <w14:rot w14:lat="0" w14:lon="0" w14:rev="0"/>
              </w14:lightRig>
            </w14:scene3d>
          </w:rPr>
          <w:t>1.1.</w:t>
        </w:r>
        <w:r w:rsidR="00832F3E" w:rsidRPr="00220E36">
          <w:rPr>
            <w:rStyle w:val="Hyperlink"/>
            <w:color w:val="000000" w:themeColor="text1"/>
          </w:rPr>
          <w:t xml:space="preserve"> Overview</w:t>
        </w:r>
        <w:r w:rsidR="00832F3E" w:rsidRPr="00220E36">
          <w:rPr>
            <w:webHidden/>
            <w:color w:val="000000" w:themeColor="text1"/>
          </w:rPr>
          <w:tab/>
        </w:r>
        <w:r w:rsidR="00832F3E" w:rsidRPr="00220E36">
          <w:rPr>
            <w:webHidden/>
            <w:color w:val="000000" w:themeColor="text1"/>
          </w:rPr>
          <w:fldChar w:fldCharType="begin"/>
        </w:r>
        <w:r w:rsidR="00832F3E" w:rsidRPr="00220E36">
          <w:rPr>
            <w:webHidden/>
            <w:color w:val="000000" w:themeColor="text1"/>
          </w:rPr>
          <w:instrText xml:space="preserve"> PAGEREF _Toc411843335 \h </w:instrText>
        </w:r>
        <w:r w:rsidR="00832F3E" w:rsidRPr="00220E36">
          <w:rPr>
            <w:webHidden/>
            <w:color w:val="000000" w:themeColor="text1"/>
          </w:rPr>
        </w:r>
        <w:r w:rsidR="00832F3E" w:rsidRPr="00220E36">
          <w:rPr>
            <w:webHidden/>
            <w:color w:val="000000" w:themeColor="text1"/>
          </w:rPr>
          <w:fldChar w:fldCharType="separate"/>
        </w:r>
        <w:r w:rsidR="00E92EB8">
          <w:rPr>
            <w:webHidden/>
            <w:color w:val="000000" w:themeColor="text1"/>
          </w:rPr>
          <w:t>5</w:t>
        </w:r>
        <w:r w:rsidR="00832F3E" w:rsidRPr="00220E36">
          <w:rPr>
            <w:webHidden/>
            <w:color w:val="000000" w:themeColor="text1"/>
          </w:rPr>
          <w:fldChar w:fldCharType="end"/>
        </w:r>
      </w:hyperlink>
    </w:p>
    <w:p w14:paraId="14390A47" w14:textId="77777777" w:rsidR="00832F3E" w:rsidRPr="00220E36" w:rsidRDefault="00516677">
      <w:pPr>
        <w:pStyle w:val="TOC1"/>
        <w:tabs>
          <w:tab w:val="left" w:pos="720"/>
        </w:tabs>
        <w:rPr>
          <w:rFonts w:asciiTheme="minorHAnsi" w:eastAsiaTheme="minorEastAsia" w:hAnsiTheme="minorHAnsi" w:cstheme="minorBidi"/>
          <w:b w:val="0"/>
          <w:noProof/>
          <w:color w:val="000000" w:themeColor="text1"/>
          <w:sz w:val="22"/>
          <w:szCs w:val="22"/>
          <w:lang w:val="sl-SI" w:eastAsia="sl-SI"/>
        </w:rPr>
      </w:pPr>
      <w:hyperlink w:anchor="_Toc411843336" w:history="1">
        <w:r w:rsidR="00832F3E" w:rsidRPr="00220E36">
          <w:rPr>
            <w:rStyle w:val="Hyperlink"/>
            <w:noProof/>
            <w:color w:val="000000" w:themeColor="text1"/>
            <w:u w:color="CC3300"/>
          </w:rPr>
          <w:t>2.</w:t>
        </w:r>
        <w:r w:rsidR="00832F3E" w:rsidRPr="00220E36">
          <w:rPr>
            <w:rFonts w:asciiTheme="minorHAnsi" w:eastAsiaTheme="minorEastAsia" w:hAnsiTheme="minorHAnsi" w:cstheme="minorBidi"/>
            <w:b w:val="0"/>
            <w:noProof/>
            <w:color w:val="000000" w:themeColor="text1"/>
            <w:sz w:val="22"/>
            <w:szCs w:val="22"/>
            <w:lang w:val="sl-SI" w:eastAsia="sl-SI"/>
          </w:rPr>
          <w:tab/>
        </w:r>
        <w:r w:rsidR="00832F3E" w:rsidRPr="00220E36">
          <w:rPr>
            <w:rStyle w:val="Hyperlink"/>
            <w:noProof/>
            <w:color w:val="000000" w:themeColor="text1"/>
          </w:rPr>
          <w:t>Test Environment</w:t>
        </w:r>
        <w:r w:rsidR="00832F3E" w:rsidRPr="00220E36">
          <w:rPr>
            <w:noProof/>
            <w:webHidden/>
            <w:color w:val="000000" w:themeColor="text1"/>
          </w:rPr>
          <w:tab/>
        </w:r>
        <w:r w:rsidR="00832F3E" w:rsidRPr="00220E36">
          <w:rPr>
            <w:noProof/>
            <w:webHidden/>
            <w:color w:val="000000" w:themeColor="text1"/>
          </w:rPr>
          <w:fldChar w:fldCharType="begin"/>
        </w:r>
        <w:r w:rsidR="00832F3E" w:rsidRPr="00220E36">
          <w:rPr>
            <w:noProof/>
            <w:webHidden/>
            <w:color w:val="000000" w:themeColor="text1"/>
          </w:rPr>
          <w:instrText xml:space="preserve"> PAGEREF _Toc411843336 \h </w:instrText>
        </w:r>
        <w:r w:rsidR="00832F3E" w:rsidRPr="00220E36">
          <w:rPr>
            <w:noProof/>
            <w:webHidden/>
            <w:color w:val="000000" w:themeColor="text1"/>
          </w:rPr>
        </w:r>
        <w:r w:rsidR="00832F3E" w:rsidRPr="00220E36">
          <w:rPr>
            <w:noProof/>
            <w:webHidden/>
            <w:color w:val="000000" w:themeColor="text1"/>
          </w:rPr>
          <w:fldChar w:fldCharType="separate"/>
        </w:r>
        <w:r w:rsidR="00E92EB8">
          <w:rPr>
            <w:noProof/>
            <w:webHidden/>
            <w:color w:val="000000" w:themeColor="text1"/>
          </w:rPr>
          <w:t>6</w:t>
        </w:r>
        <w:r w:rsidR="00832F3E" w:rsidRPr="00220E36">
          <w:rPr>
            <w:noProof/>
            <w:webHidden/>
            <w:color w:val="000000" w:themeColor="text1"/>
          </w:rPr>
          <w:fldChar w:fldCharType="end"/>
        </w:r>
      </w:hyperlink>
    </w:p>
    <w:p w14:paraId="6B4BF5BF" w14:textId="77777777" w:rsidR="00832F3E" w:rsidRPr="00220E36" w:rsidRDefault="00516677">
      <w:pPr>
        <w:pStyle w:val="TOC2"/>
        <w:rPr>
          <w:rFonts w:asciiTheme="minorHAnsi" w:eastAsiaTheme="minorEastAsia" w:hAnsiTheme="minorHAnsi" w:cstheme="minorBidi"/>
          <w:color w:val="000000" w:themeColor="text1"/>
          <w:szCs w:val="22"/>
          <w:lang w:val="sl-SI" w:eastAsia="sl-SI"/>
        </w:rPr>
      </w:pPr>
      <w:hyperlink w:anchor="_Toc411843337" w:history="1">
        <w:r w:rsidR="00832F3E" w:rsidRPr="00220E36">
          <w:rPr>
            <w:rStyle w:val="Hyperlink"/>
            <w:color w:val="000000" w:themeColor="text1"/>
            <w14:scene3d>
              <w14:camera w14:prst="orthographicFront"/>
              <w14:lightRig w14:rig="threePt" w14:dir="t">
                <w14:rot w14:lat="0" w14:lon="0" w14:rev="0"/>
              </w14:lightRig>
            </w14:scene3d>
          </w:rPr>
          <w:t>2.1.</w:t>
        </w:r>
        <w:r w:rsidR="00832F3E" w:rsidRPr="00220E36">
          <w:rPr>
            <w:rStyle w:val="Hyperlink"/>
            <w:color w:val="000000" w:themeColor="text1"/>
          </w:rPr>
          <w:t xml:space="preserve"> Hardware</w:t>
        </w:r>
        <w:r w:rsidR="00832F3E" w:rsidRPr="00220E36">
          <w:rPr>
            <w:webHidden/>
            <w:color w:val="000000" w:themeColor="text1"/>
          </w:rPr>
          <w:tab/>
        </w:r>
        <w:r w:rsidR="00832F3E" w:rsidRPr="00220E36">
          <w:rPr>
            <w:webHidden/>
            <w:color w:val="000000" w:themeColor="text1"/>
          </w:rPr>
          <w:fldChar w:fldCharType="begin"/>
        </w:r>
        <w:r w:rsidR="00832F3E" w:rsidRPr="00220E36">
          <w:rPr>
            <w:webHidden/>
            <w:color w:val="000000" w:themeColor="text1"/>
          </w:rPr>
          <w:instrText xml:space="preserve"> PAGEREF _Toc411843337 \h </w:instrText>
        </w:r>
        <w:r w:rsidR="00832F3E" w:rsidRPr="00220E36">
          <w:rPr>
            <w:webHidden/>
            <w:color w:val="000000" w:themeColor="text1"/>
          </w:rPr>
        </w:r>
        <w:r w:rsidR="00832F3E" w:rsidRPr="00220E36">
          <w:rPr>
            <w:webHidden/>
            <w:color w:val="000000" w:themeColor="text1"/>
          </w:rPr>
          <w:fldChar w:fldCharType="separate"/>
        </w:r>
        <w:r w:rsidR="00E92EB8">
          <w:rPr>
            <w:webHidden/>
            <w:color w:val="000000" w:themeColor="text1"/>
          </w:rPr>
          <w:t>6</w:t>
        </w:r>
        <w:r w:rsidR="00832F3E" w:rsidRPr="00220E36">
          <w:rPr>
            <w:webHidden/>
            <w:color w:val="000000" w:themeColor="text1"/>
          </w:rPr>
          <w:fldChar w:fldCharType="end"/>
        </w:r>
      </w:hyperlink>
    </w:p>
    <w:p w14:paraId="5C1F83D1" w14:textId="77777777" w:rsidR="00832F3E" w:rsidRPr="00220E36" w:rsidRDefault="00516677">
      <w:pPr>
        <w:pStyle w:val="TOC2"/>
        <w:rPr>
          <w:rFonts w:asciiTheme="minorHAnsi" w:eastAsiaTheme="minorEastAsia" w:hAnsiTheme="minorHAnsi" w:cstheme="minorBidi"/>
          <w:color w:val="000000" w:themeColor="text1"/>
          <w:szCs w:val="22"/>
          <w:lang w:val="sl-SI" w:eastAsia="sl-SI"/>
        </w:rPr>
      </w:pPr>
      <w:hyperlink w:anchor="_Toc411843338" w:history="1">
        <w:r w:rsidR="00832F3E" w:rsidRPr="00220E36">
          <w:rPr>
            <w:rStyle w:val="Hyperlink"/>
            <w:color w:val="000000" w:themeColor="text1"/>
            <w14:scene3d>
              <w14:camera w14:prst="orthographicFront"/>
              <w14:lightRig w14:rig="threePt" w14:dir="t">
                <w14:rot w14:lat="0" w14:lon="0" w14:rev="0"/>
              </w14:lightRig>
            </w14:scene3d>
          </w:rPr>
          <w:t>2.2.</w:t>
        </w:r>
        <w:r w:rsidR="00832F3E" w:rsidRPr="00220E36">
          <w:rPr>
            <w:rStyle w:val="Hyperlink"/>
            <w:color w:val="000000" w:themeColor="text1"/>
          </w:rPr>
          <w:t xml:space="preserve"> Software</w:t>
        </w:r>
        <w:r w:rsidR="00832F3E" w:rsidRPr="00220E36">
          <w:rPr>
            <w:webHidden/>
            <w:color w:val="000000" w:themeColor="text1"/>
          </w:rPr>
          <w:tab/>
        </w:r>
        <w:r w:rsidR="00832F3E" w:rsidRPr="00220E36">
          <w:rPr>
            <w:webHidden/>
            <w:color w:val="000000" w:themeColor="text1"/>
          </w:rPr>
          <w:fldChar w:fldCharType="begin"/>
        </w:r>
        <w:r w:rsidR="00832F3E" w:rsidRPr="00220E36">
          <w:rPr>
            <w:webHidden/>
            <w:color w:val="000000" w:themeColor="text1"/>
          </w:rPr>
          <w:instrText xml:space="preserve"> PAGEREF _Toc411843338 \h </w:instrText>
        </w:r>
        <w:r w:rsidR="00832F3E" w:rsidRPr="00220E36">
          <w:rPr>
            <w:webHidden/>
            <w:color w:val="000000" w:themeColor="text1"/>
          </w:rPr>
        </w:r>
        <w:r w:rsidR="00832F3E" w:rsidRPr="00220E36">
          <w:rPr>
            <w:webHidden/>
            <w:color w:val="000000" w:themeColor="text1"/>
          </w:rPr>
          <w:fldChar w:fldCharType="separate"/>
        </w:r>
        <w:r w:rsidR="00E92EB8">
          <w:rPr>
            <w:webHidden/>
            <w:color w:val="000000" w:themeColor="text1"/>
          </w:rPr>
          <w:t>6</w:t>
        </w:r>
        <w:r w:rsidR="00832F3E" w:rsidRPr="00220E36">
          <w:rPr>
            <w:webHidden/>
            <w:color w:val="000000" w:themeColor="text1"/>
          </w:rPr>
          <w:fldChar w:fldCharType="end"/>
        </w:r>
      </w:hyperlink>
    </w:p>
    <w:p w14:paraId="4010C444" w14:textId="77777777" w:rsidR="00832F3E" w:rsidRPr="00220E36" w:rsidRDefault="00516677">
      <w:pPr>
        <w:pStyle w:val="TOC1"/>
        <w:tabs>
          <w:tab w:val="left" w:pos="720"/>
        </w:tabs>
        <w:rPr>
          <w:rFonts w:asciiTheme="minorHAnsi" w:eastAsiaTheme="minorEastAsia" w:hAnsiTheme="minorHAnsi" w:cstheme="minorBidi"/>
          <w:b w:val="0"/>
          <w:noProof/>
          <w:color w:val="000000" w:themeColor="text1"/>
          <w:sz w:val="22"/>
          <w:szCs w:val="22"/>
          <w:lang w:val="sl-SI" w:eastAsia="sl-SI"/>
        </w:rPr>
      </w:pPr>
      <w:hyperlink w:anchor="_Toc411843339" w:history="1">
        <w:r w:rsidR="00832F3E" w:rsidRPr="00220E36">
          <w:rPr>
            <w:rStyle w:val="Hyperlink"/>
            <w:noProof/>
            <w:color w:val="000000" w:themeColor="text1"/>
            <w:u w:color="CC3300"/>
          </w:rPr>
          <w:t>3.</w:t>
        </w:r>
        <w:r w:rsidR="00832F3E" w:rsidRPr="00220E36">
          <w:rPr>
            <w:rFonts w:asciiTheme="minorHAnsi" w:eastAsiaTheme="minorEastAsia" w:hAnsiTheme="minorHAnsi" w:cstheme="minorBidi"/>
            <w:b w:val="0"/>
            <w:noProof/>
            <w:color w:val="000000" w:themeColor="text1"/>
            <w:sz w:val="22"/>
            <w:szCs w:val="22"/>
            <w:lang w:val="sl-SI" w:eastAsia="sl-SI"/>
          </w:rPr>
          <w:tab/>
        </w:r>
        <w:r w:rsidR="00832F3E" w:rsidRPr="00220E36">
          <w:rPr>
            <w:rStyle w:val="Hyperlink"/>
            <w:noProof/>
            <w:color w:val="000000" w:themeColor="text1"/>
          </w:rPr>
          <w:t>Hardware tests</w:t>
        </w:r>
        <w:r w:rsidR="00832F3E" w:rsidRPr="00220E36">
          <w:rPr>
            <w:noProof/>
            <w:webHidden/>
            <w:color w:val="000000" w:themeColor="text1"/>
          </w:rPr>
          <w:tab/>
        </w:r>
        <w:r w:rsidR="00832F3E" w:rsidRPr="00220E36">
          <w:rPr>
            <w:noProof/>
            <w:webHidden/>
            <w:color w:val="000000" w:themeColor="text1"/>
          </w:rPr>
          <w:fldChar w:fldCharType="begin"/>
        </w:r>
        <w:r w:rsidR="00832F3E" w:rsidRPr="00220E36">
          <w:rPr>
            <w:noProof/>
            <w:webHidden/>
            <w:color w:val="000000" w:themeColor="text1"/>
          </w:rPr>
          <w:instrText xml:space="preserve"> PAGEREF _Toc411843339 \h </w:instrText>
        </w:r>
        <w:r w:rsidR="00832F3E" w:rsidRPr="00220E36">
          <w:rPr>
            <w:noProof/>
            <w:webHidden/>
            <w:color w:val="000000" w:themeColor="text1"/>
          </w:rPr>
        </w:r>
        <w:r w:rsidR="00832F3E" w:rsidRPr="00220E36">
          <w:rPr>
            <w:noProof/>
            <w:webHidden/>
            <w:color w:val="000000" w:themeColor="text1"/>
          </w:rPr>
          <w:fldChar w:fldCharType="separate"/>
        </w:r>
        <w:r w:rsidR="00E92EB8">
          <w:rPr>
            <w:noProof/>
            <w:webHidden/>
            <w:color w:val="000000" w:themeColor="text1"/>
          </w:rPr>
          <w:t>7</w:t>
        </w:r>
        <w:r w:rsidR="00832F3E" w:rsidRPr="00220E36">
          <w:rPr>
            <w:noProof/>
            <w:webHidden/>
            <w:color w:val="000000" w:themeColor="text1"/>
          </w:rPr>
          <w:fldChar w:fldCharType="end"/>
        </w:r>
      </w:hyperlink>
    </w:p>
    <w:p w14:paraId="5E462849" w14:textId="77777777" w:rsidR="00832F3E" w:rsidRPr="00220E36" w:rsidRDefault="00516677">
      <w:pPr>
        <w:pStyle w:val="TOC2"/>
        <w:rPr>
          <w:rFonts w:asciiTheme="minorHAnsi" w:eastAsiaTheme="minorEastAsia" w:hAnsiTheme="minorHAnsi" w:cstheme="minorBidi"/>
          <w:color w:val="000000" w:themeColor="text1"/>
          <w:szCs w:val="22"/>
          <w:lang w:val="sl-SI" w:eastAsia="sl-SI"/>
        </w:rPr>
      </w:pPr>
      <w:hyperlink w:anchor="_Toc411843340" w:history="1">
        <w:r w:rsidR="00832F3E" w:rsidRPr="00220E36">
          <w:rPr>
            <w:rStyle w:val="Hyperlink"/>
            <w:color w:val="000000" w:themeColor="text1"/>
            <w14:scene3d>
              <w14:camera w14:prst="orthographicFront"/>
              <w14:lightRig w14:rig="threePt" w14:dir="t">
                <w14:rot w14:lat="0" w14:lon="0" w14:rev="0"/>
              </w14:lightRig>
            </w14:scene3d>
          </w:rPr>
          <w:t>3.1.</w:t>
        </w:r>
        <w:r w:rsidR="00832F3E" w:rsidRPr="00220E36">
          <w:rPr>
            <w:rStyle w:val="Hyperlink"/>
            <w:color w:val="000000" w:themeColor="text1"/>
          </w:rPr>
          <w:t xml:space="preserve"> Visual inspection [TC-EMCOR-HW-01]</w:t>
        </w:r>
        <w:r w:rsidR="00832F3E" w:rsidRPr="00220E36">
          <w:rPr>
            <w:webHidden/>
            <w:color w:val="000000" w:themeColor="text1"/>
          </w:rPr>
          <w:tab/>
        </w:r>
        <w:r w:rsidR="00832F3E" w:rsidRPr="00220E36">
          <w:rPr>
            <w:webHidden/>
            <w:color w:val="000000" w:themeColor="text1"/>
          </w:rPr>
          <w:fldChar w:fldCharType="begin"/>
        </w:r>
        <w:r w:rsidR="00832F3E" w:rsidRPr="00220E36">
          <w:rPr>
            <w:webHidden/>
            <w:color w:val="000000" w:themeColor="text1"/>
          </w:rPr>
          <w:instrText xml:space="preserve"> PAGEREF _Toc411843340 \h </w:instrText>
        </w:r>
        <w:r w:rsidR="00832F3E" w:rsidRPr="00220E36">
          <w:rPr>
            <w:webHidden/>
            <w:color w:val="000000" w:themeColor="text1"/>
          </w:rPr>
        </w:r>
        <w:r w:rsidR="00832F3E" w:rsidRPr="00220E36">
          <w:rPr>
            <w:webHidden/>
            <w:color w:val="000000" w:themeColor="text1"/>
          </w:rPr>
          <w:fldChar w:fldCharType="separate"/>
        </w:r>
        <w:r w:rsidR="00E92EB8">
          <w:rPr>
            <w:webHidden/>
            <w:color w:val="000000" w:themeColor="text1"/>
          </w:rPr>
          <w:t>7</w:t>
        </w:r>
        <w:r w:rsidR="00832F3E" w:rsidRPr="00220E36">
          <w:rPr>
            <w:webHidden/>
            <w:color w:val="000000" w:themeColor="text1"/>
          </w:rPr>
          <w:fldChar w:fldCharType="end"/>
        </w:r>
      </w:hyperlink>
    </w:p>
    <w:p w14:paraId="44847294" w14:textId="77777777" w:rsidR="00832F3E" w:rsidRPr="00220E36" w:rsidRDefault="00516677">
      <w:pPr>
        <w:pStyle w:val="TOC2"/>
        <w:rPr>
          <w:rFonts w:asciiTheme="minorHAnsi" w:eastAsiaTheme="minorEastAsia" w:hAnsiTheme="minorHAnsi" w:cstheme="minorBidi"/>
          <w:color w:val="000000" w:themeColor="text1"/>
          <w:szCs w:val="22"/>
          <w:lang w:val="sl-SI" w:eastAsia="sl-SI"/>
        </w:rPr>
      </w:pPr>
      <w:hyperlink w:anchor="_Toc411843341" w:history="1">
        <w:r w:rsidR="00832F3E" w:rsidRPr="00220E36">
          <w:rPr>
            <w:rStyle w:val="Hyperlink"/>
            <w:color w:val="000000" w:themeColor="text1"/>
            <w14:scene3d>
              <w14:camera w14:prst="orthographicFront"/>
              <w14:lightRig w14:rig="threePt" w14:dir="t">
                <w14:rot w14:lat="0" w14:lon="0" w14:rev="0"/>
              </w14:lightRig>
            </w14:scene3d>
          </w:rPr>
          <w:t>3.2.</w:t>
        </w:r>
        <w:r w:rsidR="00832F3E" w:rsidRPr="00220E36">
          <w:rPr>
            <w:rStyle w:val="Hyperlink"/>
            <w:color w:val="000000" w:themeColor="text1"/>
          </w:rPr>
          <w:t xml:space="preserve"> Install jumpers [TC-EMCOR-HW-02]</w:t>
        </w:r>
        <w:r w:rsidR="00832F3E" w:rsidRPr="00220E36">
          <w:rPr>
            <w:webHidden/>
            <w:color w:val="000000" w:themeColor="text1"/>
          </w:rPr>
          <w:tab/>
        </w:r>
        <w:r w:rsidR="00832F3E" w:rsidRPr="00220E36">
          <w:rPr>
            <w:webHidden/>
            <w:color w:val="000000" w:themeColor="text1"/>
          </w:rPr>
          <w:fldChar w:fldCharType="begin"/>
        </w:r>
        <w:r w:rsidR="00832F3E" w:rsidRPr="00220E36">
          <w:rPr>
            <w:webHidden/>
            <w:color w:val="000000" w:themeColor="text1"/>
          </w:rPr>
          <w:instrText xml:space="preserve"> PAGEREF _Toc411843341 \h </w:instrText>
        </w:r>
        <w:r w:rsidR="00832F3E" w:rsidRPr="00220E36">
          <w:rPr>
            <w:webHidden/>
            <w:color w:val="000000" w:themeColor="text1"/>
          </w:rPr>
        </w:r>
        <w:r w:rsidR="00832F3E" w:rsidRPr="00220E36">
          <w:rPr>
            <w:webHidden/>
            <w:color w:val="000000" w:themeColor="text1"/>
          </w:rPr>
          <w:fldChar w:fldCharType="separate"/>
        </w:r>
        <w:r w:rsidR="00E92EB8">
          <w:rPr>
            <w:webHidden/>
            <w:color w:val="000000" w:themeColor="text1"/>
          </w:rPr>
          <w:t>7</w:t>
        </w:r>
        <w:r w:rsidR="00832F3E" w:rsidRPr="00220E36">
          <w:rPr>
            <w:webHidden/>
            <w:color w:val="000000" w:themeColor="text1"/>
          </w:rPr>
          <w:fldChar w:fldCharType="end"/>
        </w:r>
      </w:hyperlink>
    </w:p>
    <w:p w14:paraId="282C6D7C" w14:textId="77777777" w:rsidR="00832F3E" w:rsidRPr="00220E36" w:rsidRDefault="00516677">
      <w:pPr>
        <w:pStyle w:val="TOC2"/>
        <w:rPr>
          <w:rFonts w:asciiTheme="minorHAnsi" w:eastAsiaTheme="minorEastAsia" w:hAnsiTheme="minorHAnsi" w:cstheme="minorBidi"/>
          <w:color w:val="000000" w:themeColor="text1"/>
          <w:szCs w:val="22"/>
          <w:lang w:val="sl-SI" w:eastAsia="sl-SI"/>
        </w:rPr>
      </w:pPr>
      <w:hyperlink w:anchor="_Toc411843342" w:history="1">
        <w:r w:rsidR="00832F3E" w:rsidRPr="00220E36">
          <w:rPr>
            <w:rStyle w:val="Hyperlink"/>
            <w:color w:val="000000" w:themeColor="text1"/>
            <w14:scene3d>
              <w14:camera w14:prst="orthographicFront"/>
              <w14:lightRig w14:rig="threePt" w14:dir="t">
                <w14:rot w14:lat="0" w14:lon="0" w14:rev="0"/>
              </w14:lightRig>
            </w14:scene3d>
          </w:rPr>
          <w:t>3.3.</w:t>
        </w:r>
        <w:r w:rsidR="00832F3E" w:rsidRPr="00220E36">
          <w:rPr>
            <w:rStyle w:val="Hyperlink"/>
            <w:color w:val="000000" w:themeColor="text1"/>
          </w:rPr>
          <w:t xml:space="preserve"> Power supplies resistance check [TC-EMCOR-HW-03]</w:t>
        </w:r>
        <w:r w:rsidR="00832F3E" w:rsidRPr="00220E36">
          <w:rPr>
            <w:webHidden/>
            <w:color w:val="000000" w:themeColor="text1"/>
          </w:rPr>
          <w:tab/>
        </w:r>
        <w:r w:rsidR="00832F3E" w:rsidRPr="00220E36">
          <w:rPr>
            <w:webHidden/>
            <w:color w:val="000000" w:themeColor="text1"/>
          </w:rPr>
          <w:fldChar w:fldCharType="begin"/>
        </w:r>
        <w:r w:rsidR="00832F3E" w:rsidRPr="00220E36">
          <w:rPr>
            <w:webHidden/>
            <w:color w:val="000000" w:themeColor="text1"/>
          </w:rPr>
          <w:instrText xml:space="preserve"> PAGEREF _Toc411843342 \h </w:instrText>
        </w:r>
        <w:r w:rsidR="00832F3E" w:rsidRPr="00220E36">
          <w:rPr>
            <w:webHidden/>
            <w:color w:val="000000" w:themeColor="text1"/>
          </w:rPr>
        </w:r>
        <w:r w:rsidR="00832F3E" w:rsidRPr="00220E36">
          <w:rPr>
            <w:webHidden/>
            <w:color w:val="000000" w:themeColor="text1"/>
          </w:rPr>
          <w:fldChar w:fldCharType="separate"/>
        </w:r>
        <w:r w:rsidR="00E92EB8">
          <w:rPr>
            <w:webHidden/>
            <w:color w:val="000000" w:themeColor="text1"/>
          </w:rPr>
          <w:t>9</w:t>
        </w:r>
        <w:r w:rsidR="00832F3E" w:rsidRPr="00220E36">
          <w:rPr>
            <w:webHidden/>
            <w:color w:val="000000" w:themeColor="text1"/>
          </w:rPr>
          <w:fldChar w:fldCharType="end"/>
        </w:r>
      </w:hyperlink>
    </w:p>
    <w:p w14:paraId="4B710018" w14:textId="77777777" w:rsidR="00832F3E" w:rsidRPr="00220E36" w:rsidRDefault="00516677">
      <w:pPr>
        <w:pStyle w:val="TOC2"/>
        <w:rPr>
          <w:rFonts w:asciiTheme="minorHAnsi" w:eastAsiaTheme="minorEastAsia" w:hAnsiTheme="minorHAnsi" w:cstheme="minorBidi"/>
          <w:color w:val="000000" w:themeColor="text1"/>
          <w:szCs w:val="22"/>
          <w:lang w:val="sl-SI" w:eastAsia="sl-SI"/>
        </w:rPr>
      </w:pPr>
      <w:hyperlink w:anchor="_Toc411843343" w:history="1">
        <w:r w:rsidR="00832F3E" w:rsidRPr="00220E36">
          <w:rPr>
            <w:rStyle w:val="Hyperlink"/>
            <w:color w:val="000000" w:themeColor="text1"/>
            <w14:scene3d>
              <w14:camera w14:prst="orthographicFront"/>
              <w14:lightRig w14:rig="threePt" w14:dir="t">
                <w14:rot w14:lat="0" w14:lon="0" w14:rev="0"/>
              </w14:lightRig>
            </w14:scene3d>
          </w:rPr>
          <w:t>3.4.</w:t>
        </w:r>
        <w:r w:rsidR="00832F3E" w:rsidRPr="00220E36">
          <w:rPr>
            <w:rStyle w:val="Hyperlink"/>
            <w:color w:val="000000" w:themeColor="text1"/>
          </w:rPr>
          <w:t xml:space="preserve"> Voltages check [TC-EMCOR-HW-04]</w:t>
        </w:r>
        <w:r w:rsidR="00832F3E" w:rsidRPr="00220E36">
          <w:rPr>
            <w:webHidden/>
            <w:color w:val="000000" w:themeColor="text1"/>
          </w:rPr>
          <w:tab/>
        </w:r>
        <w:r w:rsidR="00832F3E" w:rsidRPr="00220E36">
          <w:rPr>
            <w:webHidden/>
            <w:color w:val="000000" w:themeColor="text1"/>
          </w:rPr>
          <w:fldChar w:fldCharType="begin"/>
        </w:r>
        <w:r w:rsidR="00832F3E" w:rsidRPr="00220E36">
          <w:rPr>
            <w:webHidden/>
            <w:color w:val="000000" w:themeColor="text1"/>
          </w:rPr>
          <w:instrText xml:space="preserve"> PAGEREF _Toc411843343 \h </w:instrText>
        </w:r>
        <w:r w:rsidR="00832F3E" w:rsidRPr="00220E36">
          <w:rPr>
            <w:webHidden/>
            <w:color w:val="000000" w:themeColor="text1"/>
          </w:rPr>
        </w:r>
        <w:r w:rsidR="00832F3E" w:rsidRPr="00220E36">
          <w:rPr>
            <w:webHidden/>
            <w:color w:val="000000" w:themeColor="text1"/>
          </w:rPr>
          <w:fldChar w:fldCharType="separate"/>
        </w:r>
        <w:r w:rsidR="00E92EB8">
          <w:rPr>
            <w:webHidden/>
            <w:color w:val="000000" w:themeColor="text1"/>
          </w:rPr>
          <w:t>10</w:t>
        </w:r>
        <w:r w:rsidR="00832F3E" w:rsidRPr="00220E36">
          <w:rPr>
            <w:webHidden/>
            <w:color w:val="000000" w:themeColor="text1"/>
          </w:rPr>
          <w:fldChar w:fldCharType="end"/>
        </w:r>
      </w:hyperlink>
    </w:p>
    <w:p w14:paraId="491D6E96" w14:textId="77777777" w:rsidR="00832F3E" w:rsidRPr="00220E36" w:rsidRDefault="00516677">
      <w:pPr>
        <w:pStyle w:val="TOC2"/>
        <w:rPr>
          <w:rFonts w:asciiTheme="minorHAnsi" w:eastAsiaTheme="minorEastAsia" w:hAnsiTheme="minorHAnsi" w:cstheme="minorBidi"/>
          <w:color w:val="000000" w:themeColor="text1"/>
          <w:szCs w:val="22"/>
          <w:lang w:val="sl-SI" w:eastAsia="sl-SI"/>
        </w:rPr>
      </w:pPr>
      <w:hyperlink w:anchor="_Toc411843344" w:history="1">
        <w:r w:rsidR="00832F3E" w:rsidRPr="00220E36">
          <w:rPr>
            <w:rStyle w:val="Hyperlink"/>
            <w:color w:val="000000" w:themeColor="text1"/>
            <w14:scene3d>
              <w14:camera w14:prst="orthographicFront"/>
              <w14:lightRig w14:rig="threePt" w14:dir="t">
                <w14:rot w14:lat="0" w14:lon="0" w14:rev="0"/>
              </w14:lightRig>
            </w14:scene3d>
          </w:rPr>
          <w:t>3.5.</w:t>
        </w:r>
        <w:r w:rsidR="00832F3E" w:rsidRPr="00220E36">
          <w:rPr>
            <w:rStyle w:val="Hyperlink"/>
            <w:color w:val="000000" w:themeColor="text1"/>
          </w:rPr>
          <w:t xml:space="preserve"> Calibration [TC-EMCOR-HW-05]</w:t>
        </w:r>
        <w:r w:rsidR="00832F3E" w:rsidRPr="00220E36">
          <w:rPr>
            <w:webHidden/>
            <w:color w:val="000000" w:themeColor="text1"/>
          </w:rPr>
          <w:tab/>
        </w:r>
        <w:r w:rsidR="00832F3E" w:rsidRPr="00220E36">
          <w:rPr>
            <w:webHidden/>
            <w:color w:val="000000" w:themeColor="text1"/>
          </w:rPr>
          <w:fldChar w:fldCharType="begin"/>
        </w:r>
        <w:r w:rsidR="00832F3E" w:rsidRPr="00220E36">
          <w:rPr>
            <w:webHidden/>
            <w:color w:val="000000" w:themeColor="text1"/>
          </w:rPr>
          <w:instrText xml:space="preserve"> PAGEREF _Toc411843344 \h </w:instrText>
        </w:r>
        <w:r w:rsidR="00832F3E" w:rsidRPr="00220E36">
          <w:rPr>
            <w:webHidden/>
            <w:color w:val="000000" w:themeColor="text1"/>
          </w:rPr>
        </w:r>
        <w:r w:rsidR="00832F3E" w:rsidRPr="00220E36">
          <w:rPr>
            <w:webHidden/>
            <w:color w:val="000000" w:themeColor="text1"/>
          </w:rPr>
          <w:fldChar w:fldCharType="separate"/>
        </w:r>
        <w:r w:rsidR="00E92EB8">
          <w:rPr>
            <w:webHidden/>
            <w:color w:val="000000" w:themeColor="text1"/>
          </w:rPr>
          <w:t>11</w:t>
        </w:r>
        <w:r w:rsidR="00832F3E" w:rsidRPr="00220E36">
          <w:rPr>
            <w:webHidden/>
            <w:color w:val="000000" w:themeColor="text1"/>
          </w:rPr>
          <w:fldChar w:fldCharType="end"/>
        </w:r>
      </w:hyperlink>
    </w:p>
    <w:p w14:paraId="0928507B" w14:textId="77777777" w:rsidR="00832F3E" w:rsidRPr="00220E36" w:rsidRDefault="00516677">
      <w:pPr>
        <w:pStyle w:val="TOC2"/>
        <w:rPr>
          <w:rFonts w:asciiTheme="minorHAnsi" w:eastAsiaTheme="minorEastAsia" w:hAnsiTheme="minorHAnsi" w:cstheme="minorBidi"/>
          <w:color w:val="000000" w:themeColor="text1"/>
          <w:szCs w:val="22"/>
          <w:lang w:val="sl-SI" w:eastAsia="sl-SI"/>
        </w:rPr>
      </w:pPr>
      <w:hyperlink w:anchor="_Toc411843345" w:history="1">
        <w:r w:rsidR="00832F3E" w:rsidRPr="00220E36">
          <w:rPr>
            <w:rStyle w:val="Hyperlink"/>
            <w:color w:val="000000" w:themeColor="text1"/>
            <w14:scene3d>
              <w14:camera w14:prst="orthographicFront"/>
              <w14:lightRig w14:rig="threePt" w14:dir="t">
                <w14:rot w14:lat="0" w14:lon="0" w14:rev="0"/>
              </w14:lightRig>
            </w14:scene3d>
          </w:rPr>
          <w:t>3.6.</w:t>
        </w:r>
        <w:r w:rsidR="00832F3E" w:rsidRPr="00220E36">
          <w:rPr>
            <w:rStyle w:val="Hyperlink"/>
            <w:color w:val="000000" w:themeColor="text1"/>
          </w:rPr>
          <w:t xml:space="preserve"> Program FPGA [TC-EMCOR-HW-06]</w:t>
        </w:r>
        <w:r w:rsidR="00832F3E" w:rsidRPr="00220E36">
          <w:rPr>
            <w:webHidden/>
            <w:color w:val="000000" w:themeColor="text1"/>
          </w:rPr>
          <w:tab/>
        </w:r>
        <w:r w:rsidR="00832F3E" w:rsidRPr="00220E36">
          <w:rPr>
            <w:webHidden/>
            <w:color w:val="000000" w:themeColor="text1"/>
          </w:rPr>
          <w:fldChar w:fldCharType="begin"/>
        </w:r>
        <w:r w:rsidR="00832F3E" w:rsidRPr="00220E36">
          <w:rPr>
            <w:webHidden/>
            <w:color w:val="000000" w:themeColor="text1"/>
          </w:rPr>
          <w:instrText xml:space="preserve"> PAGEREF _Toc411843345 \h </w:instrText>
        </w:r>
        <w:r w:rsidR="00832F3E" w:rsidRPr="00220E36">
          <w:rPr>
            <w:webHidden/>
            <w:color w:val="000000" w:themeColor="text1"/>
          </w:rPr>
        </w:r>
        <w:r w:rsidR="00832F3E" w:rsidRPr="00220E36">
          <w:rPr>
            <w:webHidden/>
            <w:color w:val="000000" w:themeColor="text1"/>
          </w:rPr>
          <w:fldChar w:fldCharType="separate"/>
        </w:r>
        <w:r w:rsidR="00E92EB8">
          <w:rPr>
            <w:webHidden/>
            <w:color w:val="000000" w:themeColor="text1"/>
          </w:rPr>
          <w:t>12</w:t>
        </w:r>
        <w:r w:rsidR="00832F3E" w:rsidRPr="00220E36">
          <w:rPr>
            <w:webHidden/>
            <w:color w:val="000000" w:themeColor="text1"/>
          </w:rPr>
          <w:fldChar w:fldCharType="end"/>
        </w:r>
      </w:hyperlink>
    </w:p>
    <w:p w14:paraId="6AA425F2" w14:textId="77777777" w:rsidR="00832F3E" w:rsidRPr="00220E36" w:rsidRDefault="00516677">
      <w:pPr>
        <w:pStyle w:val="TOC1"/>
        <w:tabs>
          <w:tab w:val="left" w:pos="720"/>
        </w:tabs>
        <w:rPr>
          <w:rFonts w:asciiTheme="minorHAnsi" w:eastAsiaTheme="minorEastAsia" w:hAnsiTheme="minorHAnsi" w:cstheme="minorBidi"/>
          <w:b w:val="0"/>
          <w:noProof/>
          <w:color w:val="000000" w:themeColor="text1"/>
          <w:sz w:val="22"/>
          <w:szCs w:val="22"/>
          <w:lang w:val="sl-SI" w:eastAsia="sl-SI"/>
        </w:rPr>
      </w:pPr>
      <w:hyperlink w:anchor="_Toc411843346" w:history="1">
        <w:r w:rsidR="00832F3E" w:rsidRPr="00220E36">
          <w:rPr>
            <w:rStyle w:val="Hyperlink"/>
            <w:noProof/>
            <w:color w:val="000000" w:themeColor="text1"/>
            <w:u w:color="CC3300"/>
          </w:rPr>
          <w:t>4.</w:t>
        </w:r>
        <w:r w:rsidR="00832F3E" w:rsidRPr="00220E36">
          <w:rPr>
            <w:rFonts w:asciiTheme="minorHAnsi" w:eastAsiaTheme="minorEastAsia" w:hAnsiTheme="minorHAnsi" w:cstheme="minorBidi"/>
            <w:b w:val="0"/>
            <w:noProof/>
            <w:color w:val="000000" w:themeColor="text1"/>
            <w:sz w:val="22"/>
            <w:szCs w:val="22"/>
            <w:lang w:val="sl-SI" w:eastAsia="sl-SI"/>
          </w:rPr>
          <w:tab/>
        </w:r>
        <w:r w:rsidR="00832F3E" w:rsidRPr="00220E36">
          <w:rPr>
            <w:rStyle w:val="Hyperlink"/>
            <w:noProof/>
            <w:color w:val="000000" w:themeColor="text1"/>
          </w:rPr>
          <w:t>CPU/OS Tests</w:t>
        </w:r>
        <w:r w:rsidR="00832F3E" w:rsidRPr="00220E36">
          <w:rPr>
            <w:noProof/>
            <w:webHidden/>
            <w:color w:val="000000" w:themeColor="text1"/>
          </w:rPr>
          <w:tab/>
        </w:r>
        <w:r w:rsidR="00832F3E" w:rsidRPr="00220E36">
          <w:rPr>
            <w:noProof/>
            <w:webHidden/>
            <w:color w:val="000000" w:themeColor="text1"/>
          </w:rPr>
          <w:fldChar w:fldCharType="begin"/>
        </w:r>
        <w:r w:rsidR="00832F3E" w:rsidRPr="00220E36">
          <w:rPr>
            <w:noProof/>
            <w:webHidden/>
            <w:color w:val="000000" w:themeColor="text1"/>
          </w:rPr>
          <w:instrText xml:space="preserve"> PAGEREF _Toc411843346 \h </w:instrText>
        </w:r>
        <w:r w:rsidR="00832F3E" w:rsidRPr="00220E36">
          <w:rPr>
            <w:noProof/>
            <w:webHidden/>
            <w:color w:val="000000" w:themeColor="text1"/>
          </w:rPr>
        </w:r>
        <w:r w:rsidR="00832F3E" w:rsidRPr="00220E36">
          <w:rPr>
            <w:noProof/>
            <w:webHidden/>
            <w:color w:val="000000" w:themeColor="text1"/>
          </w:rPr>
          <w:fldChar w:fldCharType="separate"/>
        </w:r>
        <w:r w:rsidR="00E92EB8">
          <w:rPr>
            <w:noProof/>
            <w:webHidden/>
            <w:color w:val="000000" w:themeColor="text1"/>
          </w:rPr>
          <w:t>18</w:t>
        </w:r>
        <w:r w:rsidR="00832F3E" w:rsidRPr="00220E36">
          <w:rPr>
            <w:noProof/>
            <w:webHidden/>
            <w:color w:val="000000" w:themeColor="text1"/>
          </w:rPr>
          <w:fldChar w:fldCharType="end"/>
        </w:r>
      </w:hyperlink>
    </w:p>
    <w:p w14:paraId="365095A6" w14:textId="77777777" w:rsidR="00832F3E" w:rsidRPr="00220E36" w:rsidRDefault="00516677">
      <w:pPr>
        <w:pStyle w:val="TOC2"/>
        <w:rPr>
          <w:rFonts w:asciiTheme="minorHAnsi" w:eastAsiaTheme="minorEastAsia" w:hAnsiTheme="minorHAnsi" w:cstheme="minorBidi"/>
          <w:color w:val="000000" w:themeColor="text1"/>
          <w:szCs w:val="22"/>
          <w:lang w:val="sl-SI" w:eastAsia="sl-SI"/>
        </w:rPr>
      </w:pPr>
      <w:hyperlink w:anchor="_Toc411843347" w:history="1">
        <w:r w:rsidR="00832F3E" w:rsidRPr="00220E36">
          <w:rPr>
            <w:rStyle w:val="Hyperlink"/>
            <w:color w:val="000000" w:themeColor="text1"/>
            <w14:scene3d>
              <w14:camera w14:prst="orthographicFront"/>
              <w14:lightRig w14:rig="threePt" w14:dir="t">
                <w14:rot w14:lat="0" w14:lon="0" w14:rev="0"/>
              </w14:lightRig>
            </w14:scene3d>
          </w:rPr>
          <w:t>4.1.</w:t>
        </w:r>
        <w:r w:rsidR="00832F3E" w:rsidRPr="00220E36">
          <w:rPr>
            <w:rStyle w:val="Hyperlink"/>
            <w:color w:val="000000" w:themeColor="text1"/>
          </w:rPr>
          <w:t xml:space="preserve"> BIOS Setup [TC-EMCOR-CP-01]</w:t>
        </w:r>
        <w:r w:rsidR="00832F3E" w:rsidRPr="00220E36">
          <w:rPr>
            <w:webHidden/>
            <w:color w:val="000000" w:themeColor="text1"/>
          </w:rPr>
          <w:tab/>
        </w:r>
        <w:r w:rsidR="00832F3E" w:rsidRPr="00220E36">
          <w:rPr>
            <w:webHidden/>
            <w:color w:val="000000" w:themeColor="text1"/>
          </w:rPr>
          <w:fldChar w:fldCharType="begin"/>
        </w:r>
        <w:r w:rsidR="00832F3E" w:rsidRPr="00220E36">
          <w:rPr>
            <w:webHidden/>
            <w:color w:val="000000" w:themeColor="text1"/>
          </w:rPr>
          <w:instrText xml:space="preserve"> PAGEREF _Toc411843347 \h </w:instrText>
        </w:r>
        <w:r w:rsidR="00832F3E" w:rsidRPr="00220E36">
          <w:rPr>
            <w:webHidden/>
            <w:color w:val="000000" w:themeColor="text1"/>
          </w:rPr>
        </w:r>
        <w:r w:rsidR="00832F3E" w:rsidRPr="00220E36">
          <w:rPr>
            <w:webHidden/>
            <w:color w:val="000000" w:themeColor="text1"/>
          </w:rPr>
          <w:fldChar w:fldCharType="separate"/>
        </w:r>
        <w:r w:rsidR="00E92EB8">
          <w:rPr>
            <w:webHidden/>
            <w:color w:val="000000" w:themeColor="text1"/>
          </w:rPr>
          <w:t>18</w:t>
        </w:r>
        <w:r w:rsidR="00832F3E" w:rsidRPr="00220E36">
          <w:rPr>
            <w:webHidden/>
            <w:color w:val="000000" w:themeColor="text1"/>
          </w:rPr>
          <w:fldChar w:fldCharType="end"/>
        </w:r>
      </w:hyperlink>
    </w:p>
    <w:p w14:paraId="4C89C7E3" w14:textId="77777777" w:rsidR="00832F3E" w:rsidRPr="00220E36" w:rsidRDefault="00516677">
      <w:pPr>
        <w:pStyle w:val="TOC2"/>
        <w:rPr>
          <w:rFonts w:asciiTheme="minorHAnsi" w:eastAsiaTheme="minorEastAsia" w:hAnsiTheme="minorHAnsi" w:cstheme="minorBidi"/>
          <w:color w:val="000000" w:themeColor="text1"/>
          <w:szCs w:val="22"/>
          <w:lang w:val="sl-SI" w:eastAsia="sl-SI"/>
        </w:rPr>
      </w:pPr>
      <w:hyperlink w:anchor="_Toc411843348" w:history="1">
        <w:r w:rsidR="00832F3E" w:rsidRPr="00220E36">
          <w:rPr>
            <w:rStyle w:val="Hyperlink"/>
            <w:color w:val="000000" w:themeColor="text1"/>
            <w14:scene3d>
              <w14:camera w14:prst="orthographicFront"/>
              <w14:lightRig w14:rig="threePt" w14:dir="t">
                <w14:rot w14:lat="0" w14:lon="0" w14:rev="0"/>
              </w14:lightRig>
            </w14:scene3d>
          </w:rPr>
          <w:t>4.2.</w:t>
        </w:r>
        <w:r w:rsidR="00832F3E" w:rsidRPr="00220E36">
          <w:rPr>
            <w:rStyle w:val="Hyperlink"/>
            <w:color w:val="000000" w:themeColor="text1"/>
          </w:rPr>
          <w:t xml:space="preserve"> File setup [TC-EMCOR-CP-02]</w:t>
        </w:r>
        <w:r w:rsidR="00832F3E" w:rsidRPr="00220E36">
          <w:rPr>
            <w:webHidden/>
            <w:color w:val="000000" w:themeColor="text1"/>
          </w:rPr>
          <w:tab/>
        </w:r>
        <w:r w:rsidR="00832F3E" w:rsidRPr="00220E36">
          <w:rPr>
            <w:webHidden/>
            <w:color w:val="000000" w:themeColor="text1"/>
          </w:rPr>
          <w:fldChar w:fldCharType="begin"/>
        </w:r>
        <w:r w:rsidR="00832F3E" w:rsidRPr="00220E36">
          <w:rPr>
            <w:webHidden/>
            <w:color w:val="000000" w:themeColor="text1"/>
          </w:rPr>
          <w:instrText xml:space="preserve"> PAGEREF _Toc411843348 \h </w:instrText>
        </w:r>
        <w:r w:rsidR="00832F3E" w:rsidRPr="00220E36">
          <w:rPr>
            <w:webHidden/>
            <w:color w:val="000000" w:themeColor="text1"/>
          </w:rPr>
        </w:r>
        <w:r w:rsidR="00832F3E" w:rsidRPr="00220E36">
          <w:rPr>
            <w:webHidden/>
            <w:color w:val="000000" w:themeColor="text1"/>
          </w:rPr>
          <w:fldChar w:fldCharType="separate"/>
        </w:r>
        <w:r w:rsidR="00E92EB8">
          <w:rPr>
            <w:webHidden/>
            <w:color w:val="000000" w:themeColor="text1"/>
          </w:rPr>
          <w:t>24</w:t>
        </w:r>
        <w:r w:rsidR="00832F3E" w:rsidRPr="00220E36">
          <w:rPr>
            <w:webHidden/>
            <w:color w:val="000000" w:themeColor="text1"/>
          </w:rPr>
          <w:fldChar w:fldCharType="end"/>
        </w:r>
      </w:hyperlink>
    </w:p>
    <w:p w14:paraId="5CC62D59" w14:textId="77777777" w:rsidR="00832F3E" w:rsidRPr="00220E36" w:rsidRDefault="00516677">
      <w:pPr>
        <w:pStyle w:val="TOC2"/>
        <w:rPr>
          <w:rFonts w:asciiTheme="minorHAnsi" w:eastAsiaTheme="minorEastAsia" w:hAnsiTheme="minorHAnsi" w:cstheme="minorBidi"/>
          <w:color w:val="000000" w:themeColor="text1"/>
          <w:szCs w:val="22"/>
          <w:lang w:val="sl-SI" w:eastAsia="sl-SI"/>
        </w:rPr>
      </w:pPr>
      <w:hyperlink w:anchor="_Toc411843349" w:history="1">
        <w:r w:rsidR="00832F3E" w:rsidRPr="00220E36">
          <w:rPr>
            <w:rStyle w:val="Hyperlink"/>
            <w:color w:val="000000" w:themeColor="text1"/>
            <w14:scene3d>
              <w14:camera w14:prst="orthographicFront"/>
              <w14:lightRig w14:rig="threePt" w14:dir="t">
                <w14:rot w14:lat="0" w14:lon="0" w14:rev="0"/>
              </w14:lightRig>
            </w14:scene3d>
          </w:rPr>
          <w:t>4.3.</w:t>
        </w:r>
        <w:r w:rsidR="00832F3E" w:rsidRPr="00220E36">
          <w:rPr>
            <w:rStyle w:val="Hyperlink"/>
            <w:color w:val="000000" w:themeColor="text1"/>
          </w:rPr>
          <w:t xml:space="preserve"> Connections setup [TC-EMCOR-CP-03]</w:t>
        </w:r>
        <w:r w:rsidR="00832F3E" w:rsidRPr="00220E36">
          <w:rPr>
            <w:webHidden/>
            <w:color w:val="000000" w:themeColor="text1"/>
          </w:rPr>
          <w:tab/>
        </w:r>
        <w:r w:rsidR="00832F3E" w:rsidRPr="00220E36">
          <w:rPr>
            <w:webHidden/>
            <w:color w:val="000000" w:themeColor="text1"/>
          </w:rPr>
          <w:fldChar w:fldCharType="begin"/>
        </w:r>
        <w:r w:rsidR="00832F3E" w:rsidRPr="00220E36">
          <w:rPr>
            <w:webHidden/>
            <w:color w:val="000000" w:themeColor="text1"/>
          </w:rPr>
          <w:instrText xml:space="preserve"> PAGEREF _Toc411843349 \h </w:instrText>
        </w:r>
        <w:r w:rsidR="00832F3E" w:rsidRPr="00220E36">
          <w:rPr>
            <w:webHidden/>
            <w:color w:val="000000" w:themeColor="text1"/>
          </w:rPr>
        </w:r>
        <w:r w:rsidR="00832F3E" w:rsidRPr="00220E36">
          <w:rPr>
            <w:webHidden/>
            <w:color w:val="000000" w:themeColor="text1"/>
          </w:rPr>
          <w:fldChar w:fldCharType="separate"/>
        </w:r>
        <w:r w:rsidR="00E92EB8">
          <w:rPr>
            <w:webHidden/>
            <w:color w:val="000000" w:themeColor="text1"/>
          </w:rPr>
          <w:t>24</w:t>
        </w:r>
        <w:r w:rsidR="00832F3E" w:rsidRPr="00220E36">
          <w:rPr>
            <w:webHidden/>
            <w:color w:val="000000" w:themeColor="text1"/>
          </w:rPr>
          <w:fldChar w:fldCharType="end"/>
        </w:r>
      </w:hyperlink>
    </w:p>
    <w:p w14:paraId="39C6A006" w14:textId="77777777" w:rsidR="00832F3E" w:rsidRPr="00220E36" w:rsidRDefault="00516677">
      <w:pPr>
        <w:pStyle w:val="TOC2"/>
        <w:rPr>
          <w:rFonts w:asciiTheme="minorHAnsi" w:eastAsiaTheme="minorEastAsia" w:hAnsiTheme="minorHAnsi" w:cstheme="minorBidi"/>
          <w:color w:val="000000" w:themeColor="text1"/>
          <w:szCs w:val="22"/>
          <w:lang w:val="sl-SI" w:eastAsia="sl-SI"/>
        </w:rPr>
      </w:pPr>
      <w:hyperlink w:anchor="_Toc411843350" w:history="1">
        <w:r w:rsidR="00832F3E" w:rsidRPr="00220E36">
          <w:rPr>
            <w:rStyle w:val="Hyperlink"/>
            <w:color w:val="000000" w:themeColor="text1"/>
            <w14:scene3d>
              <w14:camera w14:prst="orthographicFront"/>
              <w14:lightRig w14:rig="threePt" w14:dir="t">
                <w14:rot w14:lat="0" w14:lon="0" w14:rev="0"/>
              </w14:lightRig>
            </w14:scene3d>
          </w:rPr>
          <w:t>4.4.</w:t>
        </w:r>
        <w:r w:rsidR="00832F3E" w:rsidRPr="00220E36">
          <w:rPr>
            <w:rStyle w:val="Hyperlink"/>
            <w:color w:val="000000" w:themeColor="text1"/>
          </w:rPr>
          <w:t xml:space="preserve"> Boot the CPU [TC-EMCOR-CP-04]</w:t>
        </w:r>
        <w:r w:rsidR="00832F3E" w:rsidRPr="00220E36">
          <w:rPr>
            <w:webHidden/>
            <w:color w:val="000000" w:themeColor="text1"/>
          </w:rPr>
          <w:tab/>
        </w:r>
        <w:r w:rsidR="00832F3E" w:rsidRPr="00220E36">
          <w:rPr>
            <w:webHidden/>
            <w:color w:val="000000" w:themeColor="text1"/>
          </w:rPr>
          <w:fldChar w:fldCharType="begin"/>
        </w:r>
        <w:r w:rsidR="00832F3E" w:rsidRPr="00220E36">
          <w:rPr>
            <w:webHidden/>
            <w:color w:val="000000" w:themeColor="text1"/>
          </w:rPr>
          <w:instrText xml:space="preserve"> PAGEREF _Toc411843350 \h </w:instrText>
        </w:r>
        <w:r w:rsidR="00832F3E" w:rsidRPr="00220E36">
          <w:rPr>
            <w:webHidden/>
            <w:color w:val="000000" w:themeColor="text1"/>
          </w:rPr>
        </w:r>
        <w:r w:rsidR="00832F3E" w:rsidRPr="00220E36">
          <w:rPr>
            <w:webHidden/>
            <w:color w:val="000000" w:themeColor="text1"/>
          </w:rPr>
          <w:fldChar w:fldCharType="separate"/>
        </w:r>
        <w:r w:rsidR="00E92EB8">
          <w:rPr>
            <w:webHidden/>
            <w:color w:val="000000" w:themeColor="text1"/>
          </w:rPr>
          <w:t>26</w:t>
        </w:r>
        <w:r w:rsidR="00832F3E" w:rsidRPr="00220E36">
          <w:rPr>
            <w:webHidden/>
            <w:color w:val="000000" w:themeColor="text1"/>
          </w:rPr>
          <w:fldChar w:fldCharType="end"/>
        </w:r>
      </w:hyperlink>
    </w:p>
    <w:p w14:paraId="13F5E737" w14:textId="77777777" w:rsidR="00832F3E" w:rsidRPr="00220E36" w:rsidRDefault="00516677">
      <w:pPr>
        <w:pStyle w:val="TOC2"/>
        <w:rPr>
          <w:rFonts w:asciiTheme="minorHAnsi" w:eastAsiaTheme="minorEastAsia" w:hAnsiTheme="minorHAnsi" w:cstheme="minorBidi"/>
          <w:color w:val="000000" w:themeColor="text1"/>
          <w:szCs w:val="22"/>
          <w:lang w:val="sl-SI" w:eastAsia="sl-SI"/>
        </w:rPr>
      </w:pPr>
      <w:hyperlink w:anchor="_Toc411843351" w:history="1">
        <w:r w:rsidR="00832F3E" w:rsidRPr="00220E36">
          <w:rPr>
            <w:rStyle w:val="Hyperlink"/>
            <w:color w:val="000000" w:themeColor="text1"/>
            <w14:scene3d>
              <w14:camera w14:prst="orthographicFront"/>
              <w14:lightRig w14:rig="threePt" w14:dir="t">
                <w14:rot w14:lat="0" w14:lon="0" w14:rev="0"/>
              </w14:lightRig>
            </w14:scene3d>
          </w:rPr>
          <w:t>4.5.</w:t>
        </w:r>
        <w:r w:rsidR="00832F3E" w:rsidRPr="00220E36">
          <w:rPr>
            <w:rStyle w:val="Hyperlink"/>
            <w:color w:val="000000" w:themeColor="text1"/>
          </w:rPr>
          <w:t xml:space="preserve"> Activate Fast Feedback network chip [TC-EMCOR-CP-05]</w:t>
        </w:r>
        <w:r w:rsidR="00832F3E" w:rsidRPr="00220E36">
          <w:rPr>
            <w:webHidden/>
            <w:color w:val="000000" w:themeColor="text1"/>
          </w:rPr>
          <w:tab/>
        </w:r>
        <w:r w:rsidR="00832F3E" w:rsidRPr="00220E36">
          <w:rPr>
            <w:webHidden/>
            <w:color w:val="000000" w:themeColor="text1"/>
          </w:rPr>
          <w:fldChar w:fldCharType="begin"/>
        </w:r>
        <w:r w:rsidR="00832F3E" w:rsidRPr="00220E36">
          <w:rPr>
            <w:webHidden/>
            <w:color w:val="000000" w:themeColor="text1"/>
          </w:rPr>
          <w:instrText xml:space="preserve"> PAGEREF _Toc411843351 \h </w:instrText>
        </w:r>
        <w:r w:rsidR="00832F3E" w:rsidRPr="00220E36">
          <w:rPr>
            <w:webHidden/>
            <w:color w:val="000000" w:themeColor="text1"/>
          </w:rPr>
        </w:r>
        <w:r w:rsidR="00832F3E" w:rsidRPr="00220E36">
          <w:rPr>
            <w:webHidden/>
            <w:color w:val="000000" w:themeColor="text1"/>
          </w:rPr>
          <w:fldChar w:fldCharType="separate"/>
        </w:r>
        <w:r w:rsidR="00E92EB8">
          <w:rPr>
            <w:webHidden/>
            <w:color w:val="000000" w:themeColor="text1"/>
          </w:rPr>
          <w:t>26</w:t>
        </w:r>
        <w:r w:rsidR="00832F3E" w:rsidRPr="00220E36">
          <w:rPr>
            <w:webHidden/>
            <w:color w:val="000000" w:themeColor="text1"/>
          </w:rPr>
          <w:fldChar w:fldCharType="end"/>
        </w:r>
      </w:hyperlink>
    </w:p>
    <w:p w14:paraId="5BB3E512" w14:textId="77777777" w:rsidR="00832F3E" w:rsidRPr="00220E36" w:rsidRDefault="00516677">
      <w:pPr>
        <w:pStyle w:val="TOC2"/>
        <w:rPr>
          <w:rFonts w:asciiTheme="minorHAnsi" w:eastAsiaTheme="minorEastAsia" w:hAnsiTheme="minorHAnsi" w:cstheme="minorBidi"/>
          <w:color w:val="000000" w:themeColor="text1"/>
          <w:szCs w:val="22"/>
          <w:lang w:val="sl-SI" w:eastAsia="sl-SI"/>
        </w:rPr>
      </w:pPr>
      <w:hyperlink w:anchor="_Toc411843352" w:history="1">
        <w:r w:rsidR="00832F3E" w:rsidRPr="00220E36">
          <w:rPr>
            <w:rStyle w:val="Hyperlink"/>
            <w:color w:val="000000" w:themeColor="text1"/>
            <w14:scene3d>
              <w14:camera w14:prst="orthographicFront"/>
              <w14:lightRig w14:rig="threePt" w14:dir="t">
                <w14:rot w14:lat="0" w14:lon="0" w14:rev="0"/>
              </w14:lightRig>
            </w14:scene3d>
          </w:rPr>
          <w:t>4.6.</w:t>
        </w:r>
        <w:r w:rsidR="00832F3E" w:rsidRPr="00220E36">
          <w:rPr>
            <w:rStyle w:val="Hyperlink"/>
            <w:color w:val="000000" w:themeColor="text1"/>
          </w:rPr>
          <w:t xml:space="preserve"> Label [TC-EMCOR-CP-06]</w:t>
        </w:r>
        <w:r w:rsidR="00832F3E" w:rsidRPr="00220E36">
          <w:rPr>
            <w:webHidden/>
            <w:color w:val="000000" w:themeColor="text1"/>
          </w:rPr>
          <w:tab/>
        </w:r>
        <w:r w:rsidR="00832F3E" w:rsidRPr="00220E36">
          <w:rPr>
            <w:webHidden/>
            <w:color w:val="000000" w:themeColor="text1"/>
          </w:rPr>
          <w:fldChar w:fldCharType="begin"/>
        </w:r>
        <w:r w:rsidR="00832F3E" w:rsidRPr="00220E36">
          <w:rPr>
            <w:webHidden/>
            <w:color w:val="000000" w:themeColor="text1"/>
          </w:rPr>
          <w:instrText xml:space="preserve"> PAGEREF _Toc411843352 \h </w:instrText>
        </w:r>
        <w:r w:rsidR="00832F3E" w:rsidRPr="00220E36">
          <w:rPr>
            <w:webHidden/>
            <w:color w:val="000000" w:themeColor="text1"/>
          </w:rPr>
        </w:r>
        <w:r w:rsidR="00832F3E" w:rsidRPr="00220E36">
          <w:rPr>
            <w:webHidden/>
            <w:color w:val="000000" w:themeColor="text1"/>
          </w:rPr>
          <w:fldChar w:fldCharType="separate"/>
        </w:r>
        <w:r w:rsidR="00E92EB8">
          <w:rPr>
            <w:webHidden/>
            <w:color w:val="000000" w:themeColor="text1"/>
          </w:rPr>
          <w:t>27</w:t>
        </w:r>
        <w:r w:rsidR="00832F3E" w:rsidRPr="00220E36">
          <w:rPr>
            <w:webHidden/>
            <w:color w:val="000000" w:themeColor="text1"/>
          </w:rPr>
          <w:fldChar w:fldCharType="end"/>
        </w:r>
      </w:hyperlink>
    </w:p>
    <w:p w14:paraId="1F67D74E" w14:textId="77777777" w:rsidR="00832F3E" w:rsidRPr="00220E36" w:rsidRDefault="00516677">
      <w:pPr>
        <w:pStyle w:val="TOC1"/>
        <w:tabs>
          <w:tab w:val="left" w:pos="720"/>
        </w:tabs>
        <w:rPr>
          <w:rFonts w:asciiTheme="minorHAnsi" w:eastAsiaTheme="minorEastAsia" w:hAnsiTheme="minorHAnsi" w:cstheme="minorBidi"/>
          <w:b w:val="0"/>
          <w:noProof/>
          <w:color w:val="000000" w:themeColor="text1"/>
          <w:sz w:val="22"/>
          <w:szCs w:val="22"/>
          <w:lang w:val="sl-SI" w:eastAsia="sl-SI"/>
        </w:rPr>
      </w:pPr>
      <w:hyperlink w:anchor="_Toc411843353" w:history="1">
        <w:r w:rsidR="00832F3E" w:rsidRPr="00220E36">
          <w:rPr>
            <w:rStyle w:val="Hyperlink"/>
            <w:noProof/>
            <w:color w:val="000000" w:themeColor="text1"/>
            <w:u w:color="CC3300"/>
          </w:rPr>
          <w:t>5.</w:t>
        </w:r>
        <w:r w:rsidR="00832F3E" w:rsidRPr="00220E36">
          <w:rPr>
            <w:rFonts w:asciiTheme="minorHAnsi" w:eastAsiaTheme="minorEastAsia" w:hAnsiTheme="minorHAnsi" w:cstheme="minorBidi"/>
            <w:b w:val="0"/>
            <w:noProof/>
            <w:color w:val="000000" w:themeColor="text1"/>
            <w:sz w:val="22"/>
            <w:szCs w:val="22"/>
            <w:lang w:val="sl-SI" w:eastAsia="sl-SI"/>
          </w:rPr>
          <w:tab/>
        </w:r>
        <w:r w:rsidR="00832F3E" w:rsidRPr="00220E36">
          <w:rPr>
            <w:rStyle w:val="Hyperlink"/>
            <w:noProof/>
            <w:color w:val="000000" w:themeColor="text1"/>
          </w:rPr>
          <w:t>Automated Tests</w:t>
        </w:r>
        <w:r w:rsidR="00832F3E" w:rsidRPr="00220E36">
          <w:rPr>
            <w:noProof/>
            <w:webHidden/>
            <w:color w:val="000000" w:themeColor="text1"/>
          </w:rPr>
          <w:tab/>
        </w:r>
        <w:r w:rsidR="00832F3E" w:rsidRPr="00220E36">
          <w:rPr>
            <w:noProof/>
            <w:webHidden/>
            <w:color w:val="000000" w:themeColor="text1"/>
          </w:rPr>
          <w:fldChar w:fldCharType="begin"/>
        </w:r>
        <w:r w:rsidR="00832F3E" w:rsidRPr="00220E36">
          <w:rPr>
            <w:noProof/>
            <w:webHidden/>
            <w:color w:val="000000" w:themeColor="text1"/>
          </w:rPr>
          <w:instrText xml:space="preserve"> PAGEREF _Toc411843353 \h </w:instrText>
        </w:r>
        <w:r w:rsidR="00832F3E" w:rsidRPr="00220E36">
          <w:rPr>
            <w:noProof/>
            <w:webHidden/>
            <w:color w:val="000000" w:themeColor="text1"/>
          </w:rPr>
        </w:r>
        <w:r w:rsidR="00832F3E" w:rsidRPr="00220E36">
          <w:rPr>
            <w:noProof/>
            <w:webHidden/>
            <w:color w:val="000000" w:themeColor="text1"/>
          </w:rPr>
          <w:fldChar w:fldCharType="separate"/>
        </w:r>
        <w:r w:rsidR="00E92EB8">
          <w:rPr>
            <w:noProof/>
            <w:webHidden/>
            <w:color w:val="000000" w:themeColor="text1"/>
          </w:rPr>
          <w:t>29</w:t>
        </w:r>
        <w:r w:rsidR="00832F3E" w:rsidRPr="00220E36">
          <w:rPr>
            <w:noProof/>
            <w:webHidden/>
            <w:color w:val="000000" w:themeColor="text1"/>
          </w:rPr>
          <w:fldChar w:fldCharType="end"/>
        </w:r>
      </w:hyperlink>
    </w:p>
    <w:p w14:paraId="6DBB9729" w14:textId="77777777" w:rsidR="00832F3E" w:rsidRPr="00220E36" w:rsidRDefault="00516677">
      <w:pPr>
        <w:pStyle w:val="TOC2"/>
        <w:rPr>
          <w:rFonts w:asciiTheme="minorHAnsi" w:eastAsiaTheme="minorEastAsia" w:hAnsiTheme="minorHAnsi" w:cstheme="minorBidi"/>
          <w:color w:val="000000" w:themeColor="text1"/>
          <w:szCs w:val="22"/>
          <w:lang w:val="sl-SI" w:eastAsia="sl-SI"/>
        </w:rPr>
      </w:pPr>
      <w:hyperlink w:anchor="_Toc411843354" w:history="1">
        <w:r w:rsidR="00832F3E" w:rsidRPr="00220E36">
          <w:rPr>
            <w:rStyle w:val="Hyperlink"/>
            <w:color w:val="000000" w:themeColor="text1"/>
            <w14:scene3d>
              <w14:camera w14:prst="orthographicFront"/>
              <w14:lightRig w14:rig="threePt" w14:dir="t">
                <w14:rot w14:lat="0" w14:lon="0" w14:rev="0"/>
              </w14:lightRig>
            </w14:scene3d>
          </w:rPr>
          <w:t>5.1.</w:t>
        </w:r>
        <w:r w:rsidR="00832F3E" w:rsidRPr="00220E36">
          <w:rPr>
            <w:rStyle w:val="Hyperlink"/>
            <w:color w:val="000000" w:themeColor="text1"/>
          </w:rPr>
          <w:t xml:space="preserve"> Channels AIO test [TC-EMCOR-AU-01]</w:t>
        </w:r>
        <w:r w:rsidR="00832F3E" w:rsidRPr="00220E36">
          <w:rPr>
            <w:webHidden/>
            <w:color w:val="000000" w:themeColor="text1"/>
          </w:rPr>
          <w:tab/>
        </w:r>
        <w:r w:rsidR="00832F3E" w:rsidRPr="00220E36">
          <w:rPr>
            <w:webHidden/>
            <w:color w:val="000000" w:themeColor="text1"/>
          </w:rPr>
          <w:fldChar w:fldCharType="begin"/>
        </w:r>
        <w:r w:rsidR="00832F3E" w:rsidRPr="00220E36">
          <w:rPr>
            <w:webHidden/>
            <w:color w:val="000000" w:themeColor="text1"/>
          </w:rPr>
          <w:instrText xml:space="preserve"> PAGEREF _Toc411843354 \h </w:instrText>
        </w:r>
        <w:r w:rsidR="00832F3E" w:rsidRPr="00220E36">
          <w:rPr>
            <w:webHidden/>
            <w:color w:val="000000" w:themeColor="text1"/>
          </w:rPr>
        </w:r>
        <w:r w:rsidR="00832F3E" w:rsidRPr="00220E36">
          <w:rPr>
            <w:webHidden/>
            <w:color w:val="000000" w:themeColor="text1"/>
          </w:rPr>
          <w:fldChar w:fldCharType="separate"/>
        </w:r>
        <w:r w:rsidR="00E92EB8">
          <w:rPr>
            <w:webHidden/>
            <w:color w:val="000000" w:themeColor="text1"/>
          </w:rPr>
          <w:t>29</w:t>
        </w:r>
        <w:r w:rsidR="00832F3E" w:rsidRPr="00220E36">
          <w:rPr>
            <w:webHidden/>
            <w:color w:val="000000" w:themeColor="text1"/>
          </w:rPr>
          <w:fldChar w:fldCharType="end"/>
        </w:r>
      </w:hyperlink>
    </w:p>
    <w:p w14:paraId="50A2F934" w14:textId="77777777" w:rsidR="00832F3E" w:rsidRPr="00220E36" w:rsidRDefault="00516677">
      <w:pPr>
        <w:pStyle w:val="TOC2"/>
        <w:rPr>
          <w:rFonts w:asciiTheme="minorHAnsi" w:eastAsiaTheme="minorEastAsia" w:hAnsiTheme="minorHAnsi" w:cstheme="minorBidi"/>
          <w:color w:val="000000" w:themeColor="text1"/>
          <w:szCs w:val="22"/>
          <w:lang w:val="sl-SI" w:eastAsia="sl-SI"/>
        </w:rPr>
      </w:pPr>
      <w:hyperlink w:anchor="_Toc411843355" w:history="1">
        <w:r w:rsidR="00832F3E" w:rsidRPr="00220E36">
          <w:rPr>
            <w:rStyle w:val="Hyperlink"/>
            <w:color w:val="000000" w:themeColor="text1"/>
            <w14:scene3d>
              <w14:camera w14:prst="orthographicFront"/>
              <w14:lightRig w14:rig="threePt" w14:dir="t">
                <w14:rot w14:lat="0" w14:lon="0" w14:rev="0"/>
              </w14:lightRig>
            </w14:scene3d>
          </w:rPr>
          <w:t>5.2.</w:t>
        </w:r>
        <w:r w:rsidR="00832F3E" w:rsidRPr="00220E36">
          <w:rPr>
            <w:rStyle w:val="Hyperlink"/>
            <w:color w:val="000000" w:themeColor="text1"/>
          </w:rPr>
          <w:t xml:space="preserve"> Linearity [TC-EMCOR-AU-02]</w:t>
        </w:r>
        <w:r w:rsidR="00832F3E" w:rsidRPr="00220E36">
          <w:rPr>
            <w:webHidden/>
            <w:color w:val="000000" w:themeColor="text1"/>
          </w:rPr>
          <w:tab/>
        </w:r>
        <w:r w:rsidR="00832F3E" w:rsidRPr="00220E36">
          <w:rPr>
            <w:webHidden/>
            <w:color w:val="000000" w:themeColor="text1"/>
          </w:rPr>
          <w:fldChar w:fldCharType="begin"/>
        </w:r>
        <w:r w:rsidR="00832F3E" w:rsidRPr="00220E36">
          <w:rPr>
            <w:webHidden/>
            <w:color w:val="000000" w:themeColor="text1"/>
          </w:rPr>
          <w:instrText xml:space="preserve"> PAGEREF _Toc411843355 \h </w:instrText>
        </w:r>
        <w:r w:rsidR="00832F3E" w:rsidRPr="00220E36">
          <w:rPr>
            <w:webHidden/>
            <w:color w:val="000000" w:themeColor="text1"/>
          </w:rPr>
        </w:r>
        <w:r w:rsidR="00832F3E" w:rsidRPr="00220E36">
          <w:rPr>
            <w:webHidden/>
            <w:color w:val="000000" w:themeColor="text1"/>
          </w:rPr>
          <w:fldChar w:fldCharType="separate"/>
        </w:r>
        <w:r w:rsidR="00E92EB8">
          <w:rPr>
            <w:webHidden/>
            <w:color w:val="000000" w:themeColor="text1"/>
          </w:rPr>
          <w:t>30</w:t>
        </w:r>
        <w:r w:rsidR="00832F3E" w:rsidRPr="00220E36">
          <w:rPr>
            <w:webHidden/>
            <w:color w:val="000000" w:themeColor="text1"/>
          </w:rPr>
          <w:fldChar w:fldCharType="end"/>
        </w:r>
      </w:hyperlink>
    </w:p>
    <w:p w14:paraId="173F1CBB" w14:textId="77777777" w:rsidR="00832F3E" w:rsidRPr="00220E36" w:rsidRDefault="00516677">
      <w:pPr>
        <w:pStyle w:val="TOC2"/>
        <w:rPr>
          <w:rFonts w:asciiTheme="minorHAnsi" w:eastAsiaTheme="minorEastAsia" w:hAnsiTheme="minorHAnsi" w:cstheme="minorBidi"/>
          <w:color w:val="000000" w:themeColor="text1"/>
          <w:szCs w:val="22"/>
          <w:lang w:val="sl-SI" w:eastAsia="sl-SI"/>
        </w:rPr>
      </w:pPr>
      <w:hyperlink w:anchor="_Toc411843356" w:history="1">
        <w:r w:rsidR="00832F3E" w:rsidRPr="00220E36">
          <w:rPr>
            <w:rStyle w:val="Hyperlink"/>
            <w:color w:val="000000" w:themeColor="text1"/>
            <w14:scene3d>
              <w14:camera w14:prst="orthographicFront"/>
              <w14:lightRig w14:rig="threePt" w14:dir="t">
                <w14:rot w14:lat="0" w14:lon="0" w14:rev="0"/>
              </w14:lightRig>
            </w14:scene3d>
          </w:rPr>
          <w:t>5.3.</w:t>
        </w:r>
        <w:r w:rsidR="00832F3E" w:rsidRPr="00220E36">
          <w:rPr>
            <w:rStyle w:val="Hyperlink"/>
            <w:color w:val="000000" w:themeColor="text1"/>
          </w:rPr>
          <w:t xml:space="preserve"> Linear ramping [TC-EMCOR-AU-03]</w:t>
        </w:r>
        <w:r w:rsidR="00832F3E" w:rsidRPr="00220E36">
          <w:rPr>
            <w:webHidden/>
            <w:color w:val="000000" w:themeColor="text1"/>
          </w:rPr>
          <w:tab/>
        </w:r>
        <w:r w:rsidR="00832F3E" w:rsidRPr="00220E36">
          <w:rPr>
            <w:webHidden/>
            <w:color w:val="000000" w:themeColor="text1"/>
          </w:rPr>
          <w:fldChar w:fldCharType="begin"/>
        </w:r>
        <w:r w:rsidR="00832F3E" w:rsidRPr="00220E36">
          <w:rPr>
            <w:webHidden/>
            <w:color w:val="000000" w:themeColor="text1"/>
          </w:rPr>
          <w:instrText xml:space="preserve"> PAGEREF _Toc411843356 \h </w:instrText>
        </w:r>
        <w:r w:rsidR="00832F3E" w:rsidRPr="00220E36">
          <w:rPr>
            <w:webHidden/>
            <w:color w:val="000000" w:themeColor="text1"/>
          </w:rPr>
        </w:r>
        <w:r w:rsidR="00832F3E" w:rsidRPr="00220E36">
          <w:rPr>
            <w:webHidden/>
            <w:color w:val="000000" w:themeColor="text1"/>
          </w:rPr>
          <w:fldChar w:fldCharType="separate"/>
        </w:r>
        <w:r w:rsidR="00E92EB8">
          <w:rPr>
            <w:webHidden/>
            <w:color w:val="000000" w:themeColor="text1"/>
          </w:rPr>
          <w:t>30</w:t>
        </w:r>
        <w:r w:rsidR="00832F3E" w:rsidRPr="00220E36">
          <w:rPr>
            <w:webHidden/>
            <w:color w:val="000000" w:themeColor="text1"/>
          </w:rPr>
          <w:fldChar w:fldCharType="end"/>
        </w:r>
      </w:hyperlink>
    </w:p>
    <w:p w14:paraId="6B3DE76E" w14:textId="77777777" w:rsidR="00832F3E" w:rsidRPr="00220E36" w:rsidRDefault="00516677">
      <w:pPr>
        <w:pStyle w:val="TOC2"/>
        <w:rPr>
          <w:rFonts w:asciiTheme="minorHAnsi" w:eastAsiaTheme="minorEastAsia" w:hAnsiTheme="minorHAnsi" w:cstheme="minorBidi"/>
          <w:color w:val="000000" w:themeColor="text1"/>
          <w:szCs w:val="22"/>
          <w:lang w:val="sl-SI" w:eastAsia="sl-SI"/>
        </w:rPr>
      </w:pPr>
      <w:hyperlink w:anchor="_Toc411843357" w:history="1">
        <w:r w:rsidR="00832F3E" w:rsidRPr="00220E36">
          <w:rPr>
            <w:rStyle w:val="Hyperlink"/>
            <w:color w:val="000000" w:themeColor="text1"/>
            <w14:scene3d>
              <w14:camera w14:prst="orthographicFront"/>
              <w14:lightRig w14:rig="threePt" w14:dir="t">
                <w14:rot w14:lat="0" w14:lon="0" w14:rev="0"/>
              </w14:lightRig>
            </w14:scene3d>
          </w:rPr>
          <w:t>5.4.</w:t>
        </w:r>
        <w:r w:rsidR="00832F3E" w:rsidRPr="00220E36">
          <w:rPr>
            <w:rStyle w:val="Hyperlink"/>
            <w:color w:val="000000" w:themeColor="text1"/>
          </w:rPr>
          <w:t xml:space="preserve"> DAC output on fault [TC-EMCOR-AU-04]</w:t>
        </w:r>
        <w:r w:rsidR="00832F3E" w:rsidRPr="00220E36">
          <w:rPr>
            <w:webHidden/>
            <w:color w:val="000000" w:themeColor="text1"/>
          </w:rPr>
          <w:tab/>
        </w:r>
        <w:r w:rsidR="00832F3E" w:rsidRPr="00220E36">
          <w:rPr>
            <w:webHidden/>
            <w:color w:val="000000" w:themeColor="text1"/>
          </w:rPr>
          <w:fldChar w:fldCharType="begin"/>
        </w:r>
        <w:r w:rsidR="00832F3E" w:rsidRPr="00220E36">
          <w:rPr>
            <w:webHidden/>
            <w:color w:val="000000" w:themeColor="text1"/>
          </w:rPr>
          <w:instrText xml:space="preserve"> PAGEREF _Toc411843357 \h </w:instrText>
        </w:r>
        <w:r w:rsidR="00832F3E" w:rsidRPr="00220E36">
          <w:rPr>
            <w:webHidden/>
            <w:color w:val="000000" w:themeColor="text1"/>
          </w:rPr>
        </w:r>
        <w:r w:rsidR="00832F3E" w:rsidRPr="00220E36">
          <w:rPr>
            <w:webHidden/>
            <w:color w:val="000000" w:themeColor="text1"/>
          </w:rPr>
          <w:fldChar w:fldCharType="separate"/>
        </w:r>
        <w:r w:rsidR="00E92EB8">
          <w:rPr>
            <w:webHidden/>
            <w:color w:val="000000" w:themeColor="text1"/>
          </w:rPr>
          <w:t>31</w:t>
        </w:r>
        <w:r w:rsidR="00832F3E" w:rsidRPr="00220E36">
          <w:rPr>
            <w:webHidden/>
            <w:color w:val="000000" w:themeColor="text1"/>
          </w:rPr>
          <w:fldChar w:fldCharType="end"/>
        </w:r>
      </w:hyperlink>
    </w:p>
    <w:p w14:paraId="40E45B53" w14:textId="77777777" w:rsidR="00832F3E" w:rsidRPr="00220E36" w:rsidRDefault="00516677">
      <w:pPr>
        <w:pStyle w:val="TOC2"/>
        <w:rPr>
          <w:rFonts w:asciiTheme="minorHAnsi" w:eastAsiaTheme="minorEastAsia" w:hAnsiTheme="minorHAnsi" w:cstheme="minorBidi"/>
          <w:color w:val="000000" w:themeColor="text1"/>
          <w:szCs w:val="22"/>
          <w:lang w:val="sl-SI" w:eastAsia="sl-SI"/>
        </w:rPr>
      </w:pPr>
      <w:hyperlink w:anchor="_Toc411843358" w:history="1">
        <w:r w:rsidR="00832F3E" w:rsidRPr="00220E36">
          <w:rPr>
            <w:rStyle w:val="Hyperlink"/>
            <w:color w:val="000000" w:themeColor="text1"/>
            <w14:scene3d>
              <w14:camera w14:prst="orthographicFront"/>
              <w14:lightRig w14:rig="threePt" w14:dir="t">
                <w14:rot w14:lat="0" w14:lon="0" w14:rev="0"/>
              </w14:lightRig>
            </w14:scene3d>
          </w:rPr>
          <w:t>5.5.</w:t>
        </w:r>
        <w:r w:rsidR="00832F3E" w:rsidRPr="00220E36">
          <w:rPr>
            <w:rStyle w:val="Hyperlink"/>
            <w:color w:val="000000" w:themeColor="text1"/>
          </w:rPr>
          <w:t xml:space="preserve"> ADC timeouts test [TC-EMCOR-AU-05]</w:t>
        </w:r>
        <w:r w:rsidR="00832F3E" w:rsidRPr="00220E36">
          <w:rPr>
            <w:webHidden/>
            <w:color w:val="000000" w:themeColor="text1"/>
          </w:rPr>
          <w:tab/>
        </w:r>
        <w:r w:rsidR="00832F3E" w:rsidRPr="00220E36">
          <w:rPr>
            <w:webHidden/>
            <w:color w:val="000000" w:themeColor="text1"/>
          </w:rPr>
          <w:fldChar w:fldCharType="begin"/>
        </w:r>
        <w:r w:rsidR="00832F3E" w:rsidRPr="00220E36">
          <w:rPr>
            <w:webHidden/>
            <w:color w:val="000000" w:themeColor="text1"/>
          </w:rPr>
          <w:instrText xml:space="preserve"> PAGEREF _Toc411843358 \h </w:instrText>
        </w:r>
        <w:r w:rsidR="00832F3E" w:rsidRPr="00220E36">
          <w:rPr>
            <w:webHidden/>
            <w:color w:val="000000" w:themeColor="text1"/>
          </w:rPr>
        </w:r>
        <w:r w:rsidR="00832F3E" w:rsidRPr="00220E36">
          <w:rPr>
            <w:webHidden/>
            <w:color w:val="000000" w:themeColor="text1"/>
          </w:rPr>
          <w:fldChar w:fldCharType="separate"/>
        </w:r>
        <w:r w:rsidR="00E92EB8">
          <w:rPr>
            <w:webHidden/>
            <w:color w:val="000000" w:themeColor="text1"/>
          </w:rPr>
          <w:t>31</w:t>
        </w:r>
        <w:r w:rsidR="00832F3E" w:rsidRPr="00220E36">
          <w:rPr>
            <w:webHidden/>
            <w:color w:val="000000" w:themeColor="text1"/>
          </w:rPr>
          <w:fldChar w:fldCharType="end"/>
        </w:r>
      </w:hyperlink>
    </w:p>
    <w:p w14:paraId="13905C71" w14:textId="77777777" w:rsidR="00832F3E" w:rsidRPr="00220E36" w:rsidRDefault="00516677">
      <w:pPr>
        <w:pStyle w:val="TOC2"/>
        <w:rPr>
          <w:rFonts w:asciiTheme="minorHAnsi" w:eastAsiaTheme="minorEastAsia" w:hAnsiTheme="minorHAnsi" w:cstheme="minorBidi"/>
          <w:color w:val="000000" w:themeColor="text1"/>
          <w:szCs w:val="22"/>
          <w:lang w:val="sl-SI" w:eastAsia="sl-SI"/>
        </w:rPr>
      </w:pPr>
      <w:hyperlink w:anchor="_Toc411843359" w:history="1">
        <w:r w:rsidR="00832F3E" w:rsidRPr="00220E36">
          <w:rPr>
            <w:rStyle w:val="Hyperlink"/>
            <w:color w:val="000000" w:themeColor="text1"/>
            <w14:scene3d>
              <w14:camera w14:prst="orthographicFront"/>
              <w14:lightRig w14:rig="threePt" w14:dir="t">
                <w14:rot w14:lat="0" w14:lon="0" w14:rev="0"/>
              </w14:lightRig>
            </w14:scene3d>
          </w:rPr>
          <w:t>5.6.</w:t>
        </w:r>
        <w:r w:rsidR="00832F3E" w:rsidRPr="00220E36">
          <w:rPr>
            <w:rStyle w:val="Hyperlink"/>
            <w:color w:val="000000" w:themeColor="text1"/>
          </w:rPr>
          <w:t xml:space="preserve"> System info test [TC-EMCOR-AU-06]</w:t>
        </w:r>
        <w:r w:rsidR="00832F3E" w:rsidRPr="00220E36">
          <w:rPr>
            <w:webHidden/>
            <w:color w:val="000000" w:themeColor="text1"/>
          </w:rPr>
          <w:tab/>
        </w:r>
        <w:r w:rsidR="00832F3E" w:rsidRPr="00220E36">
          <w:rPr>
            <w:webHidden/>
            <w:color w:val="000000" w:themeColor="text1"/>
          </w:rPr>
          <w:fldChar w:fldCharType="begin"/>
        </w:r>
        <w:r w:rsidR="00832F3E" w:rsidRPr="00220E36">
          <w:rPr>
            <w:webHidden/>
            <w:color w:val="000000" w:themeColor="text1"/>
          </w:rPr>
          <w:instrText xml:space="preserve"> PAGEREF _Toc411843359 \h </w:instrText>
        </w:r>
        <w:r w:rsidR="00832F3E" w:rsidRPr="00220E36">
          <w:rPr>
            <w:webHidden/>
            <w:color w:val="000000" w:themeColor="text1"/>
          </w:rPr>
        </w:r>
        <w:r w:rsidR="00832F3E" w:rsidRPr="00220E36">
          <w:rPr>
            <w:webHidden/>
            <w:color w:val="000000" w:themeColor="text1"/>
          </w:rPr>
          <w:fldChar w:fldCharType="separate"/>
        </w:r>
        <w:r w:rsidR="00E92EB8">
          <w:rPr>
            <w:webHidden/>
            <w:color w:val="000000" w:themeColor="text1"/>
          </w:rPr>
          <w:t>32</w:t>
        </w:r>
        <w:r w:rsidR="00832F3E" w:rsidRPr="00220E36">
          <w:rPr>
            <w:webHidden/>
            <w:color w:val="000000" w:themeColor="text1"/>
          </w:rPr>
          <w:fldChar w:fldCharType="end"/>
        </w:r>
      </w:hyperlink>
    </w:p>
    <w:p w14:paraId="24371400" w14:textId="77777777" w:rsidR="00832F3E" w:rsidRPr="00220E36" w:rsidRDefault="00516677">
      <w:pPr>
        <w:pStyle w:val="TOC2"/>
        <w:rPr>
          <w:rFonts w:asciiTheme="minorHAnsi" w:eastAsiaTheme="minorEastAsia" w:hAnsiTheme="minorHAnsi" w:cstheme="minorBidi"/>
          <w:color w:val="000000" w:themeColor="text1"/>
          <w:szCs w:val="22"/>
          <w:lang w:val="sl-SI" w:eastAsia="sl-SI"/>
        </w:rPr>
      </w:pPr>
      <w:hyperlink w:anchor="_Toc411843360" w:history="1">
        <w:r w:rsidR="00832F3E" w:rsidRPr="00220E36">
          <w:rPr>
            <w:rStyle w:val="Hyperlink"/>
            <w:color w:val="000000" w:themeColor="text1"/>
            <w14:scene3d>
              <w14:camera w14:prst="orthographicFront"/>
              <w14:lightRig w14:rig="threePt" w14:dir="t">
                <w14:rot w14:lat="0" w14:lon="0" w14:rev="0"/>
              </w14:lightRig>
            </w14:scene3d>
          </w:rPr>
          <w:t>5.7.</w:t>
        </w:r>
        <w:r w:rsidR="00832F3E" w:rsidRPr="00220E36">
          <w:rPr>
            <w:rStyle w:val="Hyperlink"/>
            <w:color w:val="000000" w:themeColor="text1"/>
          </w:rPr>
          <w:t xml:space="preserve"> Voltage monitor test [TC-EMCOR-AU-07]</w:t>
        </w:r>
        <w:r w:rsidR="00832F3E" w:rsidRPr="00220E36">
          <w:rPr>
            <w:webHidden/>
            <w:color w:val="000000" w:themeColor="text1"/>
          </w:rPr>
          <w:tab/>
        </w:r>
        <w:r w:rsidR="00832F3E" w:rsidRPr="00220E36">
          <w:rPr>
            <w:webHidden/>
            <w:color w:val="000000" w:themeColor="text1"/>
          </w:rPr>
          <w:fldChar w:fldCharType="begin"/>
        </w:r>
        <w:r w:rsidR="00832F3E" w:rsidRPr="00220E36">
          <w:rPr>
            <w:webHidden/>
            <w:color w:val="000000" w:themeColor="text1"/>
          </w:rPr>
          <w:instrText xml:space="preserve"> PAGEREF _Toc411843360 \h </w:instrText>
        </w:r>
        <w:r w:rsidR="00832F3E" w:rsidRPr="00220E36">
          <w:rPr>
            <w:webHidden/>
            <w:color w:val="000000" w:themeColor="text1"/>
          </w:rPr>
        </w:r>
        <w:r w:rsidR="00832F3E" w:rsidRPr="00220E36">
          <w:rPr>
            <w:webHidden/>
            <w:color w:val="000000" w:themeColor="text1"/>
          </w:rPr>
          <w:fldChar w:fldCharType="separate"/>
        </w:r>
        <w:r w:rsidR="00E92EB8">
          <w:rPr>
            <w:webHidden/>
            <w:color w:val="000000" w:themeColor="text1"/>
          </w:rPr>
          <w:t>32</w:t>
        </w:r>
        <w:r w:rsidR="00832F3E" w:rsidRPr="00220E36">
          <w:rPr>
            <w:webHidden/>
            <w:color w:val="000000" w:themeColor="text1"/>
          </w:rPr>
          <w:fldChar w:fldCharType="end"/>
        </w:r>
      </w:hyperlink>
    </w:p>
    <w:p w14:paraId="7006F945" w14:textId="77777777" w:rsidR="00832F3E" w:rsidRPr="00220E36" w:rsidRDefault="00516677">
      <w:pPr>
        <w:pStyle w:val="TOC2"/>
        <w:rPr>
          <w:rFonts w:asciiTheme="minorHAnsi" w:eastAsiaTheme="minorEastAsia" w:hAnsiTheme="minorHAnsi" w:cstheme="minorBidi"/>
          <w:color w:val="000000" w:themeColor="text1"/>
          <w:szCs w:val="22"/>
          <w:lang w:val="sl-SI" w:eastAsia="sl-SI"/>
        </w:rPr>
      </w:pPr>
      <w:hyperlink w:anchor="_Toc411843361" w:history="1">
        <w:r w:rsidR="00832F3E" w:rsidRPr="00220E36">
          <w:rPr>
            <w:rStyle w:val="Hyperlink"/>
            <w:color w:val="000000" w:themeColor="text1"/>
            <w14:scene3d>
              <w14:camera w14:prst="orthographicFront"/>
              <w14:lightRig w14:rig="threePt" w14:dir="t">
                <w14:rot w14:lat="0" w14:lon="0" w14:rev="0"/>
              </w14:lightRig>
            </w14:scene3d>
          </w:rPr>
          <w:t>5.8.</w:t>
        </w:r>
        <w:r w:rsidR="00832F3E" w:rsidRPr="00220E36">
          <w:rPr>
            <w:rStyle w:val="Hyperlink"/>
            <w:color w:val="000000" w:themeColor="text1"/>
          </w:rPr>
          <w:t xml:space="preserve"> Xilinx system monitor test [TC-EMCOR-AU-08]</w:t>
        </w:r>
        <w:r w:rsidR="00832F3E" w:rsidRPr="00220E36">
          <w:rPr>
            <w:webHidden/>
            <w:color w:val="000000" w:themeColor="text1"/>
          </w:rPr>
          <w:tab/>
        </w:r>
        <w:r w:rsidR="00832F3E" w:rsidRPr="00220E36">
          <w:rPr>
            <w:webHidden/>
            <w:color w:val="000000" w:themeColor="text1"/>
          </w:rPr>
          <w:fldChar w:fldCharType="begin"/>
        </w:r>
        <w:r w:rsidR="00832F3E" w:rsidRPr="00220E36">
          <w:rPr>
            <w:webHidden/>
            <w:color w:val="000000" w:themeColor="text1"/>
          </w:rPr>
          <w:instrText xml:space="preserve"> PAGEREF _Toc411843361 \h </w:instrText>
        </w:r>
        <w:r w:rsidR="00832F3E" w:rsidRPr="00220E36">
          <w:rPr>
            <w:webHidden/>
            <w:color w:val="000000" w:themeColor="text1"/>
          </w:rPr>
        </w:r>
        <w:r w:rsidR="00832F3E" w:rsidRPr="00220E36">
          <w:rPr>
            <w:webHidden/>
            <w:color w:val="000000" w:themeColor="text1"/>
          </w:rPr>
          <w:fldChar w:fldCharType="separate"/>
        </w:r>
        <w:r w:rsidR="00E92EB8">
          <w:rPr>
            <w:webHidden/>
            <w:color w:val="000000" w:themeColor="text1"/>
          </w:rPr>
          <w:t>33</w:t>
        </w:r>
        <w:r w:rsidR="00832F3E" w:rsidRPr="00220E36">
          <w:rPr>
            <w:webHidden/>
            <w:color w:val="000000" w:themeColor="text1"/>
          </w:rPr>
          <w:fldChar w:fldCharType="end"/>
        </w:r>
      </w:hyperlink>
    </w:p>
    <w:p w14:paraId="5695D1E3" w14:textId="77777777" w:rsidR="00832F3E" w:rsidRPr="00220E36" w:rsidRDefault="00516677">
      <w:pPr>
        <w:pStyle w:val="TOC2"/>
        <w:rPr>
          <w:rFonts w:asciiTheme="minorHAnsi" w:eastAsiaTheme="minorEastAsia" w:hAnsiTheme="minorHAnsi" w:cstheme="minorBidi"/>
          <w:color w:val="000000" w:themeColor="text1"/>
          <w:szCs w:val="22"/>
          <w:lang w:val="sl-SI" w:eastAsia="sl-SI"/>
        </w:rPr>
      </w:pPr>
      <w:hyperlink w:anchor="_Toc411843362" w:history="1">
        <w:r w:rsidR="00832F3E" w:rsidRPr="00220E36">
          <w:rPr>
            <w:rStyle w:val="Hyperlink"/>
            <w:color w:val="000000" w:themeColor="text1"/>
            <w14:scene3d>
              <w14:camera w14:prst="orthographicFront"/>
              <w14:lightRig w14:rig="threePt" w14:dir="t">
                <w14:rot w14:lat="0" w14:lon="0" w14:rev="0"/>
              </w14:lightRig>
            </w14:scene3d>
          </w:rPr>
          <w:t>5.9.</w:t>
        </w:r>
        <w:r w:rsidR="00832F3E" w:rsidRPr="00220E36">
          <w:rPr>
            <w:rStyle w:val="Hyperlink"/>
            <w:color w:val="000000" w:themeColor="text1"/>
          </w:rPr>
          <w:t xml:space="preserve"> EMCOR faults DI test [TC-EMCOR-AU-09]</w:t>
        </w:r>
        <w:r w:rsidR="00832F3E" w:rsidRPr="00220E36">
          <w:rPr>
            <w:webHidden/>
            <w:color w:val="000000" w:themeColor="text1"/>
          </w:rPr>
          <w:tab/>
        </w:r>
        <w:r w:rsidR="00832F3E" w:rsidRPr="00220E36">
          <w:rPr>
            <w:webHidden/>
            <w:color w:val="000000" w:themeColor="text1"/>
          </w:rPr>
          <w:fldChar w:fldCharType="begin"/>
        </w:r>
        <w:r w:rsidR="00832F3E" w:rsidRPr="00220E36">
          <w:rPr>
            <w:webHidden/>
            <w:color w:val="000000" w:themeColor="text1"/>
          </w:rPr>
          <w:instrText xml:space="preserve"> PAGEREF _Toc411843362 \h </w:instrText>
        </w:r>
        <w:r w:rsidR="00832F3E" w:rsidRPr="00220E36">
          <w:rPr>
            <w:webHidden/>
            <w:color w:val="000000" w:themeColor="text1"/>
          </w:rPr>
        </w:r>
        <w:r w:rsidR="00832F3E" w:rsidRPr="00220E36">
          <w:rPr>
            <w:webHidden/>
            <w:color w:val="000000" w:themeColor="text1"/>
          </w:rPr>
          <w:fldChar w:fldCharType="separate"/>
        </w:r>
        <w:r w:rsidR="00E92EB8">
          <w:rPr>
            <w:webHidden/>
            <w:color w:val="000000" w:themeColor="text1"/>
          </w:rPr>
          <w:t>33</w:t>
        </w:r>
        <w:r w:rsidR="00832F3E" w:rsidRPr="00220E36">
          <w:rPr>
            <w:webHidden/>
            <w:color w:val="000000" w:themeColor="text1"/>
          </w:rPr>
          <w:fldChar w:fldCharType="end"/>
        </w:r>
      </w:hyperlink>
    </w:p>
    <w:p w14:paraId="4CA1DB0A" w14:textId="77777777" w:rsidR="00832F3E" w:rsidRPr="00220E36" w:rsidRDefault="00516677">
      <w:pPr>
        <w:pStyle w:val="TOC2"/>
        <w:rPr>
          <w:rFonts w:asciiTheme="minorHAnsi" w:eastAsiaTheme="minorEastAsia" w:hAnsiTheme="minorHAnsi" w:cstheme="minorBidi"/>
          <w:color w:val="000000" w:themeColor="text1"/>
          <w:szCs w:val="22"/>
          <w:lang w:val="sl-SI" w:eastAsia="sl-SI"/>
        </w:rPr>
      </w:pPr>
      <w:hyperlink w:anchor="_Toc411843363" w:history="1">
        <w:r w:rsidR="00832F3E" w:rsidRPr="00220E36">
          <w:rPr>
            <w:rStyle w:val="Hyperlink"/>
            <w:color w:val="000000" w:themeColor="text1"/>
            <w14:scene3d>
              <w14:camera w14:prst="orthographicFront"/>
              <w14:lightRig w14:rig="threePt" w14:dir="t">
                <w14:rot w14:lat="0" w14:lon="0" w14:rev="0"/>
              </w14:lightRig>
            </w14:scene3d>
          </w:rPr>
          <w:t>5.10.</w:t>
        </w:r>
        <w:r w:rsidR="00832F3E" w:rsidRPr="00220E36">
          <w:rPr>
            <w:rStyle w:val="Hyperlink"/>
            <w:color w:val="000000" w:themeColor="text1"/>
          </w:rPr>
          <w:t xml:space="preserve"> Magnet faults DI test [TC-EMCOR-AU-10]</w:t>
        </w:r>
        <w:r w:rsidR="00832F3E" w:rsidRPr="00220E36">
          <w:rPr>
            <w:webHidden/>
            <w:color w:val="000000" w:themeColor="text1"/>
          </w:rPr>
          <w:tab/>
        </w:r>
        <w:r w:rsidR="00832F3E" w:rsidRPr="00220E36">
          <w:rPr>
            <w:webHidden/>
            <w:color w:val="000000" w:themeColor="text1"/>
          </w:rPr>
          <w:fldChar w:fldCharType="begin"/>
        </w:r>
        <w:r w:rsidR="00832F3E" w:rsidRPr="00220E36">
          <w:rPr>
            <w:webHidden/>
            <w:color w:val="000000" w:themeColor="text1"/>
          </w:rPr>
          <w:instrText xml:space="preserve"> PAGEREF _Toc411843363 \h </w:instrText>
        </w:r>
        <w:r w:rsidR="00832F3E" w:rsidRPr="00220E36">
          <w:rPr>
            <w:webHidden/>
            <w:color w:val="000000" w:themeColor="text1"/>
          </w:rPr>
        </w:r>
        <w:r w:rsidR="00832F3E" w:rsidRPr="00220E36">
          <w:rPr>
            <w:webHidden/>
            <w:color w:val="000000" w:themeColor="text1"/>
          </w:rPr>
          <w:fldChar w:fldCharType="separate"/>
        </w:r>
        <w:r w:rsidR="00E92EB8">
          <w:rPr>
            <w:webHidden/>
            <w:color w:val="000000" w:themeColor="text1"/>
          </w:rPr>
          <w:t>34</w:t>
        </w:r>
        <w:r w:rsidR="00832F3E" w:rsidRPr="00220E36">
          <w:rPr>
            <w:webHidden/>
            <w:color w:val="000000" w:themeColor="text1"/>
          </w:rPr>
          <w:fldChar w:fldCharType="end"/>
        </w:r>
      </w:hyperlink>
    </w:p>
    <w:p w14:paraId="785CE5D9" w14:textId="77777777" w:rsidR="00832F3E" w:rsidRPr="00220E36" w:rsidRDefault="00516677">
      <w:pPr>
        <w:pStyle w:val="TOC2"/>
        <w:rPr>
          <w:rFonts w:asciiTheme="minorHAnsi" w:eastAsiaTheme="minorEastAsia" w:hAnsiTheme="minorHAnsi" w:cstheme="minorBidi"/>
          <w:color w:val="000000" w:themeColor="text1"/>
          <w:szCs w:val="22"/>
          <w:lang w:val="sl-SI" w:eastAsia="sl-SI"/>
        </w:rPr>
      </w:pPr>
      <w:hyperlink w:anchor="_Toc411843364" w:history="1">
        <w:r w:rsidR="00832F3E" w:rsidRPr="00220E36">
          <w:rPr>
            <w:rStyle w:val="Hyperlink"/>
            <w:color w:val="000000" w:themeColor="text1"/>
            <w14:scene3d>
              <w14:camera w14:prst="orthographicFront"/>
              <w14:lightRig w14:rig="threePt" w14:dir="t">
                <w14:rot w14:lat="0" w14:lon="0" w14:rev="0"/>
              </w14:lightRig>
            </w14:scene3d>
          </w:rPr>
          <w:t>5.11.</w:t>
        </w:r>
        <w:r w:rsidR="00832F3E" w:rsidRPr="00220E36">
          <w:rPr>
            <w:rStyle w:val="Hyperlink"/>
            <w:color w:val="000000" w:themeColor="text1"/>
          </w:rPr>
          <w:t xml:space="preserve"> Control DO tests [TC-EMCOR-AU-11]</w:t>
        </w:r>
        <w:r w:rsidR="00832F3E" w:rsidRPr="00220E36">
          <w:rPr>
            <w:webHidden/>
            <w:color w:val="000000" w:themeColor="text1"/>
          </w:rPr>
          <w:tab/>
        </w:r>
        <w:r w:rsidR="00832F3E" w:rsidRPr="00220E36">
          <w:rPr>
            <w:webHidden/>
            <w:color w:val="000000" w:themeColor="text1"/>
          </w:rPr>
          <w:fldChar w:fldCharType="begin"/>
        </w:r>
        <w:r w:rsidR="00832F3E" w:rsidRPr="00220E36">
          <w:rPr>
            <w:webHidden/>
            <w:color w:val="000000" w:themeColor="text1"/>
          </w:rPr>
          <w:instrText xml:space="preserve"> PAGEREF _Toc411843364 \h </w:instrText>
        </w:r>
        <w:r w:rsidR="00832F3E" w:rsidRPr="00220E36">
          <w:rPr>
            <w:webHidden/>
            <w:color w:val="000000" w:themeColor="text1"/>
          </w:rPr>
        </w:r>
        <w:r w:rsidR="00832F3E" w:rsidRPr="00220E36">
          <w:rPr>
            <w:webHidden/>
            <w:color w:val="000000" w:themeColor="text1"/>
          </w:rPr>
          <w:fldChar w:fldCharType="separate"/>
        </w:r>
        <w:r w:rsidR="00E92EB8">
          <w:rPr>
            <w:webHidden/>
            <w:color w:val="000000" w:themeColor="text1"/>
          </w:rPr>
          <w:t>35</w:t>
        </w:r>
        <w:r w:rsidR="00832F3E" w:rsidRPr="00220E36">
          <w:rPr>
            <w:webHidden/>
            <w:color w:val="000000" w:themeColor="text1"/>
          </w:rPr>
          <w:fldChar w:fldCharType="end"/>
        </w:r>
      </w:hyperlink>
    </w:p>
    <w:p w14:paraId="1EEAA028" w14:textId="77777777" w:rsidR="00832F3E" w:rsidRPr="00220E36" w:rsidRDefault="00516677">
      <w:pPr>
        <w:pStyle w:val="TOC2"/>
        <w:rPr>
          <w:rFonts w:asciiTheme="minorHAnsi" w:eastAsiaTheme="minorEastAsia" w:hAnsiTheme="minorHAnsi" w:cstheme="minorBidi"/>
          <w:color w:val="000000" w:themeColor="text1"/>
          <w:szCs w:val="22"/>
          <w:lang w:val="sl-SI" w:eastAsia="sl-SI"/>
        </w:rPr>
      </w:pPr>
      <w:hyperlink w:anchor="_Toc411843365" w:history="1">
        <w:r w:rsidR="00832F3E" w:rsidRPr="00220E36">
          <w:rPr>
            <w:rStyle w:val="Hyperlink"/>
            <w:color w:val="000000" w:themeColor="text1"/>
            <w14:scene3d>
              <w14:camera w14:prst="orthographicFront"/>
              <w14:lightRig w14:rig="threePt" w14:dir="t">
                <w14:rot w14:lat="0" w14:lon="0" w14:rev="0"/>
              </w14:lightRig>
            </w14:scene3d>
          </w:rPr>
          <w:t>5.12.</w:t>
        </w:r>
        <w:r w:rsidR="00832F3E" w:rsidRPr="00220E36">
          <w:rPr>
            <w:rStyle w:val="Hyperlink"/>
            <w:color w:val="000000" w:themeColor="text1"/>
          </w:rPr>
          <w:t xml:space="preserve"> Interlocks DO test [TC-EMCOR-AU-12]</w:t>
        </w:r>
        <w:r w:rsidR="00832F3E" w:rsidRPr="00220E36">
          <w:rPr>
            <w:webHidden/>
            <w:color w:val="000000" w:themeColor="text1"/>
          </w:rPr>
          <w:tab/>
        </w:r>
        <w:r w:rsidR="00832F3E" w:rsidRPr="00220E36">
          <w:rPr>
            <w:webHidden/>
            <w:color w:val="000000" w:themeColor="text1"/>
          </w:rPr>
          <w:fldChar w:fldCharType="begin"/>
        </w:r>
        <w:r w:rsidR="00832F3E" w:rsidRPr="00220E36">
          <w:rPr>
            <w:webHidden/>
            <w:color w:val="000000" w:themeColor="text1"/>
          </w:rPr>
          <w:instrText xml:space="preserve"> PAGEREF _Toc411843365 \h </w:instrText>
        </w:r>
        <w:r w:rsidR="00832F3E" w:rsidRPr="00220E36">
          <w:rPr>
            <w:webHidden/>
            <w:color w:val="000000" w:themeColor="text1"/>
          </w:rPr>
        </w:r>
        <w:r w:rsidR="00832F3E" w:rsidRPr="00220E36">
          <w:rPr>
            <w:webHidden/>
            <w:color w:val="000000" w:themeColor="text1"/>
          </w:rPr>
          <w:fldChar w:fldCharType="separate"/>
        </w:r>
        <w:r w:rsidR="00E92EB8">
          <w:rPr>
            <w:webHidden/>
            <w:color w:val="000000" w:themeColor="text1"/>
          </w:rPr>
          <w:t>35</w:t>
        </w:r>
        <w:r w:rsidR="00832F3E" w:rsidRPr="00220E36">
          <w:rPr>
            <w:webHidden/>
            <w:color w:val="000000" w:themeColor="text1"/>
          </w:rPr>
          <w:fldChar w:fldCharType="end"/>
        </w:r>
      </w:hyperlink>
    </w:p>
    <w:p w14:paraId="58858468" w14:textId="77777777" w:rsidR="00A87C98" w:rsidRDefault="0040693A" w:rsidP="00273638">
      <w:pPr>
        <w:pStyle w:val="BodyText"/>
      </w:pPr>
      <w:r>
        <w:rPr>
          <w:b/>
          <w:color w:val="993300"/>
          <w:sz w:val="24"/>
          <w:szCs w:val="39"/>
          <w:u w:color="808080"/>
        </w:rPr>
        <w:fldChar w:fldCharType="end"/>
      </w:r>
    </w:p>
    <w:p w14:paraId="58858469" w14:textId="77777777" w:rsidR="00A87C98" w:rsidRDefault="0040693A" w:rsidP="0018178A">
      <w:pPr>
        <w:pStyle w:val="Heading0"/>
      </w:pPr>
      <w:r>
        <w:fldChar w:fldCharType="begin"/>
      </w:r>
      <w:r w:rsidR="004A2A34">
        <w:instrText xml:space="preserve"> IF </w:instrText>
      </w:r>
      <w:r w:rsidR="0023122A">
        <w:instrText>"</w:instrText>
      </w:r>
      <w:r>
        <w:fldChar w:fldCharType="begin"/>
      </w:r>
      <w:r w:rsidR="00F358E6">
        <w:instrText xml:space="preserve"> DOCPROPERTY Language</w:instrText>
      </w:r>
      <w:r>
        <w:fldChar w:fldCharType="separate"/>
      </w:r>
      <w:r w:rsidR="00A04410">
        <w:instrText>English</w:instrText>
      </w:r>
      <w:r>
        <w:fldChar w:fldCharType="end"/>
      </w:r>
      <w:r w:rsidR="0023122A">
        <w:instrText>"="English"</w:instrText>
      </w:r>
      <w:r w:rsidR="004A2A34">
        <w:instrText xml:space="preserve"> "</w:instrText>
      </w:r>
      <w:r w:rsidR="004A2A34" w:rsidRPr="004A2A34">
        <w:instrText>Figures</w:instrText>
      </w:r>
      <w:r w:rsidR="004A2A34">
        <w:instrText xml:space="preserve">" "Slike" </w:instrText>
      </w:r>
      <w:r>
        <w:fldChar w:fldCharType="separate"/>
      </w:r>
      <w:r w:rsidR="00E92EB8" w:rsidRPr="004A2A34">
        <w:rPr>
          <w:noProof/>
        </w:rPr>
        <w:t>Figures</w:t>
      </w:r>
      <w:r>
        <w:fldChar w:fldCharType="end"/>
      </w:r>
    </w:p>
    <w:p w14:paraId="5885846A" w14:textId="77777777" w:rsidR="00A87C98" w:rsidRDefault="0040693A" w:rsidP="00273638">
      <w:pPr>
        <w:pStyle w:val="BodyText"/>
      </w:pPr>
      <w:r>
        <w:fldChar w:fldCharType="begin"/>
      </w:r>
      <w:r w:rsidR="009777C1">
        <w:instrText xml:space="preserve"> TOC \h \z \c "Figure" </w:instrText>
      </w:r>
      <w:r>
        <w:fldChar w:fldCharType="separate"/>
      </w:r>
      <w:r w:rsidR="00A04410">
        <w:rPr>
          <w:b/>
          <w:bCs/>
          <w:noProof/>
          <w:lang w:val="en-US"/>
        </w:rPr>
        <w:t>No table of figures entries found.</w:t>
      </w:r>
      <w:r>
        <w:fldChar w:fldCharType="end"/>
      </w:r>
    </w:p>
    <w:p w14:paraId="5885846B" w14:textId="77777777" w:rsidR="003E4BB3" w:rsidRDefault="0040693A" w:rsidP="0018178A">
      <w:pPr>
        <w:pStyle w:val="Heading0"/>
      </w:pPr>
      <w:r>
        <w:rPr>
          <w:noProof/>
        </w:rPr>
        <w:fldChar w:fldCharType="begin"/>
      </w:r>
      <w:r w:rsidR="004A2A34">
        <w:rPr>
          <w:noProof/>
        </w:rPr>
        <w:instrText xml:space="preserve"> IF </w:instrText>
      </w:r>
      <w:r w:rsidR="0023122A">
        <w:rPr>
          <w:noProof/>
        </w:rPr>
        <w:instrText>"</w:instrText>
      </w:r>
      <w:r>
        <w:rPr>
          <w:noProof/>
        </w:rPr>
        <w:fldChar w:fldCharType="begin"/>
      </w:r>
      <w:r w:rsidR="00F358E6">
        <w:rPr>
          <w:noProof/>
        </w:rPr>
        <w:instrText xml:space="preserve"> DOCPROPERTY Language</w:instrText>
      </w:r>
      <w:r>
        <w:rPr>
          <w:noProof/>
        </w:rPr>
        <w:fldChar w:fldCharType="separate"/>
      </w:r>
      <w:r w:rsidR="00A04410">
        <w:rPr>
          <w:noProof/>
        </w:rPr>
        <w:instrText>English</w:instrText>
      </w:r>
      <w:r>
        <w:rPr>
          <w:noProof/>
        </w:rPr>
        <w:fldChar w:fldCharType="end"/>
      </w:r>
      <w:r w:rsidR="0023122A">
        <w:rPr>
          <w:noProof/>
        </w:rPr>
        <w:instrText>"="English"</w:instrText>
      </w:r>
      <w:r w:rsidR="004A2A34">
        <w:rPr>
          <w:noProof/>
        </w:rPr>
        <w:instrText xml:space="preserve"> "Tables" "Tabele" </w:instrText>
      </w:r>
      <w:r>
        <w:rPr>
          <w:noProof/>
        </w:rPr>
        <w:fldChar w:fldCharType="separate"/>
      </w:r>
      <w:r w:rsidR="00E92EB8">
        <w:rPr>
          <w:noProof/>
        </w:rPr>
        <w:t>Tables</w:t>
      </w:r>
      <w:r>
        <w:rPr>
          <w:noProof/>
        </w:rPr>
        <w:fldChar w:fldCharType="end"/>
      </w:r>
    </w:p>
    <w:p w14:paraId="6935F582" w14:textId="77777777" w:rsidR="005F19A5" w:rsidRPr="00220E36" w:rsidRDefault="0040693A">
      <w:pPr>
        <w:pStyle w:val="TableofFigures"/>
        <w:rPr>
          <w:rFonts w:asciiTheme="minorHAnsi" w:eastAsiaTheme="minorEastAsia" w:hAnsiTheme="minorHAnsi" w:cstheme="minorBidi"/>
          <w:noProof/>
          <w:color w:val="000000" w:themeColor="text1"/>
        </w:rPr>
      </w:pPr>
      <w:r>
        <w:fldChar w:fldCharType="begin"/>
      </w:r>
      <w:r w:rsidR="00402446">
        <w:instrText xml:space="preserve"> TOC \h \z \c "Table" </w:instrText>
      </w:r>
      <w:r>
        <w:fldChar w:fldCharType="separate"/>
      </w:r>
      <w:hyperlink w:anchor="_Toc406409218" w:history="1">
        <w:r w:rsidR="005F19A5" w:rsidRPr="00220E36">
          <w:rPr>
            <w:rStyle w:val="Hyperlink"/>
            <w:noProof/>
            <w:color w:val="000000" w:themeColor="text1"/>
          </w:rPr>
          <w:t>Table 2</w:t>
        </w:r>
        <w:r w:rsidR="005F19A5" w:rsidRPr="00220E36">
          <w:rPr>
            <w:rStyle w:val="Hyperlink"/>
            <w:noProof/>
            <w:color w:val="000000" w:themeColor="text1"/>
          </w:rPr>
          <w:noBreakHyphen/>
          <w:t>1: List of hardware in the test environment</w:t>
        </w:r>
        <w:r w:rsidR="005F19A5" w:rsidRPr="00220E36">
          <w:rPr>
            <w:noProof/>
            <w:webHidden/>
            <w:color w:val="000000" w:themeColor="text1"/>
          </w:rPr>
          <w:tab/>
        </w:r>
        <w:r w:rsidR="005F19A5" w:rsidRPr="00220E36">
          <w:rPr>
            <w:noProof/>
            <w:webHidden/>
            <w:color w:val="000000" w:themeColor="text1"/>
          </w:rPr>
          <w:fldChar w:fldCharType="begin"/>
        </w:r>
        <w:r w:rsidR="005F19A5" w:rsidRPr="00220E36">
          <w:rPr>
            <w:noProof/>
            <w:webHidden/>
            <w:color w:val="000000" w:themeColor="text1"/>
          </w:rPr>
          <w:instrText xml:space="preserve"> PAGEREF _Toc406409218 \h </w:instrText>
        </w:r>
        <w:r w:rsidR="005F19A5" w:rsidRPr="00220E36">
          <w:rPr>
            <w:noProof/>
            <w:webHidden/>
            <w:color w:val="000000" w:themeColor="text1"/>
          </w:rPr>
        </w:r>
        <w:r w:rsidR="005F19A5" w:rsidRPr="00220E36">
          <w:rPr>
            <w:noProof/>
            <w:webHidden/>
            <w:color w:val="000000" w:themeColor="text1"/>
          </w:rPr>
          <w:fldChar w:fldCharType="separate"/>
        </w:r>
        <w:r w:rsidR="00E92EB8">
          <w:rPr>
            <w:noProof/>
            <w:webHidden/>
            <w:color w:val="000000" w:themeColor="text1"/>
          </w:rPr>
          <w:t>6</w:t>
        </w:r>
        <w:r w:rsidR="005F19A5" w:rsidRPr="00220E36">
          <w:rPr>
            <w:noProof/>
            <w:webHidden/>
            <w:color w:val="000000" w:themeColor="text1"/>
          </w:rPr>
          <w:fldChar w:fldCharType="end"/>
        </w:r>
      </w:hyperlink>
    </w:p>
    <w:p w14:paraId="56187084" w14:textId="77777777" w:rsidR="005F19A5" w:rsidRDefault="00516677">
      <w:pPr>
        <w:pStyle w:val="TableofFigures"/>
        <w:rPr>
          <w:rFonts w:asciiTheme="minorHAnsi" w:eastAsiaTheme="minorEastAsia" w:hAnsiTheme="minorHAnsi" w:cstheme="minorBidi"/>
          <w:noProof/>
          <w:color w:val="auto"/>
        </w:rPr>
      </w:pPr>
      <w:hyperlink w:anchor="_Toc406409219" w:history="1">
        <w:r w:rsidR="005F19A5" w:rsidRPr="00220E36">
          <w:rPr>
            <w:rStyle w:val="Hyperlink"/>
            <w:noProof/>
            <w:color w:val="000000" w:themeColor="text1"/>
          </w:rPr>
          <w:t>Table 2</w:t>
        </w:r>
        <w:r w:rsidR="005F19A5" w:rsidRPr="00220E36">
          <w:rPr>
            <w:rStyle w:val="Hyperlink"/>
            <w:noProof/>
            <w:color w:val="000000" w:themeColor="text1"/>
          </w:rPr>
          <w:noBreakHyphen/>
          <w:t>2: List of software in the test environment</w:t>
        </w:r>
        <w:r w:rsidR="005F19A5" w:rsidRPr="00220E36">
          <w:rPr>
            <w:noProof/>
            <w:webHidden/>
            <w:color w:val="000000" w:themeColor="text1"/>
          </w:rPr>
          <w:tab/>
        </w:r>
        <w:r w:rsidR="005F19A5" w:rsidRPr="00220E36">
          <w:rPr>
            <w:noProof/>
            <w:webHidden/>
            <w:color w:val="000000" w:themeColor="text1"/>
          </w:rPr>
          <w:fldChar w:fldCharType="begin"/>
        </w:r>
        <w:r w:rsidR="005F19A5" w:rsidRPr="00220E36">
          <w:rPr>
            <w:noProof/>
            <w:webHidden/>
            <w:color w:val="000000" w:themeColor="text1"/>
          </w:rPr>
          <w:instrText xml:space="preserve"> PAGEREF _Toc406409219 \h </w:instrText>
        </w:r>
        <w:r w:rsidR="005F19A5" w:rsidRPr="00220E36">
          <w:rPr>
            <w:noProof/>
            <w:webHidden/>
            <w:color w:val="000000" w:themeColor="text1"/>
          </w:rPr>
        </w:r>
        <w:r w:rsidR="005F19A5" w:rsidRPr="00220E36">
          <w:rPr>
            <w:noProof/>
            <w:webHidden/>
            <w:color w:val="000000" w:themeColor="text1"/>
          </w:rPr>
          <w:fldChar w:fldCharType="separate"/>
        </w:r>
        <w:r w:rsidR="00E92EB8">
          <w:rPr>
            <w:noProof/>
            <w:webHidden/>
            <w:color w:val="000000" w:themeColor="text1"/>
          </w:rPr>
          <w:t>6</w:t>
        </w:r>
        <w:r w:rsidR="005F19A5" w:rsidRPr="00220E36">
          <w:rPr>
            <w:noProof/>
            <w:webHidden/>
            <w:color w:val="000000" w:themeColor="text1"/>
          </w:rPr>
          <w:fldChar w:fldCharType="end"/>
        </w:r>
      </w:hyperlink>
    </w:p>
    <w:p w14:paraId="5885846E" w14:textId="77777777" w:rsidR="008E1C3C" w:rsidRDefault="0040693A" w:rsidP="00273638">
      <w:pPr>
        <w:pStyle w:val="BodyText"/>
      </w:pPr>
      <w:r>
        <w:fldChar w:fldCharType="end"/>
      </w:r>
    </w:p>
    <w:tbl>
      <w:tblPr>
        <w:tblStyle w:val="Table-invisible"/>
        <w:tblW w:w="0" w:type="auto"/>
        <w:tblLook w:val="04A0" w:firstRow="1" w:lastRow="0" w:firstColumn="1" w:lastColumn="0" w:noHBand="0" w:noVBand="1"/>
      </w:tblPr>
      <w:tblGrid>
        <w:gridCol w:w="2062"/>
        <w:gridCol w:w="6445"/>
      </w:tblGrid>
      <w:tr w:rsidR="00BC5DDE" w:rsidRPr="006651BA" w14:paraId="58858471" w14:textId="77777777" w:rsidTr="00273638">
        <w:tc>
          <w:tcPr>
            <w:tcW w:w="2093" w:type="dxa"/>
          </w:tcPr>
          <w:p w14:paraId="5885846F" w14:textId="77777777" w:rsidR="00BC5DDE" w:rsidRPr="006651BA" w:rsidRDefault="00BC5DDE" w:rsidP="00B46481">
            <w:pPr>
              <w:rPr>
                <w:b/>
              </w:rPr>
            </w:pPr>
          </w:p>
        </w:tc>
        <w:tc>
          <w:tcPr>
            <w:tcW w:w="6554" w:type="dxa"/>
          </w:tcPr>
          <w:p w14:paraId="58858470" w14:textId="77777777" w:rsidR="00BC5DDE" w:rsidRPr="006651BA" w:rsidRDefault="00BC5DDE" w:rsidP="00273638">
            <w:pPr>
              <w:pStyle w:val="BodyText-denser"/>
              <w:rPr>
                <w:b/>
                <w:highlight w:val="yellow"/>
              </w:rPr>
            </w:pPr>
          </w:p>
        </w:tc>
      </w:tr>
      <w:tr w:rsidR="00BC5DDE" w:rsidRPr="00273638" w14:paraId="58858474" w14:textId="77777777" w:rsidTr="00273638">
        <w:tc>
          <w:tcPr>
            <w:tcW w:w="2093" w:type="dxa"/>
          </w:tcPr>
          <w:p w14:paraId="58858472" w14:textId="77777777" w:rsidR="00BC5DDE" w:rsidRPr="00273638" w:rsidRDefault="00BC5DDE" w:rsidP="00273638">
            <w:pPr>
              <w:pStyle w:val="BodyText-denser"/>
            </w:pPr>
          </w:p>
        </w:tc>
        <w:tc>
          <w:tcPr>
            <w:tcW w:w="6554" w:type="dxa"/>
          </w:tcPr>
          <w:p w14:paraId="58858473" w14:textId="77777777" w:rsidR="00BC5DDE" w:rsidRPr="00273638" w:rsidRDefault="00BC5DDE" w:rsidP="00273638">
            <w:pPr>
              <w:pStyle w:val="BodyText-denser"/>
            </w:pPr>
          </w:p>
        </w:tc>
      </w:tr>
    </w:tbl>
    <w:p w14:paraId="58858475" w14:textId="77777777" w:rsidR="00E00888" w:rsidRPr="00154BD2" w:rsidRDefault="0040693A" w:rsidP="00E00888">
      <w:pPr>
        <w:pStyle w:val="Heading0"/>
      </w:pPr>
      <w:r>
        <w:rPr>
          <w:noProof/>
        </w:rPr>
        <w:fldChar w:fldCharType="begin"/>
      </w:r>
      <w:r w:rsidR="00E00888">
        <w:rPr>
          <w:noProof/>
        </w:rPr>
        <w:instrText xml:space="preserve"> IF "</w:instrText>
      </w:r>
      <w:r>
        <w:rPr>
          <w:noProof/>
        </w:rPr>
        <w:fldChar w:fldCharType="begin"/>
      </w:r>
      <w:r w:rsidR="00E00888">
        <w:rPr>
          <w:noProof/>
        </w:rPr>
        <w:instrText xml:space="preserve"> DOCPROPERTY Language</w:instrText>
      </w:r>
      <w:r>
        <w:rPr>
          <w:noProof/>
        </w:rPr>
        <w:fldChar w:fldCharType="separate"/>
      </w:r>
      <w:r w:rsidR="00A04410">
        <w:rPr>
          <w:noProof/>
        </w:rPr>
        <w:instrText>English</w:instrText>
      </w:r>
      <w:r>
        <w:rPr>
          <w:noProof/>
        </w:rPr>
        <w:fldChar w:fldCharType="end"/>
      </w:r>
      <w:r w:rsidR="00E00888">
        <w:rPr>
          <w:noProof/>
        </w:rPr>
        <w:instrText>"="English" "</w:instrText>
      </w:r>
      <w:r w:rsidR="00E00888" w:rsidRPr="00FA01D4">
        <w:rPr>
          <w:noProof/>
        </w:rPr>
        <w:instrText>References</w:instrText>
      </w:r>
      <w:r w:rsidR="00E00888">
        <w:rPr>
          <w:noProof/>
        </w:rPr>
        <w:instrText>" "Viri"</w:instrText>
      </w:r>
      <w:r>
        <w:rPr>
          <w:noProof/>
        </w:rPr>
        <w:fldChar w:fldCharType="separate"/>
      </w:r>
      <w:bookmarkStart w:id="6" w:name="_Ref338042393"/>
      <w:bookmarkStart w:id="7" w:name="_Ref338042394"/>
      <w:bookmarkStart w:id="8" w:name="_Ref338042395"/>
      <w:r w:rsidR="00E92EB8" w:rsidRPr="00FA01D4">
        <w:rPr>
          <w:noProof/>
        </w:rPr>
        <w:t>References</w:t>
      </w:r>
      <w:bookmarkEnd w:id="6"/>
      <w:bookmarkEnd w:id="7"/>
      <w:bookmarkEnd w:id="8"/>
      <w:r>
        <w:rPr>
          <w:noProof/>
        </w:rPr>
        <w:fldChar w:fldCharType="end"/>
      </w:r>
    </w:p>
    <w:p w14:paraId="58858477" w14:textId="77777777" w:rsidR="00B3107F" w:rsidRDefault="00B3107F" w:rsidP="00273638">
      <w:pPr>
        <w:pStyle w:val="BodyText"/>
      </w:pPr>
    </w:p>
    <w:p w14:paraId="58858478" w14:textId="77777777" w:rsidR="00C92027" w:rsidRPr="00600E96" w:rsidRDefault="00C92027" w:rsidP="00273638">
      <w:pPr>
        <w:pStyle w:val="BodyText"/>
        <w:sectPr w:rsidR="00C92027" w:rsidRPr="00600E96" w:rsidSect="00947610">
          <w:headerReference w:type="even" r:id="rId15"/>
          <w:headerReference w:type="default" r:id="rId16"/>
          <w:footerReference w:type="even" r:id="rId17"/>
          <w:footerReference w:type="default" r:id="rId18"/>
          <w:headerReference w:type="first" r:id="rId19"/>
          <w:footerReference w:type="first" r:id="rId20"/>
          <w:pgSz w:w="11909" w:h="16834" w:code="9"/>
          <w:pgMar w:top="1276" w:right="1701" w:bottom="1134" w:left="1701" w:header="850" w:footer="567" w:gutter="0"/>
          <w:cols w:space="720"/>
          <w:noEndnote/>
          <w:titlePg/>
          <w:docGrid w:linePitch="299"/>
        </w:sectPr>
      </w:pPr>
    </w:p>
    <w:p w14:paraId="58858479" w14:textId="77777777" w:rsidR="00273638" w:rsidRPr="00CB3E45" w:rsidRDefault="00273638" w:rsidP="00CB3E45">
      <w:pPr>
        <w:pStyle w:val="Heading1"/>
      </w:pPr>
      <w:bookmarkStart w:id="9" w:name="_Ref335131455"/>
      <w:bookmarkStart w:id="10" w:name="_Toc337831354"/>
      <w:bookmarkStart w:id="11" w:name="_Toc411843334"/>
      <w:r w:rsidRPr="00CB3E45">
        <w:lastRenderedPageBreak/>
        <w:t>Introduction</w:t>
      </w:r>
      <w:bookmarkEnd w:id="9"/>
      <w:bookmarkEnd w:id="10"/>
      <w:bookmarkEnd w:id="11"/>
    </w:p>
    <w:p w14:paraId="5885847A" w14:textId="77777777" w:rsidR="00273638" w:rsidRDefault="00AD58A2" w:rsidP="006B51B7">
      <w:pPr>
        <w:pStyle w:val="Heading2"/>
      </w:pPr>
      <w:bookmarkStart w:id="12" w:name="_Toc411843335"/>
      <w:r>
        <w:t>Overview</w:t>
      </w:r>
      <w:bookmarkEnd w:id="12"/>
    </w:p>
    <w:p w14:paraId="58858481" w14:textId="05D04585" w:rsidR="006D02DB" w:rsidRPr="00AD58A2" w:rsidRDefault="00410A06" w:rsidP="00AD58A2">
      <w:pPr>
        <w:pStyle w:val="BodyText"/>
        <w:rPr>
          <w:lang w:val="en-GB"/>
        </w:rPr>
      </w:pPr>
      <w:r>
        <w:rPr>
          <w:lang w:val="en-GB"/>
        </w:rPr>
        <w:t>Each EMCOR controller board should be tested before it is put into production. This document f</w:t>
      </w:r>
      <w:r w:rsidR="0059529A">
        <w:rPr>
          <w:lang w:val="en-GB"/>
        </w:rPr>
        <w:t xml:space="preserve">irst </w:t>
      </w:r>
      <w:r>
        <w:rPr>
          <w:lang w:val="en-GB"/>
        </w:rPr>
        <w:t xml:space="preserve">defines </w:t>
      </w:r>
      <w:r w:rsidR="0059529A">
        <w:rPr>
          <w:lang w:val="en-GB"/>
        </w:rPr>
        <w:t>the appropriate test environment</w:t>
      </w:r>
      <w:r w:rsidR="00CF7978">
        <w:rPr>
          <w:lang w:val="en-GB"/>
        </w:rPr>
        <w:t xml:space="preserve"> and </w:t>
      </w:r>
      <w:r w:rsidR="0059529A">
        <w:rPr>
          <w:lang w:val="en-GB"/>
        </w:rPr>
        <w:t>connections t</w:t>
      </w:r>
      <w:r w:rsidR="00F14614">
        <w:rPr>
          <w:lang w:val="en-GB"/>
        </w:rPr>
        <w:t xml:space="preserve">hat need to be made </w:t>
      </w:r>
      <w:r>
        <w:rPr>
          <w:lang w:val="en-GB"/>
        </w:rPr>
        <w:t>for successful testing</w:t>
      </w:r>
      <w:r w:rsidR="00F14614">
        <w:rPr>
          <w:lang w:val="en-GB"/>
        </w:rPr>
        <w:t xml:space="preserve">. </w:t>
      </w:r>
      <w:r w:rsidR="00CF7978">
        <w:rPr>
          <w:lang w:val="en-GB"/>
        </w:rPr>
        <w:t>Second all the tests are described, including functional, non-functional, configuration, manual and inspection ones. If the board passes all hereby defined tests, it is ready to be tested with EPICS specific tests.</w:t>
      </w:r>
    </w:p>
    <w:p w14:paraId="58858482" w14:textId="77777777" w:rsidR="00AD58A2" w:rsidRPr="00AD58A2" w:rsidRDefault="00AD58A2" w:rsidP="00AD58A2">
      <w:pPr>
        <w:pStyle w:val="BodyText"/>
        <w:rPr>
          <w:lang w:val="en-GB"/>
        </w:rPr>
      </w:pPr>
    </w:p>
    <w:p w14:paraId="58858483" w14:textId="77777777" w:rsidR="00125D08" w:rsidRDefault="00125D08" w:rsidP="00E51B8F">
      <w:pPr>
        <w:pStyle w:val="Heading1"/>
      </w:pPr>
      <w:bookmarkStart w:id="13" w:name="_Ref345600598"/>
      <w:bookmarkStart w:id="14" w:name="_Ref345600605"/>
      <w:bookmarkStart w:id="15" w:name="_Toc411843336"/>
      <w:bookmarkStart w:id="16" w:name="_Ref335313586"/>
      <w:bookmarkStart w:id="17" w:name="_Ref335313594"/>
      <w:bookmarkStart w:id="18" w:name="_Toc337831362"/>
      <w:r>
        <w:lastRenderedPageBreak/>
        <w:t>Test Environment</w:t>
      </w:r>
      <w:bookmarkEnd w:id="13"/>
      <w:bookmarkEnd w:id="14"/>
      <w:bookmarkEnd w:id="15"/>
    </w:p>
    <w:p w14:paraId="58858484" w14:textId="77777777" w:rsidR="00125D08" w:rsidRDefault="00125D08" w:rsidP="006B51B7">
      <w:pPr>
        <w:pStyle w:val="Heading2"/>
      </w:pPr>
      <w:bookmarkStart w:id="19" w:name="_Toc411843337"/>
      <w:r>
        <w:t>Hardware</w:t>
      </w:r>
      <w:bookmarkEnd w:id="19"/>
    </w:p>
    <w:p w14:paraId="58858485" w14:textId="77777777" w:rsidR="00125D08" w:rsidRPr="00125D08" w:rsidRDefault="00125D08" w:rsidP="00125D08">
      <w:pPr>
        <w:pStyle w:val="BodyText"/>
      </w:pPr>
      <w:r>
        <w:t xml:space="preserve">All tests in this document are performed on the </w:t>
      </w:r>
      <w:r w:rsidR="0018062D">
        <w:t>SLAC</w:t>
      </w:r>
      <w:r>
        <w:t xml:space="preserve"> premises with the test setup described in the table below. </w:t>
      </w:r>
    </w:p>
    <w:p w14:paraId="58858486" w14:textId="77777777" w:rsidR="00125D08" w:rsidRDefault="00125D08" w:rsidP="00125D08">
      <w:pPr>
        <w:pStyle w:val="Caption"/>
        <w:keepNext/>
      </w:pPr>
      <w:bookmarkStart w:id="20" w:name="_Toc338832624"/>
      <w:bookmarkStart w:id="21" w:name="_Toc406409218"/>
      <w:r>
        <w:t xml:space="preserve">Table </w:t>
      </w:r>
      <w:r w:rsidR="00AF31DD">
        <w:rPr>
          <w:noProof/>
        </w:rPr>
        <w:fldChar w:fldCharType="begin"/>
      </w:r>
      <w:r w:rsidR="00AF31DD">
        <w:rPr>
          <w:noProof/>
        </w:rPr>
        <w:instrText xml:space="preserve"> STYLEREF 1 \s </w:instrText>
      </w:r>
      <w:r w:rsidR="00AF31DD">
        <w:rPr>
          <w:noProof/>
        </w:rPr>
        <w:fldChar w:fldCharType="separate"/>
      </w:r>
      <w:r w:rsidR="00E92EB8">
        <w:rPr>
          <w:noProof/>
        </w:rPr>
        <w:t>2</w:t>
      </w:r>
      <w:r w:rsidR="00AF31DD">
        <w:rPr>
          <w:noProof/>
        </w:rPr>
        <w:fldChar w:fldCharType="end"/>
      </w:r>
      <w:r>
        <w:noBreakHyphen/>
      </w:r>
      <w:r w:rsidR="00AF31DD">
        <w:rPr>
          <w:noProof/>
        </w:rPr>
        <w:fldChar w:fldCharType="begin"/>
      </w:r>
      <w:r w:rsidR="00AF31DD">
        <w:rPr>
          <w:noProof/>
        </w:rPr>
        <w:instrText xml:space="preserve"> SEQ Table \* ARABIC \s 1 </w:instrText>
      </w:r>
      <w:r w:rsidR="00AF31DD">
        <w:rPr>
          <w:noProof/>
        </w:rPr>
        <w:fldChar w:fldCharType="separate"/>
      </w:r>
      <w:r w:rsidR="00E92EB8">
        <w:rPr>
          <w:noProof/>
        </w:rPr>
        <w:t>1</w:t>
      </w:r>
      <w:r w:rsidR="00AF31DD">
        <w:rPr>
          <w:noProof/>
        </w:rPr>
        <w:fldChar w:fldCharType="end"/>
      </w:r>
      <w:r>
        <w:t xml:space="preserve">: </w:t>
      </w:r>
      <w:r w:rsidRPr="00D144BE">
        <w:t>List of hardware in the test environment</w:t>
      </w:r>
      <w:bookmarkEnd w:id="20"/>
      <w:bookmarkEnd w:id="21"/>
    </w:p>
    <w:tbl>
      <w:tblPr>
        <w:tblStyle w:val="TableGrid"/>
        <w:tblW w:w="0" w:type="auto"/>
        <w:tblLook w:val="04A0" w:firstRow="1" w:lastRow="0" w:firstColumn="1" w:lastColumn="0" w:noHBand="0" w:noVBand="1"/>
      </w:tblPr>
      <w:tblGrid>
        <w:gridCol w:w="1848"/>
        <w:gridCol w:w="4028"/>
        <w:gridCol w:w="306"/>
        <w:gridCol w:w="2325"/>
      </w:tblGrid>
      <w:tr w:rsidR="00125D08" w:rsidRPr="00655266" w14:paraId="5885848A" w14:textId="77777777" w:rsidTr="00943F49">
        <w:trPr>
          <w:cnfStyle w:val="100000000000" w:firstRow="1" w:lastRow="0" w:firstColumn="0" w:lastColumn="0" w:oddVBand="0" w:evenVBand="0" w:oddHBand="0" w:evenHBand="0" w:firstRowFirstColumn="0" w:firstRowLastColumn="0" w:lastRowFirstColumn="0" w:lastRowLastColumn="0"/>
        </w:trPr>
        <w:tc>
          <w:tcPr>
            <w:tcW w:w="1885" w:type="dxa"/>
          </w:tcPr>
          <w:p w14:paraId="58858487" w14:textId="77777777" w:rsidR="00125D08" w:rsidRPr="00146110" w:rsidRDefault="00125D08" w:rsidP="00C354BF">
            <w:pPr>
              <w:pStyle w:val="BodyText"/>
            </w:pPr>
            <w:r w:rsidRPr="00146110">
              <w:t>ID</w:t>
            </w:r>
          </w:p>
        </w:tc>
        <w:tc>
          <w:tcPr>
            <w:tcW w:w="4415" w:type="dxa"/>
            <w:gridSpan w:val="2"/>
          </w:tcPr>
          <w:p w14:paraId="58858488" w14:textId="77777777" w:rsidR="00125D08" w:rsidRPr="00146110" w:rsidRDefault="00125D08" w:rsidP="00C354BF">
            <w:pPr>
              <w:pStyle w:val="BodyText"/>
            </w:pPr>
            <w:r w:rsidRPr="00146110">
              <w:t>Hardware item</w:t>
            </w:r>
          </w:p>
        </w:tc>
        <w:tc>
          <w:tcPr>
            <w:tcW w:w="2377" w:type="dxa"/>
          </w:tcPr>
          <w:p w14:paraId="58858489" w14:textId="77777777" w:rsidR="00125D08" w:rsidRPr="00146110" w:rsidRDefault="00125D08" w:rsidP="00C354BF">
            <w:pPr>
              <w:pStyle w:val="BodyText"/>
            </w:pPr>
          </w:p>
        </w:tc>
      </w:tr>
      <w:tr w:rsidR="00125D08" w:rsidRPr="00B475F2" w14:paraId="5885848F" w14:textId="77777777" w:rsidTr="00943F49">
        <w:tblPrEx>
          <w:tblCellMar>
            <w:top w:w="57" w:type="dxa"/>
            <w:bottom w:w="57" w:type="dxa"/>
          </w:tblCellMar>
        </w:tblPrEx>
        <w:tc>
          <w:tcPr>
            <w:tcW w:w="1885" w:type="dxa"/>
          </w:tcPr>
          <w:p w14:paraId="5885848B" w14:textId="0384FF4F" w:rsidR="00125D08" w:rsidRPr="001B291D" w:rsidRDefault="00125D08" w:rsidP="00C354BF">
            <w:pPr>
              <w:pStyle w:val="BodyText"/>
              <w:rPr>
                <w:rStyle w:val="Identifier"/>
              </w:rPr>
            </w:pPr>
          </w:p>
        </w:tc>
        <w:tc>
          <w:tcPr>
            <w:tcW w:w="4103" w:type="dxa"/>
          </w:tcPr>
          <w:p w14:paraId="5885848D" w14:textId="041AE23E" w:rsidR="00125D08" w:rsidRPr="00B475F2" w:rsidRDefault="00AD12F0" w:rsidP="00AD12F0">
            <w:pPr>
              <w:pStyle w:val="BodyText"/>
            </w:pPr>
            <w:r>
              <w:t>EMCOR controller board</w:t>
            </w:r>
          </w:p>
        </w:tc>
        <w:tc>
          <w:tcPr>
            <w:tcW w:w="2689" w:type="dxa"/>
            <w:gridSpan w:val="2"/>
          </w:tcPr>
          <w:p w14:paraId="5885848E" w14:textId="77777777" w:rsidR="00125D08" w:rsidRPr="00B475F2" w:rsidRDefault="00125D08" w:rsidP="00C354BF"/>
        </w:tc>
      </w:tr>
      <w:tr w:rsidR="00943F49" w:rsidRPr="00B475F2" w14:paraId="58858494" w14:textId="77777777" w:rsidTr="00943F49">
        <w:tblPrEx>
          <w:tblCellMar>
            <w:top w:w="57" w:type="dxa"/>
            <w:bottom w:w="57" w:type="dxa"/>
          </w:tblCellMar>
        </w:tblPrEx>
        <w:tc>
          <w:tcPr>
            <w:tcW w:w="1885" w:type="dxa"/>
          </w:tcPr>
          <w:p w14:paraId="58858490" w14:textId="4D81D980" w:rsidR="00943F49" w:rsidRDefault="00943F49" w:rsidP="00943F49">
            <w:pPr>
              <w:pStyle w:val="BodyText"/>
              <w:rPr>
                <w:rStyle w:val="Identifier"/>
              </w:rPr>
            </w:pPr>
          </w:p>
        </w:tc>
        <w:tc>
          <w:tcPr>
            <w:tcW w:w="4103" w:type="dxa"/>
          </w:tcPr>
          <w:p w14:paraId="58858492" w14:textId="1666184D" w:rsidR="00943F49" w:rsidRDefault="00AD12F0" w:rsidP="00E202C0">
            <w:pPr>
              <w:pStyle w:val="BodyText"/>
            </w:pPr>
            <w:r>
              <w:t>EMCOR tester board</w:t>
            </w:r>
          </w:p>
        </w:tc>
        <w:tc>
          <w:tcPr>
            <w:tcW w:w="2689" w:type="dxa"/>
            <w:gridSpan w:val="2"/>
          </w:tcPr>
          <w:p w14:paraId="58858493" w14:textId="77777777" w:rsidR="00943F49" w:rsidRPr="00B475F2" w:rsidRDefault="00943F49" w:rsidP="00C354BF"/>
        </w:tc>
      </w:tr>
      <w:tr w:rsidR="00943F49" w:rsidRPr="00B475F2" w14:paraId="58858499" w14:textId="77777777" w:rsidTr="00943F49">
        <w:tblPrEx>
          <w:tblCellMar>
            <w:top w:w="57" w:type="dxa"/>
            <w:bottom w:w="57" w:type="dxa"/>
          </w:tblCellMar>
        </w:tblPrEx>
        <w:tc>
          <w:tcPr>
            <w:tcW w:w="1885" w:type="dxa"/>
          </w:tcPr>
          <w:p w14:paraId="58858495" w14:textId="56A4DDCF" w:rsidR="00943F49" w:rsidRPr="00CD68CC" w:rsidRDefault="00943F49" w:rsidP="00943F49">
            <w:pPr>
              <w:pStyle w:val="BodyText"/>
              <w:rPr>
                <w:rStyle w:val="Identifier"/>
              </w:rPr>
            </w:pPr>
          </w:p>
        </w:tc>
        <w:tc>
          <w:tcPr>
            <w:tcW w:w="4103" w:type="dxa"/>
          </w:tcPr>
          <w:p w14:paraId="58858497" w14:textId="292CBDB4" w:rsidR="00943F49" w:rsidRPr="00CD68CC" w:rsidRDefault="00CD68CC" w:rsidP="00E202C0">
            <w:pPr>
              <w:pStyle w:val="BodyText"/>
            </w:pPr>
            <w:r w:rsidRPr="00CD68CC">
              <w:t>P2 Marx Hardware Manager</w:t>
            </w:r>
          </w:p>
        </w:tc>
        <w:tc>
          <w:tcPr>
            <w:tcW w:w="2689" w:type="dxa"/>
            <w:gridSpan w:val="2"/>
          </w:tcPr>
          <w:p w14:paraId="58858498" w14:textId="77777777" w:rsidR="00943F49" w:rsidRPr="00B475F2" w:rsidRDefault="00943F49" w:rsidP="00C354BF"/>
        </w:tc>
      </w:tr>
      <w:tr w:rsidR="00943F49" w:rsidRPr="00B475F2" w14:paraId="5885849E" w14:textId="77777777" w:rsidTr="00943F49">
        <w:tblPrEx>
          <w:tblCellMar>
            <w:top w:w="57" w:type="dxa"/>
            <w:bottom w:w="57" w:type="dxa"/>
          </w:tblCellMar>
        </w:tblPrEx>
        <w:tc>
          <w:tcPr>
            <w:tcW w:w="1885" w:type="dxa"/>
          </w:tcPr>
          <w:p w14:paraId="5885849A" w14:textId="223F3071" w:rsidR="00943F49" w:rsidRPr="00CD68CC" w:rsidRDefault="00943F49" w:rsidP="00943F49">
            <w:pPr>
              <w:pStyle w:val="BodyText"/>
              <w:rPr>
                <w:rStyle w:val="Identifier"/>
              </w:rPr>
            </w:pPr>
          </w:p>
        </w:tc>
        <w:tc>
          <w:tcPr>
            <w:tcW w:w="4103" w:type="dxa"/>
          </w:tcPr>
          <w:p w14:paraId="5885849C" w14:textId="6D776C31" w:rsidR="00943F49" w:rsidRPr="00CD68CC" w:rsidRDefault="008F2F1B" w:rsidP="008F2F1B">
            <w:pPr>
              <w:pStyle w:val="BodyText"/>
            </w:pPr>
            <w:r w:rsidRPr="00CD68CC">
              <w:t xml:space="preserve">EMCOR Kontron CPU (COMe-cDC2 N270) with 2GB, </w:t>
            </w:r>
            <w:r w:rsidRPr="00CD68CC">
              <w:rPr>
                <w:noProof/>
              </w:rPr>
              <w:t>PC2-6400, 800MHz, SoDimm</w:t>
            </w:r>
            <w:r w:rsidRPr="00CD68CC">
              <w:t xml:space="preserve"> RAM and heat sink installed.</w:t>
            </w:r>
          </w:p>
        </w:tc>
        <w:tc>
          <w:tcPr>
            <w:tcW w:w="2689" w:type="dxa"/>
            <w:gridSpan w:val="2"/>
          </w:tcPr>
          <w:p w14:paraId="5885849D" w14:textId="77777777" w:rsidR="00943F49" w:rsidRPr="00B475F2" w:rsidRDefault="00943F49" w:rsidP="00C354BF"/>
        </w:tc>
      </w:tr>
    </w:tbl>
    <w:p w14:paraId="5885849F" w14:textId="77777777" w:rsidR="00424881" w:rsidRDefault="00424881" w:rsidP="00424881">
      <w:pPr>
        <w:pStyle w:val="Figure"/>
        <w:rPr>
          <w:noProof/>
        </w:rPr>
      </w:pPr>
    </w:p>
    <w:p w14:paraId="588584A0" w14:textId="77777777" w:rsidR="00B63C27" w:rsidRPr="00B63C27" w:rsidRDefault="00B63C27" w:rsidP="00B63C27">
      <w:pPr>
        <w:pStyle w:val="BodyText"/>
      </w:pPr>
    </w:p>
    <w:p w14:paraId="588584A1" w14:textId="77777777" w:rsidR="00AE11CD" w:rsidRDefault="00AE11CD" w:rsidP="006B51B7">
      <w:pPr>
        <w:pStyle w:val="Heading2"/>
      </w:pPr>
      <w:bookmarkStart w:id="22" w:name="_Toc411843338"/>
      <w:r>
        <w:t>Software</w:t>
      </w:r>
      <w:bookmarkEnd w:id="22"/>
    </w:p>
    <w:p w14:paraId="588584A2" w14:textId="77777777" w:rsidR="002E6375" w:rsidRDefault="002E6375" w:rsidP="002E6375">
      <w:pPr>
        <w:pStyle w:val="Caption"/>
        <w:keepNext/>
      </w:pPr>
      <w:bookmarkStart w:id="23" w:name="_Toc338832625"/>
      <w:bookmarkStart w:id="24" w:name="_Toc406409219"/>
      <w:r>
        <w:t xml:space="preserve">Table </w:t>
      </w:r>
      <w:r w:rsidR="00AF31DD">
        <w:rPr>
          <w:noProof/>
        </w:rPr>
        <w:fldChar w:fldCharType="begin"/>
      </w:r>
      <w:r w:rsidR="00AF31DD">
        <w:rPr>
          <w:noProof/>
        </w:rPr>
        <w:instrText xml:space="preserve"> STYLEREF 1 \s </w:instrText>
      </w:r>
      <w:r w:rsidR="00AF31DD">
        <w:rPr>
          <w:noProof/>
        </w:rPr>
        <w:fldChar w:fldCharType="separate"/>
      </w:r>
      <w:r w:rsidR="00E92EB8">
        <w:rPr>
          <w:noProof/>
        </w:rPr>
        <w:t>2</w:t>
      </w:r>
      <w:r w:rsidR="00AF31DD">
        <w:rPr>
          <w:noProof/>
        </w:rPr>
        <w:fldChar w:fldCharType="end"/>
      </w:r>
      <w:r>
        <w:noBreakHyphen/>
      </w:r>
      <w:r w:rsidR="00AF31DD">
        <w:rPr>
          <w:noProof/>
        </w:rPr>
        <w:fldChar w:fldCharType="begin"/>
      </w:r>
      <w:r w:rsidR="00AF31DD">
        <w:rPr>
          <w:noProof/>
        </w:rPr>
        <w:instrText xml:space="preserve"> SEQ Table \* ARABIC \s 1 </w:instrText>
      </w:r>
      <w:r w:rsidR="00AF31DD">
        <w:rPr>
          <w:noProof/>
        </w:rPr>
        <w:fldChar w:fldCharType="separate"/>
      </w:r>
      <w:r w:rsidR="00E92EB8">
        <w:rPr>
          <w:noProof/>
        </w:rPr>
        <w:t>2</w:t>
      </w:r>
      <w:r w:rsidR="00AF31DD">
        <w:rPr>
          <w:noProof/>
        </w:rPr>
        <w:fldChar w:fldCharType="end"/>
      </w:r>
      <w:r>
        <w:t xml:space="preserve">: </w:t>
      </w:r>
      <w:r w:rsidRPr="00872C3C">
        <w:t>List of software in the test environment</w:t>
      </w:r>
      <w:bookmarkEnd w:id="23"/>
      <w:bookmarkEnd w:id="24"/>
    </w:p>
    <w:tbl>
      <w:tblPr>
        <w:tblStyle w:val="TableGrid"/>
        <w:tblW w:w="5000" w:type="pct"/>
        <w:tblLook w:val="04A0" w:firstRow="1" w:lastRow="0" w:firstColumn="1" w:lastColumn="0" w:noHBand="0" w:noVBand="1"/>
      </w:tblPr>
      <w:tblGrid>
        <w:gridCol w:w="2649"/>
        <w:gridCol w:w="2382"/>
        <w:gridCol w:w="3476"/>
      </w:tblGrid>
      <w:tr w:rsidR="002E6375" w:rsidRPr="00655266" w14:paraId="588584A6" w14:textId="77777777" w:rsidTr="007A34D3">
        <w:trPr>
          <w:cnfStyle w:val="100000000000" w:firstRow="1" w:lastRow="0" w:firstColumn="0" w:lastColumn="0" w:oddVBand="0" w:evenVBand="0" w:oddHBand="0" w:evenHBand="0" w:firstRowFirstColumn="0" w:firstRowLastColumn="0" w:lastRowFirstColumn="0" w:lastRowLastColumn="0"/>
        </w:trPr>
        <w:tc>
          <w:tcPr>
            <w:tcW w:w="2695" w:type="dxa"/>
          </w:tcPr>
          <w:p w14:paraId="588584A3" w14:textId="77777777" w:rsidR="002E6375" w:rsidRPr="00146110" w:rsidRDefault="002E6375" w:rsidP="00C354BF">
            <w:pPr>
              <w:pStyle w:val="BodyText"/>
            </w:pPr>
            <w:r w:rsidRPr="00146110">
              <w:t>Software component</w:t>
            </w:r>
          </w:p>
        </w:tc>
        <w:tc>
          <w:tcPr>
            <w:tcW w:w="2430" w:type="dxa"/>
          </w:tcPr>
          <w:p w14:paraId="588584A4" w14:textId="77777777" w:rsidR="002E6375" w:rsidRPr="00146110" w:rsidRDefault="002E6375" w:rsidP="00C354BF">
            <w:pPr>
              <w:pStyle w:val="BodyText"/>
            </w:pPr>
            <w:r w:rsidRPr="00146110">
              <w:t>Version</w:t>
            </w:r>
          </w:p>
        </w:tc>
        <w:tc>
          <w:tcPr>
            <w:tcW w:w="3552" w:type="dxa"/>
          </w:tcPr>
          <w:p w14:paraId="588584A5" w14:textId="77777777" w:rsidR="002E6375" w:rsidRPr="00146110" w:rsidRDefault="002E6375" w:rsidP="00C354BF">
            <w:pPr>
              <w:pStyle w:val="BodyText"/>
            </w:pPr>
            <w:r w:rsidRPr="00146110">
              <w:t>Where installed</w:t>
            </w:r>
          </w:p>
        </w:tc>
      </w:tr>
      <w:tr w:rsidR="002E6375" w:rsidRPr="00655266" w14:paraId="588584AC" w14:textId="77777777" w:rsidTr="007A34D3">
        <w:tblPrEx>
          <w:tblCellMar>
            <w:top w:w="57" w:type="dxa"/>
            <w:bottom w:w="57" w:type="dxa"/>
          </w:tblCellMar>
        </w:tblPrEx>
        <w:tc>
          <w:tcPr>
            <w:tcW w:w="2695" w:type="dxa"/>
          </w:tcPr>
          <w:p w14:paraId="588584A7" w14:textId="535181DF" w:rsidR="002E6375" w:rsidRPr="00146110" w:rsidRDefault="00072B44" w:rsidP="00724C41">
            <w:pPr>
              <w:pStyle w:val="BodyText"/>
            </w:pPr>
            <w:r>
              <w:t>Linux RT</w:t>
            </w:r>
          </w:p>
        </w:tc>
        <w:tc>
          <w:tcPr>
            <w:tcW w:w="2430" w:type="dxa"/>
          </w:tcPr>
          <w:p w14:paraId="588584A8" w14:textId="20325571" w:rsidR="002E6375" w:rsidRPr="00146110" w:rsidRDefault="002E6375" w:rsidP="00C354BF">
            <w:pPr>
              <w:pStyle w:val="BodyText"/>
            </w:pPr>
          </w:p>
        </w:tc>
        <w:tc>
          <w:tcPr>
            <w:tcW w:w="3552" w:type="dxa"/>
          </w:tcPr>
          <w:p w14:paraId="588584AB" w14:textId="3C42E871" w:rsidR="007A34D3" w:rsidRPr="003E3275" w:rsidRDefault="003D7FD1" w:rsidP="00FC2433">
            <w:pPr>
              <w:pStyle w:val="BodyText"/>
            </w:pPr>
            <w:r>
              <w:t>EMCOR controller board</w:t>
            </w:r>
          </w:p>
        </w:tc>
      </w:tr>
      <w:tr w:rsidR="002E6375" w:rsidRPr="00655266" w14:paraId="588584B0" w14:textId="77777777" w:rsidTr="007A34D3">
        <w:tblPrEx>
          <w:tblCellMar>
            <w:top w:w="57" w:type="dxa"/>
            <w:bottom w:w="57" w:type="dxa"/>
          </w:tblCellMar>
        </w:tblPrEx>
        <w:tc>
          <w:tcPr>
            <w:tcW w:w="2695" w:type="dxa"/>
          </w:tcPr>
          <w:p w14:paraId="588584AD" w14:textId="09F33C00" w:rsidR="002E6375" w:rsidRPr="00146110" w:rsidRDefault="00072B44" w:rsidP="0069368C">
            <w:pPr>
              <w:pStyle w:val="BodyText"/>
            </w:pPr>
            <w:r>
              <w:t>Remote PCI access server</w:t>
            </w:r>
          </w:p>
        </w:tc>
        <w:tc>
          <w:tcPr>
            <w:tcW w:w="2430" w:type="dxa"/>
          </w:tcPr>
          <w:p w14:paraId="588584AE" w14:textId="06183127" w:rsidR="002E6375" w:rsidRPr="00146110" w:rsidRDefault="002E6375" w:rsidP="007A34D3">
            <w:pPr>
              <w:pStyle w:val="BodyText"/>
            </w:pPr>
          </w:p>
        </w:tc>
        <w:tc>
          <w:tcPr>
            <w:tcW w:w="3552" w:type="dxa"/>
          </w:tcPr>
          <w:p w14:paraId="588584AF" w14:textId="55740F8C" w:rsidR="002E6375" w:rsidRPr="00FC2433" w:rsidRDefault="00072B44" w:rsidP="00FC2433">
            <w:pPr>
              <w:pStyle w:val="BodyText"/>
              <w:rPr>
                <w:rStyle w:val="Identifier"/>
                <w:rFonts w:asciiTheme="minorHAnsi" w:hAnsiTheme="minorHAnsi"/>
              </w:rPr>
            </w:pPr>
            <w:r>
              <w:t>EMCOR controller board</w:t>
            </w:r>
          </w:p>
        </w:tc>
      </w:tr>
      <w:tr w:rsidR="00C06D18" w:rsidRPr="00655266" w14:paraId="588584B4" w14:textId="77777777" w:rsidTr="007A34D3">
        <w:tblPrEx>
          <w:tblCellMar>
            <w:top w:w="57" w:type="dxa"/>
            <w:bottom w:w="57" w:type="dxa"/>
          </w:tblCellMar>
        </w:tblPrEx>
        <w:tc>
          <w:tcPr>
            <w:tcW w:w="2695" w:type="dxa"/>
          </w:tcPr>
          <w:p w14:paraId="588584B1" w14:textId="753B85B7" w:rsidR="00C06D18" w:rsidRDefault="00C06D18" w:rsidP="007A34D3">
            <w:pPr>
              <w:pStyle w:val="BodyText"/>
            </w:pPr>
          </w:p>
        </w:tc>
        <w:tc>
          <w:tcPr>
            <w:tcW w:w="2430" w:type="dxa"/>
          </w:tcPr>
          <w:p w14:paraId="588584B2" w14:textId="3EB307B5" w:rsidR="00C06D18" w:rsidRDefault="00C06D18" w:rsidP="00C354BF">
            <w:pPr>
              <w:pStyle w:val="BodyText"/>
            </w:pPr>
          </w:p>
        </w:tc>
        <w:tc>
          <w:tcPr>
            <w:tcW w:w="3552" w:type="dxa"/>
          </w:tcPr>
          <w:p w14:paraId="588584B3" w14:textId="66113F37" w:rsidR="00C06D18" w:rsidRDefault="00C06D18" w:rsidP="00FC2433">
            <w:pPr>
              <w:pStyle w:val="BodyText"/>
            </w:pPr>
          </w:p>
        </w:tc>
      </w:tr>
      <w:tr w:rsidR="007A34D3" w:rsidRPr="00655266" w14:paraId="588584B8" w14:textId="77777777" w:rsidTr="007A34D3">
        <w:tblPrEx>
          <w:tblCellMar>
            <w:top w:w="57" w:type="dxa"/>
            <w:bottom w:w="57" w:type="dxa"/>
          </w:tblCellMar>
        </w:tblPrEx>
        <w:tc>
          <w:tcPr>
            <w:tcW w:w="2695" w:type="dxa"/>
          </w:tcPr>
          <w:p w14:paraId="588584B5" w14:textId="3AB1257B" w:rsidR="007A34D3" w:rsidRDefault="007A34D3" w:rsidP="007A34D3">
            <w:pPr>
              <w:pStyle w:val="BodyText"/>
            </w:pPr>
          </w:p>
        </w:tc>
        <w:tc>
          <w:tcPr>
            <w:tcW w:w="2430" w:type="dxa"/>
          </w:tcPr>
          <w:p w14:paraId="588584B6" w14:textId="2DFC14A7" w:rsidR="007A34D3" w:rsidRPr="00146110" w:rsidRDefault="007A34D3" w:rsidP="00C354BF">
            <w:pPr>
              <w:pStyle w:val="BodyText"/>
            </w:pPr>
          </w:p>
        </w:tc>
        <w:tc>
          <w:tcPr>
            <w:tcW w:w="3552" w:type="dxa"/>
          </w:tcPr>
          <w:p w14:paraId="588584B7" w14:textId="0785AAF4" w:rsidR="007A34D3" w:rsidRDefault="007A34D3" w:rsidP="00FC2433">
            <w:pPr>
              <w:pStyle w:val="BodyText"/>
            </w:pPr>
          </w:p>
        </w:tc>
      </w:tr>
    </w:tbl>
    <w:p w14:paraId="588584B9" w14:textId="77777777" w:rsidR="00AE11CD" w:rsidRPr="00AE11CD" w:rsidRDefault="00AE11CD" w:rsidP="00AE11CD">
      <w:pPr>
        <w:pStyle w:val="BodyText"/>
      </w:pPr>
    </w:p>
    <w:p w14:paraId="588584BA" w14:textId="6D0F0A15" w:rsidR="00273638" w:rsidRDefault="003B027B" w:rsidP="00E51B8F">
      <w:pPr>
        <w:pStyle w:val="Heading1"/>
      </w:pPr>
      <w:bookmarkStart w:id="25" w:name="_Toc411843339"/>
      <w:bookmarkEnd w:id="16"/>
      <w:bookmarkEnd w:id="17"/>
      <w:bookmarkEnd w:id="18"/>
      <w:r>
        <w:lastRenderedPageBreak/>
        <w:t>Hardware</w:t>
      </w:r>
      <w:r w:rsidR="00CF510D">
        <w:t xml:space="preserve"> tests</w:t>
      </w:r>
      <w:bookmarkEnd w:id="25"/>
    </w:p>
    <w:p w14:paraId="588584BB" w14:textId="3EF02D98" w:rsidR="000333DC" w:rsidRDefault="00BF1845" w:rsidP="006B51B7">
      <w:pPr>
        <w:pStyle w:val="Heading2"/>
      </w:pPr>
      <w:bookmarkStart w:id="26" w:name="_Toc411843340"/>
      <w:r>
        <w:t>Visual inspection</w:t>
      </w:r>
      <w:r w:rsidR="000333DC">
        <w:t xml:space="preserve"> [TC-</w:t>
      </w:r>
      <w:r w:rsidR="00C15A85">
        <w:t>EMCOR</w:t>
      </w:r>
      <w:r w:rsidR="00F842CB">
        <w:t>-HW</w:t>
      </w:r>
      <w:r w:rsidR="000333DC">
        <w:t>-01]</w:t>
      </w:r>
      <w:bookmarkEnd w:id="26"/>
    </w:p>
    <w:p w14:paraId="588584BC" w14:textId="6949F579" w:rsidR="000333DC" w:rsidRDefault="00E137F1" w:rsidP="000333DC">
      <w:pPr>
        <w:pStyle w:val="BodyText"/>
        <w:rPr>
          <w:lang w:val="en-GB"/>
        </w:rPr>
      </w:pPr>
      <w:r>
        <w:rPr>
          <w:lang w:val="en-GB"/>
        </w:rPr>
        <w:t xml:space="preserve">This test ensures that </w:t>
      </w:r>
      <w:r w:rsidR="00884261">
        <w:rPr>
          <w:lang w:val="en-GB"/>
        </w:rPr>
        <w:t>the new board is visually inspected for any obvious problems.</w:t>
      </w:r>
    </w:p>
    <w:p w14:paraId="588584BD" w14:textId="77777777" w:rsidR="001C33C0" w:rsidRPr="00D144BE" w:rsidRDefault="001C33C0" w:rsidP="001C33C0">
      <w:pPr>
        <w:pStyle w:val="TestCaseSection"/>
        <w:rPr>
          <w:lang w:val="en-GB"/>
        </w:rPr>
      </w:pPr>
      <w:r w:rsidRPr="00D144BE">
        <w:rPr>
          <w:lang w:val="en-GB"/>
        </w:rPr>
        <w:t>Pre-requisites</w:t>
      </w:r>
    </w:p>
    <w:p w14:paraId="588584BF" w14:textId="71B5F5DE" w:rsidR="001C33C0" w:rsidRPr="00336C4A" w:rsidRDefault="00205840" w:rsidP="00205840">
      <w:pPr>
        <w:pStyle w:val="ListParagraph"/>
        <w:numPr>
          <w:ilvl w:val="0"/>
          <w:numId w:val="19"/>
        </w:numPr>
        <w:spacing w:before="120" w:after="120"/>
        <w:jc w:val="both"/>
        <w:rPr>
          <w:rStyle w:val="2check"/>
          <w:shd w:val="clear" w:color="auto" w:fill="auto"/>
        </w:rPr>
      </w:pPr>
      <w:r>
        <w:t>N/A</w:t>
      </w:r>
    </w:p>
    <w:p w14:paraId="588584C0" w14:textId="77777777" w:rsidR="001C33C0" w:rsidRDefault="001C33C0" w:rsidP="001C33C0">
      <w:pPr>
        <w:pStyle w:val="TestCaseSection"/>
        <w:rPr>
          <w:lang w:val="en-GB"/>
        </w:rPr>
      </w:pPr>
      <w:r>
        <w:rPr>
          <w:lang w:val="en-GB"/>
        </w:rPr>
        <w:t>T</w:t>
      </w:r>
      <w:r w:rsidRPr="00D144BE">
        <w:rPr>
          <w:lang w:val="en-GB"/>
        </w:rPr>
        <w:t>est</w:t>
      </w:r>
      <w:r>
        <w:rPr>
          <w:lang w:val="en-GB"/>
        </w:rPr>
        <w:t xml:space="preserve"> procedure</w:t>
      </w:r>
    </w:p>
    <w:p w14:paraId="30ECF25E" w14:textId="6E3F90B1" w:rsidR="004750CA" w:rsidRDefault="004750CA" w:rsidP="00D20C02">
      <w:pPr>
        <w:pStyle w:val="ListParagraph"/>
        <w:numPr>
          <w:ilvl w:val="0"/>
          <w:numId w:val="51"/>
        </w:numPr>
        <w:spacing w:before="120" w:after="120"/>
        <w:jc w:val="both"/>
      </w:pPr>
      <w:bookmarkStart w:id="27" w:name="_Ref401650111"/>
      <w:r>
        <w:t>Check hardware board visually with magnifying glass. Review/check/search for the following:</w:t>
      </w:r>
    </w:p>
    <w:p w14:paraId="10C4F033" w14:textId="46348ED4" w:rsidR="004750CA" w:rsidRDefault="004750CA" w:rsidP="00D20C02">
      <w:pPr>
        <w:pStyle w:val="ListParagraph"/>
        <w:numPr>
          <w:ilvl w:val="0"/>
          <w:numId w:val="62"/>
        </w:numPr>
        <w:spacing w:before="120" w:after="120"/>
        <w:jc w:val="both"/>
      </w:pPr>
      <w:r>
        <w:t>PCB - search for any visual damage, board curvature, solder mask placement and quality, existence and quality of white text prints</w:t>
      </w:r>
      <w:r w:rsidR="00EA690D">
        <w:t xml:space="preserve"> </w:t>
      </w:r>
      <w:r>
        <w:t>...</w:t>
      </w:r>
    </w:p>
    <w:p w14:paraId="239E74C8" w14:textId="69583501" w:rsidR="004750CA" w:rsidRDefault="004750CA" w:rsidP="00D20C02">
      <w:pPr>
        <w:pStyle w:val="ListParagraph"/>
        <w:numPr>
          <w:ilvl w:val="0"/>
          <w:numId w:val="62"/>
        </w:numPr>
        <w:spacing w:before="120" w:after="120"/>
        <w:jc w:val="both"/>
      </w:pPr>
      <w:r>
        <w:t>placement of integrated circuits, resistors, capacitors, optical module, connectors</w:t>
      </w:r>
      <w:r w:rsidR="00EA690D">
        <w:t xml:space="preserve"> </w:t>
      </w:r>
      <w:r>
        <w:t>...</w:t>
      </w:r>
    </w:p>
    <w:p w14:paraId="4E32F981" w14:textId="081145EF" w:rsidR="004750CA" w:rsidRDefault="004750CA" w:rsidP="00D20C02">
      <w:pPr>
        <w:pStyle w:val="ListParagraph"/>
        <w:numPr>
          <w:ilvl w:val="0"/>
          <w:numId w:val="62"/>
        </w:numPr>
        <w:spacing w:before="120" w:after="120"/>
        <w:jc w:val="both"/>
      </w:pPr>
      <w:r>
        <w:t>components mechanical or thermal damage</w:t>
      </w:r>
    </w:p>
    <w:p w14:paraId="0EBD1D14" w14:textId="42A1FC2F" w:rsidR="004750CA" w:rsidRDefault="004750CA" w:rsidP="00D20C02">
      <w:pPr>
        <w:pStyle w:val="ListParagraph"/>
        <w:numPr>
          <w:ilvl w:val="0"/>
          <w:numId w:val="62"/>
        </w:numPr>
        <w:spacing w:before="120" w:after="120"/>
        <w:jc w:val="both"/>
      </w:pPr>
      <w:r>
        <w:t>quality of solder joins</w:t>
      </w:r>
    </w:p>
    <w:p w14:paraId="19B4A81C" w14:textId="5B5471E3" w:rsidR="004750CA" w:rsidRDefault="004750CA" w:rsidP="00D20C02">
      <w:pPr>
        <w:pStyle w:val="ListParagraph"/>
        <w:numPr>
          <w:ilvl w:val="0"/>
          <w:numId w:val="62"/>
        </w:numPr>
        <w:spacing w:before="120" w:after="120"/>
        <w:jc w:val="both"/>
      </w:pPr>
      <w:r>
        <w:t>search for following soldering failures: solder shorts, solder wicking, solder drainage, tombstoning, drawbridging</w:t>
      </w:r>
    </w:p>
    <w:p w14:paraId="0FAF6E01" w14:textId="4B0E4CED" w:rsidR="00AD3979" w:rsidRPr="00D144BE" w:rsidRDefault="00AD3979" w:rsidP="00AD3979">
      <w:pPr>
        <w:pStyle w:val="BodyText"/>
      </w:pPr>
      <w:r w:rsidRPr="00D144BE">
        <w:rPr>
          <w:u w:val="single"/>
          <w:lang w:eastAsia="ja-JP"/>
        </w:rPr>
        <w:t>Test result:</w:t>
      </w:r>
      <w:r w:rsidRPr="00D144BE">
        <w:rPr>
          <w:lang w:eastAsia="ja-JP"/>
        </w:rPr>
        <w:t xml:space="preserve"> </w:t>
      </w:r>
      <w:r>
        <w:rPr>
          <w:noProof/>
          <w:lang w:val="en-US" w:eastAsia="en-US"/>
        </w:rPr>
        <mc:AlternateContent>
          <mc:Choice Requires="wps">
            <w:drawing>
              <wp:inline distT="0" distB="0" distL="0" distR="0" wp14:anchorId="0FA453C1" wp14:editId="3EF4A943">
                <wp:extent cx="240030" cy="125730"/>
                <wp:effectExtent l="9525" t="9525" r="7620" b="7620"/>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 cy="126365"/>
                        </a:xfrm>
                        <a:prstGeom prst="rect">
                          <a:avLst/>
                        </a:prstGeom>
                        <a:solidFill>
                          <a:srgbClr val="FFFFFF"/>
                        </a:solidFill>
                        <a:ln w="9525">
                          <a:solidFill>
                            <a:srgbClr val="000000"/>
                          </a:solidFill>
                          <a:miter lim="800000"/>
                          <a:headEnd/>
                          <a:tailEnd/>
                        </a:ln>
                      </wps:spPr>
                      <wps:txbx>
                        <w:txbxContent>
                          <w:p w14:paraId="104345C4" w14:textId="77777777" w:rsidR="00081EC2" w:rsidRPr="00AA5F7E" w:rsidRDefault="00081EC2" w:rsidP="00AD3979">
                            <w:pPr>
                              <w:rPr>
                                <w:b/>
                                <w:sz w:val="16"/>
                                <w:szCs w:val="16"/>
                              </w:rPr>
                            </w:pPr>
                          </w:p>
                        </w:txbxContent>
                      </wps:txbx>
                      <wps:bodyPr rot="0" vert="horz" wrap="square" lIns="0" tIns="0" rIns="0" bIns="0" anchor="t" anchorCtr="0" upright="1">
                        <a:spAutoFit/>
                      </wps:bodyPr>
                    </wps:wsp>
                  </a:graphicData>
                </a:graphic>
              </wp:inline>
            </w:drawing>
          </mc:Choice>
          <mc:Fallback>
            <w:pict>
              <v:shape w14:anchorId="0FA453C1" id="Text Box 4" o:spid="_x0000_s1027" type="#_x0000_t202" style="width:18.9pt;height:9.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">
                <v:textbox style="mso-fit-shape-to-text:t" inset="0,0,0,0">
                  <w:txbxContent>
                    <w:p w14:paraId="104345C4" w14:textId="77777777" w:rsidR="00081EC2" w:rsidRPr="00AA5F7E" w:rsidRDefault="00081EC2" w:rsidP="00AD3979">
                      <w:pPr>
                        <w:rPr>
                          <w:b/>
                          <w:sz w:val="16"/>
                          <w:szCs w:val="16"/>
                        </w:rPr>
                      </w:pPr>
                    </w:p>
                  </w:txbxContent>
                </v:textbox>
                <w10:anchorlock/>
              </v:shape>
            </w:pict>
          </mc:Fallback>
        </mc:AlternateContent>
      </w:r>
      <w:r>
        <w:rPr>
          <w:lang w:eastAsia="ja-JP"/>
        </w:rPr>
        <w:t xml:space="preserve"> Not tested     </w:t>
      </w:r>
      <w:r>
        <w:rPr>
          <w:noProof/>
          <w:lang w:val="en-US" w:eastAsia="en-US"/>
        </w:rPr>
        <mc:AlternateContent>
          <mc:Choice Requires="wps">
            <w:drawing>
              <wp:inline distT="0" distB="0" distL="0" distR="0" wp14:anchorId="2E2DCD55" wp14:editId="749A0006">
                <wp:extent cx="240030" cy="184785"/>
                <wp:effectExtent l="9525" t="9525" r="7620" b="5715"/>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 cy="126365"/>
                        </a:xfrm>
                        <a:prstGeom prst="rect">
                          <a:avLst/>
                        </a:prstGeom>
                        <a:solidFill>
                          <a:srgbClr val="FFFFFF"/>
                        </a:solidFill>
                        <a:ln w="9525">
                          <a:solidFill>
                            <a:srgbClr val="000000"/>
                          </a:solidFill>
                          <a:miter lim="800000"/>
                          <a:headEnd/>
                          <a:tailEnd/>
                        </a:ln>
                      </wps:spPr>
                      <wps:txbx>
                        <w:txbxContent>
                          <w:p w14:paraId="24BEEAB6" w14:textId="77777777" w:rsidR="00081EC2" w:rsidRPr="00AD76E1" w:rsidRDefault="00081EC2" w:rsidP="00AD3979">
                            <w:pPr>
                              <w:jc w:val="center"/>
                              <w:rPr>
                                <w:b/>
                                <w:color w:val="00B050"/>
                                <w:sz w:val="16"/>
                                <w:szCs w:val="16"/>
                              </w:rPr>
                            </w:pPr>
                          </w:p>
                        </w:txbxContent>
                      </wps:txbx>
                      <wps:bodyPr rot="0" vert="horz" wrap="square" lIns="0" tIns="0" rIns="0" bIns="0" anchor="t" anchorCtr="0" upright="1">
                        <a:spAutoFit/>
                      </wps:bodyPr>
                    </wps:wsp>
                  </a:graphicData>
                </a:graphic>
              </wp:inline>
            </w:drawing>
          </mc:Choice>
          <mc:Fallback>
            <w:pict>
              <v:shape w14:anchorId="2E2DCD55" id="Text Box 3" o:spid="_x0000_s1028" type="#_x0000_t202" style="width:18.9pt;height:14.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">
                <v:textbox style="mso-fit-shape-to-text:t" inset="0,0,0,0">
                  <w:txbxContent>
                    <w:p w14:paraId="24BEEAB6" w14:textId="77777777" w:rsidR="00081EC2" w:rsidRPr="00AD76E1" w:rsidRDefault="00081EC2" w:rsidP="00AD3979">
                      <w:pPr>
                        <w:jc w:val="center"/>
                        <w:rPr>
                          <w:b/>
                          <w:color w:val="00B050"/>
                          <w:sz w:val="16"/>
                          <w:szCs w:val="16"/>
                        </w:rPr>
                      </w:pPr>
                    </w:p>
                  </w:txbxContent>
                </v:textbox>
                <w10:anchorlock/>
              </v:shape>
            </w:pict>
          </mc:Fallback>
        </mc:AlternateContent>
      </w:r>
      <w:r w:rsidRPr="00D144BE">
        <w:rPr>
          <w:lang w:eastAsia="ja-JP"/>
        </w:rPr>
        <w:t xml:space="preserve"> </w:t>
      </w:r>
      <w:r w:rsidRPr="00220E36">
        <w:rPr>
          <w:lang w:eastAsia="ja-JP"/>
        </w:rPr>
        <w:t xml:space="preserve">Passed  </w:t>
      </w:r>
      <w:r w:rsidRPr="00220E36">
        <w:rPr>
          <w:noProof/>
          <w:lang w:val="en-US" w:eastAsia="en-US"/>
        </w:rPr>
        <mc:AlternateContent>
          <mc:Choice Requires="wps">
            <w:drawing>
              <wp:inline distT="0" distB="0" distL="0" distR="0" wp14:anchorId="2E2B14E4" wp14:editId="3E73156F">
                <wp:extent cx="240030" cy="184785"/>
                <wp:effectExtent l="9525" t="9525" r="7620" b="5715"/>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 cy="126365"/>
                        </a:xfrm>
                        <a:prstGeom prst="rect">
                          <a:avLst/>
                        </a:prstGeom>
                        <a:solidFill>
                          <a:srgbClr val="FFFFFF"/>
                        </a:solidFill>
                        <a:ln w="9525">
                          <a:solidFill>
                            <a:srgbClr val="000000"/>
                          </a:solidFill>
                          <a:miter lim="800000"/>
                          <a:headEnd/>
                          <a:tailEnd/>
                        </a:ln>
                      </wps:spPr>
                      <wps:txbx>
                        <w:txbxContent>
                          <w:p w14:paraId="4FA4CA12" w14:textId="77777777" w:rsidR="00081EC2" w:rsidRPr="001E4863" w:rsidRDefault="00081EC2" w:rsidP="00AD3979">
                            <w:pPr>
                              <w:jc w:val="center"/>
                              <w:rPr>
                                <w:b/>
                                <w:color w:val="F79646"/>
                                <w:sz w:val="16"/>
                                <w:szCs w:val="16"/>
                              </w:rPr>
                            </w:pPr>
                          </w:p>
                        </w:txbxContent>
                      </wps:txbx>
                      <wps:bodyPr rot="0" vert="horz" wrap="square" lIns="0" tIns="0" rIns="0" bIns="0" anchor="t" anchorCtr="0" upright="1">
                        <a:spAutoFit/>
                      </wps:bodyPr>
                    </wps:wsp>
                  </a:graphicData>
                </a:graphic>
              </wp:inline>
            </w:drawing>
          </mc:Choice>
          <mc:Fallback>
            <w:pict>
              <v:shape w14:anchorId="2E2B14E4" id="Text Box 2" o:spid="_x0000_s1029" type="#_x0000_t202" style="width:18.9pt;height:14.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">
                <v:textbox style="mso-fit-shape-to-text:t" inset="0,0,0,0">
                  <w:txbxContent>
                    <w:p w14:paraId="4FA4CA12" w14:textId="77777777" w:rsidR="00081EC2" w:rsidRPr="001E4863" w:rsidRDefault="00081EC2" w:rsidP="00AD3979">
                      <w:pPr>
                        <w:jc w:val="center"/>
                        <w:rPr>
                          <w:b/>
                          <w:color w:val="F79646"/>
                          <w:sz w:val="16"/>
                          <w:szCs w:val="16"/>
                        </w:rPr>
                      </w:pPr>
                    </w:p>
                  </w:txbxContent>
                </v:textbox>
                <w10:anchorlock/>
              </v:shape>
            </w:pict>
          </mc:Fallback>
        </mc:AlternateContent>
      </w:r>
      <w:r w:rsidRPr="00220E36">
        <w:rPr>
          <w:lang w:eastAsia="ja-JP"/>
        </w:rPr>
        <w:t xml:space="preserve"> Passed with reservations  </w:t>
      </w:r>
      <w:r w:rsidRPr="00220E36">
        <w:rPr>
          <w:noProof/>
          <w:lang w:val="en-US" w:eastAsia="en-US"/>
        </w:rPr>
        <mc:AlternateContent>
          <mc:Choice Requires="wps">
            <w:drawing>
              <wp:inline distT="0" distB="0" distL="0" distR="0" wp14:anchorId="45CD2E98" wp14:editId="18449A70">
                <wp:extent cx="240030" cy="184785"/>
                <wp:effectExtent l="9525" t="9525" r="7620" b="5715"/>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 cy="126365"/>
                        </a:xfrm>
                        <a:prstGeom prst="rect">
                          <a:avLst/>
                        </a:prstGeom>
                        <a:solidFill>
                          <a:srgbClr val="FFFFFF"/>
                        </a:solidFill>
                        <a:ln w="9525">
                          <a:solidFill>
                            <a:srgbClr val="000000"/>
                          </a:solidFill>
                          <a:miter lim="800000"/>
                          <a:headEnd/>
                          <a:tailEnd/>
                        </a:ln>
                      </wps:spPr>
                      <wps:txbx>
                        <w:txbxContent>
                          <w:p w14:paraId="29BCA67E" w14:textId="77777777" w:rsidR="00081EC2" w:rsidRPr="00AD76E1" w:rsidRDefault="00081EC2" w:rsidP="00AD3979">
                            <w:pPr>
                              <w:jc w:val="center"/>
                              <w:rPr>
                                <w:b/>
                                <w:color w:val="FF0000"/>
                                <w:sz w:val="16"/>
                                <w:szCs w:val="16"/>
                              </w:rPr>
                            </w:pPr>
                          </w:p>
                        </w:txbxContent>
                      </wps:txbx>
                      <wps:bodyPr rot="0" vert="horz" wrap="square" lIns="0" tIns="0" rIns="0" bIns="0" anchor="t" anchorCtr="0" upright="1">
                        <a:spAutoFit/>
                      </wps:bodyPr>
                    </wps:wsp>
                  </a:graphicData>
                </a:graphic>
              </wp:inline>
            </w:drawing>
          </mc:Choice>
          <mc:Fallback>
            <w:pict>
              <v:shape w14:anchorId="45CD2E98" id="Text Box 1" o:spid="_x0000_s1030" type="#_x0000_t202" style="width:18.9pt;height:14.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">
                <v:textbox style="mso-fit-shape-to-text:t" inset="0,0,0,0">
                  <w:txbxContent>
                    <w:p w14:paraId="29BCA67E" w14:textId="77777777" w:rsidR="00081EC2" w:rsidRPr="00AD76E1" w:rsidRDefault="00081EC2" w:rsidP="00AD3979">
                      <w:pPr>
                        <w:jc w:val="center"/>
                        <w:rPr>
                          <w:b/>
                          <w:color w:val="FF0000"/>
                          <w:sz w:val="16"/>
                          <w:szCs w:val="16"/>
                        </w:rPr>
                      </w:pPr>
                    </w:p>
                  </w:txbxContent>
                </v:textbox>
                <w10:anchorlock/>
              </v:shape>
            </w:pict>
          </mc:Fallback>
        </mc:AlternateContent>
      </w:r>
      <w:r w:rsidRPr="00220E36">
        <w:rPr>
          <w:lang w:eastAsia="ja-JP"/>
        </w:rPr>
        <w:t xml:space="preserve"> Failed</w:t>
      </w:r>
    </w:p>
    <w:p w14:paraId="4DC81A5C" w14:textId="77777777" w:rsidR="007F3354" w:rsidRDefault="00AD3979" w:rsidP="00AD3979">
      <w:pPr>
        <w:pStyle w:val="BodyText"/>
        <w:rPr>
          <w:b/>
          <w:lang w:eastAsia="ja-JP"/>
        </w:rPr>
      </w:pPr>
      <w:r w:rsidRPr="00D144BE">
        <w:rPr>
          <w:b/>
          <w:lang w:eastAsia="ja-JP"/>
        </w:rPr>
        <w:t>Comment:</w:t>
      </w:r>
    </w:p>
    <w:p w14:paraId="779E158B" w14:textId="1CA2D5B3" w:rsidR="007F3354" w:rsidRDefault="00AD3979" w:rsidP="007F3354">
      <w:pPr>
        <w:pStyle w:val="Heading2"/>
      </w:pPr>
      <w:r w:rsidRPr="00D144BE">
        <w:rPr>
          <w:lang w:eastAsia="ja-JP"/>
        </w:rPr>
        <w:t xml:space="preserve"> </w:t>
      </w:r>
      <w:bookmarkStart w:id="28" w:name="_Toc411843341"/>
      <w:r w:rsidR="007F3354">
        <w:t xml:space="preserve">Install jumpers </w:t>
      </w:r>
      <w:r w:rsidR="007F3354" w:rsidRPr="00146110">
        <w:t>[T</w:t>
      </w:r>
      <w:r w:rsidR="007F3354">
        <w:t>C</w:t>
      </w:r>
      <w:r w:rsidR="007F3354" w:rsidRPr="00146110">
        <w:t>-</w:t>
      </w:r>
      <w:r w:rsidR="007F3354">
        <w:t>EMCOR-HW-02</w:t>
      </w:r>
      <w:r w:rsidR="007F3354" w:rsidRPr="00146110">
        <w:t>]</w:t>
      </w:r>
      <w:bookmarkEnd w:id="28"/>
    </w:p>
    <w:p w14:paraId="5037C719" w14:textId="713F1526" w:rsidR="00E44816" w:rsidRDefault="007F3354" w:rsidP="007F3354">
      <w:r>
        <w:t xml:space="preserve">There </w:t>
      </w:r>
      <w:r w:rsidRPr="00CD68CC">
        <w:t xml:space="preserve">are </w:t>
      </w:r>
      <w:r w:rsidR="00E44816" w:rsidRPr="00CD68CC">
        <w:t>nine</w:t>
      </w:r>
      <w:r w:rsidRPr="00CD68CC">
        <w:t xml:space="preserve"> headers and jumpers on the </w:t>
      </w:r>
      <w:r w:rsidR="00E44816" w:rsidRPr="00CD68CC">
        <w:t>E</w:t>
      </w:r>
      <w:r w:rsidRPr="00CD68CC">
        <w:t xml:space="preserve">MCOR </w:t>
      </w:r>
      <w:r w:rsidR="00E44816" w:rsidRPr="00CD68CC">
        <w:t xml:space="preserve">controller </w:t>
      </w:r>
      <w:r w:rsidRPr="00CD68CC">
        <w:t xml:space="preserve">that need </w:t>
      </w:r>
      <w:r>
        <w:t>to be installe</w:t>
      </w:r>
      <w:r w:rsidR="00AB078D">
        <w:t>d before you can start testing.</w:t>
      </w:r>
    </w:p>
    <w:p w14:paraId="0FEF7A9A" w14:textId="77777777" w:rsidR="00AB078D" w:rsidRDefault="00AB078D" w:rsidP="007F3354"/>
    <w:p w14:paraId="22656880" w14:textId="6C8B3AC9" w:rsidR="007F3354" w:rsidRDefault="00E43FE0" w:rsidP="007F3354">
      <w:pPr>
        <w:rPr>
          <w:noProof/>
          <w:lang w:val="en-US" w:eastAsia="en-US"/>
        </w:rPr>
      </w:pPr>
      <w:r>
        <w:t xml:space="preserve">              </w:t>
      </w:r>
      <w:r w:rsidR="00AB078D">
        <w:rPr>
          <w:noProof/>
          <w:lang w:val="en-US" w:eastAsia="en-US"/>
        </w:rPr>
        <w:drawing>
          <wp:inline distT="0" distB="0" distL="0" distR="0" wp14:anchorId="109A561C" wp14:editId="63C25281">
            <wp:extent cx="4678532" cy="3526360"/>
            <wp:effectExtent l="0" t="0" r="8255" b="0"/>
            <wp:docPr id="1051" name="Picture 1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B 3D Prints_jumper2.JPG"/>
                    <pic:cNvPicPr/>
                  </pic:nvPicPr>
                  <pic:blipFill>
                    <a:blip r:embed="rId21">
                      <a:extLst>
                        <a:ext uri="{28A0092B-C50C-407E-A947-70E740481C1C}">
                          <a14:useLocalDpi xmlns:a14="http://schemas.microsoft.com/office/drawing/2010/main" val="0"/>
                        </a:ext>
                      </a:extLst>
                    </a:blip>
                    <a:stretch>
                      <a:fillRect/>
                    </a:stretch>
                  </pic:blipFill>
                  <pic:spPr>
                    <a:xfrm>
                      <a:off x="0" y="0"/>
                      <a:ext cx="4678532" cy="3526360"/>
                    </a:xfrm>
                    <a:prstGeom prst="rect">
                      <a:avLst/>
                    </a:prstGeom>
                  </pic:spPr>
                </pic:pic>
              </a:graphicData>
            </a:graphic>
          </wp:inline>
        </w:drawing>
      </w:r>
    </w:p>
    <w:p w14:paraId="167F8173" w14:textId="35A073C2" w:rsidR="00AB078D" w:rsidRDefault="00AB078D" w:rsidP="007F3354"/>
    <w:tbl>
      <w:tblPr>
        <w:tblStyle w:val="TableGrid"/>
        <w:tblW w:w="8124" w:type="dxa"/>
        <w:tblLayout w:type="fixed"/>
        <w:tblLook w:val="04A0" w:firstRow="1" w:lastRow="0" w:firstColumn="1" w:lastColumn="0" w:noHBand="0" w:noVBand="1"/>
      </w:tblPr>
      <w:tblGrid>
        <w:gridCol w:w="924"/>
        <w:gridCol w:w="180"/>
        <w:gridCol w:w="1170"/>
        <w:gridCol w:w="1800"/>
        <w:gridCol w:w="1260"/>
        <w:gridCol w:w="1495"/>
        <w:gridCol w:w="1295"/>
      </w:tblGrid>
      <w:tr w:rsidR="007F3354" w14:paraId="4BE5F2D7" w14:textId="77777777" w:rsidTr="007F3354">
        <w:trPr>
          <w:cnfStyle w:val="100000000000" w:firstRow="1" w:lastRow="0" w:firstColumn="0" w:lastColumn="0" w:oddVBand="0" w:evenVBand="0" w:oddHBand="0" w:evenHBand="0" w:firstRowFirstColumn="0" w:firstRowLastColumn="0" w:lastRowFirstColumn="0" w:lastRowLastColumn="0"/>
        </w:trPr>
        <w:tc>
          <w:tcPr>
            <w:tcW w:w="924" w:type="dxa"/>
          </w:tcPr>
          <w:p w14:paraId="74961FAA" w14:textId="77777777" w:rsidR="007F3354" w:rsidRDefault="007F3354" w:rsidP="007F3354">
            <w:pPr>
              <w:jc w:val="center"/>
            </w:pPr>
            <w:r>
              <w:t>Header</w:t>
            </w:r>
          </w:p>
        </w:tc>
        <w:tc>
          <w:tcPr>
            <w:tcW w:w="1350" w:type="dxa"/>
            <w:gridSpan w:val="2"/>
          </w:tcPr>
          <w:p w14:paraId="3E49B445" w14:textId="77777777" w:rsidR="007F3354" w:rsidRDefault="007F3354" w:rsidP="007F3354">
            <w:pPr>
              <w:jc w:val="center"/>
            </w:pPr>
            <w:r>
              <w:t>Connection</w:t>
            </w:r>
          </w:p>
        </w:tc>
        <w:tc>
          <w:tcPr>
            <w:tcW w:w="1800" w:type="dxa"/>
            <w:tcBorders>
              <w:bottom w:val="single" w:sz="4" w:space="0" w:color="auto"/>
            </w:tcBorders>
          </w:tcPr>
          <w:p w14:paraId="2C958A1E" w14:textId="77777777" w:rsidR="007F3354" w:rsidRDefault="007F3354" w:rsidP="007F3354">
            <w:pPr>
              <w:jc w:val="center"/>
            </w:pPr>
            <w:r>
              <w:t>1 - Signal</w:t>
            </w:r>
          </w:p>
        </w:tc>
        <w:tc>
          <w:tcPr>
            <w:tcW w:w="1260" w:type="dxa"/>
            <w:tcBorders>
              <w:bottom w:val="single" w:sz="4" w:space="0" w:color="auto"/>
            </w:tcBorders>
          </w:tcPr>
          <w:p w14:paraId="7FE06C93" w14:textId="77777777" w:rsidR="007F3354" w:rsidRDefault="007F3354" w:rsidP="007F3354">
            <w:pPr>
              <w:jc w:val="center"/>
            </w:pPr>
            <w:r>
              <w:t>2- Signal</w:t>
            </w:r>
          </w:p>
        </w:tc>
        <w:tc>
          <w:tcPr>
            <w:tcW w:w="1495" w:type="dxa"/>
          </w:tcPr>
          <w:p w14:paraId="5FB22EC6" w14:textId="77777777" w:rsidR="007F3354" w:rsidRDefault="007F3354" w:rsidP="007F3354">
            <w:pPr>
              <w:jc w:val="center"/>
            </w:pPr>
            <w:r>
              <w:t>3- Signal</w:t>
            </w:r>
          </w:p>
        </w:tc>
        <w:tc>
          <w:tcPr>
            <w:tcW w:w="1295" w:type="dxa"/>
          </w:tcPr>
          <w:p w14:paraId="51B94702" w14:textId="77777777" w:rsidR="007F3354" w:rsidRDefault="007F3354" w:rsidP="007F3354">
            <w:pPr>
              <w:jc w:val="center"/>
            </w:pPr>
            <w:r>
              <w:t>Use</w:t>
            </w:r>
          </w:p>
        </w:tc>
      </w:tr>
      <w:tr w:rsidR="007F3354" w14:paraId="06E338FF" w14:textId="77777777" w:rsidTr="007F3354">
        <w:tblPrEx>
          <w:tblCellMar>
            <w:top w:w="57" w:type="dxa"/>
            <w:bottom w:w="57" w:type="dxa"/>
          </w:tblCellMar>
        </w:tblPrEx>
        <w:tc>
          <w:tcPr>
            <w:tcW w:w="1104" w:type="dxa"/>
            <w:gridSpan w:val="2"/>
          </w:tcPr>
          <w:p w14:paraId="4FA1F726" w14:textId="77777777" w:rsidR="007F3354" w:rsidRDefault="007F3354" w:rsidP="007F3354">
            <w:r>
              <w:t>P1</w:t>
            </w:r>
          </w:p>
        </w:tc>
        <w:tc>
          <w:tcPr>
            <w:tcW w:w="1170" w:type="dxa"/>
          </w:tcPr>
          <w:p w14:paraId="13934CDE" w14:textId="77777777" w:rsidR="007F3354" w:rsidRDefault="007F3354" w:rsidP="007F3354">
            <w:r>
              <w:t>1 -&gt; 2</w:t>
            </w:r>
          </w:p>
        </w:tc>
        <w:tc>
          <w:tcPr>
            <w:tcW w:w="1800" w:type="dxa"/>
            <w:shd w:val="clear" w:color="auto" w:fill="auto"/>
          </w:tcPr>
          <w:p w14:paraId="14F88EE2" w14:textId="77777777" w:rsidR="007F3354" w:rsidRDefault="007F3354" w:rsidP="007F3354">
            <w:r>
              <w:t>+15_VIN_CRATE</w:t>
            </w:r>
          </w:p>
        </w:tc>
        <w:tc>
          <w:tcPr>
            <w:tcW w:w="1260" w:type="dxa"/>
            <w:tcBorders>
              <w:bottom w:val="single" w:sz="4" w:space="0" w:color="auto"/>
            </w:tcBorders>
            <w:shd w:val="clear" w:color="auto" w:fill="auto"/>
          </w:tcPr>
          <w:p w14:paraId="1E8E2A5A" w14:textId="77777777" w:rsidR="007F3354" w:rsidRDefault="007F3354" w:rsidP="007F3354">
            <w:r>
              <w:t>+15V_IN</w:t>
            </w:r>
          </w:p>
        </w:tc>
        <w:tc>
          <w:tcPr>
            <w:tcW w:w="1495" w:type="dxa"/>
            <w:tcBorders>
              <w:bottom w:val="single" w:sz="4" w:space="0" w:color="auto"/>
            </w:tcBorders>
          </w:tcPr>
          <w:p w14:paraId="4EFB85A7" w14:textId="77777777" w:rsidR="007F3354" w:rsidRPr="007E5330" w:rsidRDefault="007F3354" w:rsidP="007F3354">
            <w:pPr>
              <w:rPr>
                <w:strike/>
              </w:rPr>
            </w:pPr>
            <w:r w:rsidRPr="007E5330">
              <w:rPr>
                <w:strike/>
              </w:rPr>
              <w:t>+15V_IN_AUX</w:t>
            </w:r>
          </w:p>
        </w:tc>
        <w:tc>
          <w:tcPr>
            <w:tcW w:w="1295" w:type="dxa"/>
            <w:tcBorders>
              <w:bottom w:val="single" w:sz="4" w:space="0" w:color="auto"/>
            </w:tcBorders>
          </w:tcPr>
          <w:p w14:paraId="22433209" w14:textId="77777777" w:rsidR="007F3354" w:rsidRPr="00F572A0" w:rsidRDefault="007F3354" w:rsidP="007F3354">
            <w:r w:rsidRPr="00F572A0">
              <w:t>+15</w:t>
            </w:r>
            <w:r>
              <w:t>V</w:t>
            </w:r>
            <w:r w:rsidRPr="00F572A0">
              <w:t xml:space="preserve"> Power</w:t>
            </w:r>
          </w:p>
        </w:tc>
      </w:tr>
      <w:tr w:rsidR="007F3354" w14:paraId="3FADEA10" w14:textId="77777777" w:rsidTr="007F3354">
        <w:tblPrEx>
          <w:tblCellMar>
            <w:top w:w="57" w:type="dxa"/>
            <w:bottom w:w="57" w:type="dxa"/>
          </w:tblCellMar>
        </w:tblPrEx>
        <w:tc>
          <w:tcPr>
            <w:tcW w:w="1104" w:type="dxa"/>
            <w:gridSpan w:val="2"/>
          </w:tcPr>
          <w:p w14:paraId="560E4B2E" w14:textId="77777777" w:rsidR="007F3354" w:rsidRDefault="007F3354" w:rsidP="007F3354">
            <w:r>
              <w:t>P2</w:t>
            </w:r>
          </w:p>
        </w:tc>
        <w:tc>
          <w:tcPr>
            <w:tcW w:w="1170" w:type="dxa"/>
          </w:tcPr>
          <w:p w14:paraId="7D66F48E" w14:textId="77777777" w:rsidR="007F3354" w:rsidRPr="007E5330" w:rsidRDefault="007F3354" w:rsidP="007F3354">
            <w:pPr>
              <w:rPr>
                <w:strike/>
              </w:rPr>
            </w:pPr>
            <w:r>
              <w:t>2 -&gt; 3</w:t>
            </w:r>
          </w:p>
        </w:tc>
        <w:tc>
          <w:tcPr>
            <w:tcW w:w="1800" w:type="dxa"/>
          </w:tcPr>
          <w:p w14:paraId="71C0EB69" w14:textId="77777777" w:rsidR="007F3354" w:rsidRPr="007E5330" w:rsidRDefault="007F3354" w:rsidP="007F3354">
            <w:pPr>
              <w:rPr>
                <w:strike/>
              </w:rPr>
            </w:pPr>
            <w:r w:rsidRPr="007E5330">
              <w:rPr>
                <w:strike/>
              </w:rPr>
              <w:t>+15V_IN</w:t>
            </w:r>
          </w:p>
        </w:tc>
        <w:tc>
          <w:tcPr>
            <w:tcW w:w="1260" w:type="dxa"/>
            <w:shd w:val="clear" w:color="auto" w:fill="auto"/>
          </w:tcPr>
          <w:p w14:paraId="111416DB" w14:textId="77777777" w:rsidR="007F3354" w:rsidRDefault="007F3354" w:rsidP="007F3354">
            <w:r>
              <w:t>+3.3V</w:t>
            </w:r>
          </w:p>
        </w:tc>
        <w:tc>
          <w:tcPr>
            <w:tcW w:w="1495" w:type="dxa"/>
            <w:shd w:val="clear" w:color="auto" w:fill="auto"/>
          </w:tcPr>
          <w:p w14:paraId="4ABD7ED7" w14:textId="77777777" w:rsidR="007F3354" w:rsidRDefault="007F3354" w:rsidP="007F3354">
            <w:r>
              <w:t>+5V_IN</w:t>
            </w:r>
          </w:p>
        </w:tc>
        <w:tc>
          <w:tcPr>
            <w:tcW w:w="1295" w:type="dxa"/>
          </w:tcPr>
          <w:p w14:paraId="62B7C92F" w14:textId="77777777" w:rsidR="007F3354" w:rsidRDefault="007F3354" w:rsidP="007F3354">
            <w:r>
              <w:t>+3.3V Power</w:t>
            </w:r>
          </w:p>
        </w:tc>
      </w:tr>
      <w:tr w:rsidR="007F3354" w14:paraId="4382ED73" w14:textId="77777777" w:rsidTr="007F3354">
        <w:tblPrEx>
          <w:tblCellMar>
            <w:top w:w="57" w:type="dxa"/>
            <w:bottom w:w="57" w:type="dxa"/>
          </w:tblCellMar>
        </w:tblPrEx>
        <w:tc>
          <w:tcPr>
            <w:tcW w:w="1104" w:type="dxa"/>
            <w:gridSpan w:val="2"/>
          </w:tcPr>
          <w:p w14:paraId="0DF9476D" w14:textId="77777777" w:rsidR="007F3354" w:rsidRDefault="007F3354" w:rsidP="007F3354">
            <w:r>
              <w:t>P3</w:t>
            </w:r>
          </w:p>
        </w:tc>
        <w:tc>
          <w:tcPr>
            <w:tcW w:w="1170" w:type="dxa"/>
          </w:tcPr>
          <w:p w14:paraId="2F35CB62" w14:textId="77777777" w:rsidR="007F3354" w:rsidRPr="007E5330" w:rsidRDefault="007F3354" w:rsidP="007F3354">
            <w:r>
              <w:t>1 -&gt; 2</w:t>
            </w:r>
          </w:p>
        </w:tc>
        <w:tc>
          <w:tcPr>
            <w:tcW w:w="1800" w:type="dxa"/>
          </w:tcPr>
          <w:p w14:paraId="3DC83D94" w14:textId="77777777" w:rsidR="007F3354" w:rsidRPr="007E5330" w:rsidRDefault="007F3354" w:rsidP="007F3354">
            <w:r w:rsidRPr="007E5330">
              <w:t>+5V_IN_CRATE</w:t>
            </w:r>
          </w:p>
        </w:tc>
        <w:tc>
          <w:tcPr>
            <w:tcW w:w="1260" w:type="dxa"/>
            <w:shd w:val="clear" w:color="auto" w:fill="auto"/>
          </w:tcPr>
          <w:p w14:paraId="45EF1B7A" w14:textId="77777777" w:rsidR="007F3354" w:rsidRDefault="007F3354" w:rsidP="007F3354">
            <w:r>
              <w:t>+5_VIN</w:t>
            </w:r>
          </w:p>
        </w:tc>
        <w:tc>
          <w:tcPr>
            <w:tcW w:w="1495" w:type="dxa"/>
            <w:shd w:val="clear" w:color="auto" w:fill="auto"/>
          </w:tcPr>
          <w:p w14:paraId="00FDE074" w14:textId="77777777" w:rsidR="007F3354" w:rsidRPr="007E5330" w:rsidRDefault="007F3354" w:rsidP="007F3354">
            <w:pPr>
              <w:rPr>
                <w:strike/>
              </w:rPr>
            </w:pPr>
            <w:r w:rsidRPr="007E5330">
              <w:rPr>
                <w:strike/>
              </w:rPr>
              <w:t>+5V_IN_AUX</w:t>
            </w:r>
          </w:p>
        </w:tc>
        <w:tc>
          <w:tcPr>
            <w:tcW w:w="1295" w:type="dxa"/>
          </w:tcPr>
          <w:p w14:paraId="26988068" w14:textId="77777777" w:rsidR="007F3354" w:rsidRPr="00F572A0" w:rsidRDefault="007F3354" w:rsidP="007F3354">
            <w:r w:rsidRPr="00F572A0">
              <w:t>+5V Power</w:t>
            </w:r>
          </w:p>
        </w:tc>
      </w:tr>
      <w:tr w:rsidR="007F3354" w14:paraId="027DA8D8" w14:textId="77777777" w:rsidTr="007F3354">
        <w:tblPrEx>
          <w:tblCellMar>
            <w:top w:w="57" w:type="dxa"/>
            <w:bottom w:w="57" w:type="dxa"/>
          </w:tblCellMar>
        </w:tblPrEx>
        <w:tc>
          <w:tcPr>
            <w:tcW w:w="1104" w:type="dxa"/>
            <w:gridSpan w:val="2"/>
          </w:tcPr>
          <w:p w14:paraId="10DC27B0" w14:textId="77777777" w:rsidR="007F3354" w:rsidRDefault="007F3354" w:rsidP="007F3354">
            <w:r>
              <w:t>P4</w:t>
            </w:r>
          </w:p>
        </w:tc>
        <w:tc>
          <w:tcPr>
            <w:tcW w:w="1170" w:type="dxa"/>
          </w:tcPr>
          <w:p w14:paraId="68EB5111" w14:textId="77777777" w:rsidR="007F3354" w:rsidRDefault="007F3354" w:rsidP="007F3354">
            <w:r>
              <w:t>1 -&gt; 2</w:t>
            </w:r>
          </w:p>
        </w:tc>
        <w:tc>
          <w:tcPr>
            <w:tcW w:w="1800" w:type="dxa"/>
          </w:tcPr>
          <w:p w14:paraId="2691F9FB" w14:textId="77777777" w:rsidR="007F3354" w:rsidRPr="007E5330" w:rsidRDefault="007F3354" w:rsidP="007F3354">
            <w:r>
              <w:t>-15V_IN_CRATE</w:t>
            </w:r>
          </w:p>
        </w:tc>
        <w:tc>
          <w:tcPr>
            <w:tcW w:w="1260" w:type="dxa"/>
            <w:shd w:val="clear" w:color="auto" w:fill="auto"/>
          </w:tcPr>
          <w:p w14:paraId="492FCEE0" w14:textId="77777777" w:rsidR="007F3354" w:rsidRDefault="007F3354" w:rsidP="007F3354">
            <w:r>
              <w:t>-15V_IN</w:t>
            </w:r>
          </w:p>
        </w:tc>
        <w:tc>
          <w:tcPr>
            <w:tcW w:w="1495" w:type="dxa"/>
            <w:shd w:val="clear" w:color="auto" w:fill="auto"/>
          </w:tcPr>
          <w:p w14:paraId="4A204629" w14:textId="77777777" w:rsidR="007F3354" w:rsidRPr="007E5330" w:rsidRDefault="007F3354" w:rsidP="007F3354">
            <w:pPr>
              <w:rPr>
                <w:strike/>
              </w:rPr>
            </w:pPr>
            <w:r>
              <w:rPr>
                <w:strike/>
              </w:rPr>
              <w:t>-15V_IN_AUX</w:t>
            </w:r>
          </w:p>
        </w:tc>
        <w:tc>
          <w:tcPr>
            <w:tcW w:w="1295" w:type="dxa"/>
          </w:tcPr>
          <w:p w14:paraId="5330641E" w14:textId="77777777" w:rsidR="007F3354" w:rsidRPr="00F572A0" w:rsidRDefault="007F3354" w:rsidP="007F3354">
            <w:r w:rsidRPr="00F572A0">
              <w:t>-15V Power</w:t>
            </w:r>
          </w:p>
        </w:tc>
      </w:tr>
      <w:tr w:rsidR="007F3354" w14:paraId="2DC0D231" w14:textId="77777777" w:rsidTr="007F3354">
        <w:tblPrEx>
          <w:tblCellMar>
            <w:top w:w="57" w:type="dxa"/>
            <w:bottom w:w="57" w:type="dxa"/>
          </w:tblCellMar>
        </w:tblPrEx>
        <w:tc>
          <w:tcPr>
            <w:tcW w:w="1104" w:type="dxa"/>
            <w:gridSpan w:val="2"/>
          </w:tcPr>
          <w:p w14:paraId="29C3270F" w14:textId="77777777" w:rsidR="007F3354" w:rsidRDefault="007F3354" w:rsidP="007F3354">
            <w:r>
              <w:t>P10</w:t>
            </w:r>
          </w:p>
        </w:tc>
        <w:tc>
          <w:tcPr>
            <w:tcW w:w="1170" w:type="dxa"/>
          </w:tcPr>
          <w:p w14:paraId="3EBE33F5" w14:textId="77777777" w:rsidR="007F3354" w:rsidRDefault="007F3354" w:rsidP="007F3354">
            <w:r>
              <w:t>2 -&gt; 3</w:t>
            </w:r>
          </w:p>
        </w:tc>
        <w:tc>
          <w:tcPr>
            <w:tcW w:w="1800" w:type="dxa"/>
          </w:tcPr>
          <w:p w14:paraId="21DC0FC1" w14:textId="77777777" w:rsidR="007F3354" w:rsidRPr="00114829" w:rsidRDefault="007F3354" w:rsidP="007F3354">
            <w:pPr>
              <w:rPr>
                <w:strike/>
              </w:rPr>
            </w:pPr>
            <w:r w:rsidRPr="00114829">
              <w:rPr>
                <w:strike/>
              </w:rPr>
              <w:t>3V3OUT</w:t>
            </w:r>
          </w:p>
        </w:tc>
        <w:tc>
          <w:tcPr>
            <w:tcW w:w="1260" w:type="dxa"/>
            <w:shd w:val="clear" w:color="auto" w:fill="auto"/>
          </w:tcPr>
          <w:p w14:paraId="1255191C" w14:textId="77777777" w:rsidR="007F3354" w:rsidRDefault="007F3354" w:rsidP="007F3354">
            <w:r>
              <w:t>VCCIO</w:t>
            </w:r>
          </w:p>
        </w:tc>
        <w:tc>
          <w:tcPr>
            <w:tcW w:w="1495" w:type="dxa"/>
            <w:shd w:val="clear" w:color="auto" w:fill="auto"/>
          </w:tcPr>
          <w:p w14:paraId="65B11146" w14:textId="77777777" w:rsidR="007F3354" w:rsidRPr="00114829" w:rsidRDefault="007F3354" w:rsidP="007F3354">
            <w:r w:rsidRPr="00114829">
              <w:t>+3.3VCCIO</w:t>
            </w:r>
          </w:p>
        </w:tc>
        <w:tc>
          <w:tcPr>
            <w:tcW w:w="1295" w:type="dxa"/>
          </w:tcPr>
          <w:p w14:paraId="54F09CEB" w14:textId="77777777" w:rsidR="007F3354" w:rsidRPr="00F572A0" w:rsidRDefault="007F3354" w:rsidP="007F3354">
            <w:r>
              <w:t>USB Output VCC</w:t>
            </w:r>
          </w:p>
        </w:tc>
      </w:tr>
      <w:tr w:rsidR="007F3354" w14:paraId="6F487F4D" w14:textId="77777777" w:rsidTr="007F3354">
        <w:tblPrEx>
          <w:tblCellMar>
            <w:top w:w="57" w:type="dxa"/>
            <w:bottom w:w="57" w:type="dxa"/>
          </w:tblCellMar>
        </w:tblPrEx>
        <w:tc>
          <w:tcPr>
            <w:tcW w:w="1104" w:type="dxa"/>
            <w:gridSpan w:val="2"/>
          </w:tcPr>
          <w:p w14:paraId="594C6E14" w14:textId="77777777" w:rsidR="007F3354" w:rsidRDefault="007F3354" w:rsidP="007F3354">
            <w:r>
              <w:t>P11</w:t>
            </w:r>
          </w:p>
        </w:tc>
        <w:tc>
          <w:tcPr>
            <w:tcW w:w="1170" w:type="dxa"/>
          </w:tcPr>
          <w:p w14:paraId="6427CBA8" w14:textId="77777777" w:rsidR="007F3354" w:rsidRDefault="007F3354" w:rsidP="007F3354">
            <w:r>
              <w:t>2 -&gt; 3</w:t>
            </w:r>
          </w:p>
        </w:tc>
        <w:tc>
          <w:tcPr>
            <w:tcW w:w="1800" w:type="dxa"/>
          </w:tcPr>
          <w:p w14:paraId="65BCD66D" w14:textId="77777777" w:rsidR="007F3354" w:rsidRPr="00114829" w:rsidRDefault="007F3354" w:rsidP="007F3354">
            <w:pPr>
              <w:rPr>
                <w:strike/>
              </w:rPr>
            </w:pPr>
            <w:r>
              <w:rPr>
                <w:strike/>
              </w:rPr>
              <w:t>+15V_IN</w:t>
            </w:r>
          </w:p>
        </w:tc>
        <w:tc>
          <w:tcPr>
            <w:tcW w:w="1260" w:type="dxa"/>
            <w:shd w:val="clear" w:color="auto" w:fill="auto"/>
          </w:tcPr>
          <w:p w14:paraId="187B111B" w14:textId="77777777" w:rsidR="007F3354" w:rsidRDefault="007F3354" w:rsidP="007F3354">
            <w:r>
              <w:t>+3.3VCCIO</w:t>
            </w:r>
          </w:p>
        </w:tc>
        <w:tc>
          <w:tcPr>
            <w:tcW w:w="1495" w:type="dxa"/>
            <w:shd w:val="clear" w:color="auto" w:fill="auto"/>
          </w:tcPr>
          <w:p w14:paraId="444BF5CD" w14:textId="77777777" w:rsidR="007F3354" w:rsidRPr="00114829" w:rsidRDefault="007F3354" w:rsidP="007F3354">
            <w:r>
              <w:t>+5V_IN</w:t>
            </w:r>
          </w:p>
        </w:tc>
        <w:tc>
          <w:tcPr>
            <w:tcW w:w="1295" w:type="dxa"/>
          </w:tcPr>
          <w:p w14:paraId="31218DC5" w14:textId="77777777" w:rsidR="007F3354" w:rsidRDefault="007F3354" w:rsidP="007F3354">
            <w:r>
              <w:t>+3.3VCCIO Power</w:t>
            </w:r>
          </w:p>
        </w:tc>
      </w:tr>
      <w:tr w:rsidR="007F3354" w14:paraId="4CCFBFAE" w14:textId="77777777" w:rsidTr="007F3354">
        <w:tblPrEx>
          <w:tblCellMar>
            <w:top w:w="57" w:type="dxa"/>
            <w:bottom w:w="57" w:type="dxa"/>
          </w:tblCellMar>
        </w:tblPrEx>
        <w:tc>
          <w:tcPr>
            <w:tcW w:w="1104" w:type="dxa"/>
            <w:gridSpan w:val="2"/>
          </w:tcPr>
          <w:p w14:paraId="4B48AAC7" w14:textId="77777777" w:rsidR="007F3354" w:rsidRDefault="007F3354" w:rsidP="007F3354">
            <w:r>
              <w:t>P13</w:t>
            </w:r>
          </w:p>
        </w:tc>
        <w:tc>
          <w:tcPr>
            <w:tcW w:w="1170" w:type="dxa"/>
          </w:tcPr>
          <w:p w14:paraId="3DCC6D3C" w14:textId="77777777" w:rsidR="007F3354" w:rsidRDefault="007F3354" w:rsidP="007F3354">
            <w:r>
              <w:t>?</w:t>
            </w:r>
          </w:p>
        </w:tc>
        <w:tc>
          <w:tcPr>
            <w:tcW w:w="1800" w:type="dxa"/>
          </w:tcPr>
          <w:p w14:paraId="66876193" w14:textId="77777777" w:rsidR="007F3354" w:rsidRDefault="007F3354" w:rsidP="007F3354">
            <w:r>
              <w:t>DGND</w:t>
            </w:r>
          </w:p>
        </w:tc>
        <w:tc>
          <w:tcPr>
            <w:tcW w:w="1260" w:type="dxa"/>
            <w:shd w:val="clear" w:color="auto" w:fill="auto"/>
          </w:tcPr>
          <w:p w14:paraId="72B728E1" w14:textId="77777777" w:rsidR="007F3354" w:rsidRDefault="007F3354" w:rsidP="007F3354">
            <w:r>
              <w:t>MXCT</w:t>
            </w:r>
          </w:p>
        </w:tc>
        <w:tc>
          <w:tcPr>
            <w:tcW w:w="1495" w:type="dxa"/>
            <w:shd w:val="clear" w:color="auto" w:fill="auto"/>
          </w:tcPr>
          <w:p w14:paraId="77A82FD4" w14:textId="77777777" w:rsidR="007F3354" w:rsidRPr="007E5330" w:rsidRDefault="007F3354" w:rsidP="007F3354">
            <w:r w:rsidRPr="007E5330">
              <w:t>+1.9V</w:t>
            </w:r>
          </w:p>
        </w:tc>
        <w:tc>
          <w:tcPr>
            <w:tcW w:w="1295" w:type="dxa"/>
          </w:tcPr>
          <w:p w14:paraId="0A3FCE08" w14:textId="77777777" w:rsidR="007F3354" w:rsidRPr="007E5330" w:rsidRDefault="007F3354" w:rsidP="007F3354">
            <w:r>
              <w:t>Ethernet IO Center Tap</w:t>
            </w:r>
          </w:p>
        </w:tc>
      </w:tr>
    </w:tbl>
    <w:p w14:paraId="58F94795" w14:textId="77777777" w:rsidR="007F3354" w:rsidRDefault="007F3354" w:rsidP="007F3354"/>
    <w:tbl>
      <w:tblPr>
        <w:tblStyle w:val="TableGrid"/>
        <w:tblW w:w="0" w:type="auto"/>
        <w:tblLayout w:type="fixed"/>
        <w:tblLook w:val="04A0" w:firstRow="1" w:lastRow="0" w:firstColumn="1" w:lastColumn="0" w:noHBand="0" w:noVBand="1"/>
      </w:tblPr>
      <w:tblGrid>
        <w:gridCol w:w="918"/>
        <w:gridCol w:w="1530"/>
        <w:gridCol w:w="1710"/>
        <w:gridCol w:w="1890"/>
        <w:gridCol w:w="2970"/>
      </w:tblGrid>
      <w:tr w:rsidR="007F3354" w14:paraId="0BD457CE" w14:textId="77777777" w:rsidTr="007F3354">
        <w:trPr>
          <w:cnfStyle w:val="100000000000" w:firstRow="1" w:lastRow="0" w:firstColumn="0" w:lastColumn="0" w:oddVBand="0" w:evenVBand="0" w:oddHBand="0" w:evenHBand="0" w:firstRowFirstColumn="0" w:firstRowLastColumn="0" w:lastRowFirstColumn="0" w:lastRowLastColumn="0"/>
        </w:trPr>
        <w:tc>
          <w:tcPr>
            <w:tcW w:w="918" w:type="dxa"/>
          </w:tcPr>
          <w:p w14:paraId="6E3C0301" w14:textId="77777777" w:rsidR="007F3354" w:rsidRDefault="007F3354" w:rsidP="007F3354">
            <w:pPr>
              <w:jc w:val="center"/>
            </w:pPr>
            <w:r>
              <w:t>Jumper</w:t>
            </w:r>
          </w:p>
        </w:tc>
        <w:tc>
          <w:tcPr>
            <w:tcW w:w="1530" w:type="dxa"/>
          </w:tcPr>
          <w:p w14:paraId="0F4C4270" w14:textId="77777777" w:rsidR="007F3354" w:rsidRDefault="007F3354" w:rsidP="007F3354">
            <w:pPr>
              <w:jc w:val="center"/>
            </w:pPr>
            <w:r>
              <w:t>In/Out</w:t>
            </w:r>
          </w:p>
        </w:tc>
        <w:tc>
          <w:tcPr>
            <w:tcW w:w="1710" w:type="dxa"/>
          </w:tcPr>
          <w:p w14:paraId="7B9D8CF0" w14:textId="77777777" w:rsidR="007F3354" w:rsidRDefault="007F3354" w:rsidP="007F3354">
            <w:pPr>
              <w:jc w:val="center"/>
            </w:pPr>
            <w:r>
              <w:t>1 - Signal</w:t>
            </w:r>
          </w:p>
        </w:tc>
        <w:tc>
          <w:tcPr>
            <w:tcW w:w="1890" w:type="dxa"/>
          </w:tcPr>
          <w:p w14:paraId="6634D39D" w14:textId="77777777" w:rsidR="007F3354" w:rsidRDefault="007F3354" w:rsidP="007F3354">
            <w:pPr>
              <w:jc w:val="center"/>
            </w:pPr>
            <w:r>
              <w:t>2 - Signal</w:t>
            </w:r>
          </w:p>
        </w:tc>
        <w:tc>
          <w:tcPr>
            <w:tcW w:w="2970" w:type="dxa"/>
          </w:tcPr>
          <w:p w14:paraId="13A714C4" w14:textId="77777777" w:rsidR="007F3354" w:rsidRDefault="007F3354" w:rsidP="007F3354">
            <w:pPr>
              <w:jc w:val="center"/>
            </w:pPr>
            <w:r>
              <w:t>Use</w:t>
            </w:r>
          </w:p>
        </w:tc>
      </w:tr>
      <w:tr w:rsidR="007F3354" w14:paraId="2EE08B72" w14:textId="77777777" w:rsidTr="007F3354">
        <w:tblPrEx>
          <w:tblCellMar>
            <w:top w:w="57" w:type="dxa"/>
            <w:bottom w:w="57" w:type="dxa"/>
          </w:tblCellMar>
        </w:tblPrEx>
        <w:tc>
          <w:tcPr>
            <w:tcW w:w="918" w:type="dxa"/>
          </w:tcPr>
          <w:p w14:paraId="6C3940F1" w14:textId="77777777" w:rsidR="007F3354" w:rsidRDefault="007F3354" w:rsidP="007F3354">
            <w:r>
              <w:t>W1</w:t>
            </w:r>
          </w:p>
        </w:tc>
        <w:tc>
          <w:tcPr>
            <w:tcW w:w="1530" w:type="dxa"/>
          </w:tcPr>
          <w:p w14:paraId="6B7D45D9" w14:textId="77777777" w:rsidR="007F3354" w:rsidRDefault="007F3354" w:rsidP="007F3354">
            <w:r>
              <w:t>?</w:t>
            </w:r>
          </w:p>
        </w:tc>
        <w:tc>
          <w:tcPr>
            <w:tcW w:w="1710" w:type="dxa"/>
          </w:tcPr>
          <w:p w14:paraId="3FED900A" w14:textId="77777777" w:rsidR="007F3354" w:rsidRDefault="007F3354" w:rsidP="007F3354">
            <w:r>
              <w:t>DGND</w:t>
            </w:r>
          </w:p>
        </w:tc>
        <w:tc>
          <w:tcPr>
            <w:tcW w:w="1890" w:type="dxa"/>
          </w:tcPr>
          <w:p w14:paraId="17BBB35D" w14:textId="77777777" w:rsidR="007F3354" w:rsidRDefault="007F3354" w:rsidP="007F3354">
            <w:r>
              <w:t>AGND</w:t>
            </w:r>
          </w:p>
        </w:tc>
        <w:tc>
          <w:tcPr>
            <w:tcW w:w="2970" w:type="dxa"/>
          </w:tcPr>
          <w:p w14:paraId="16DCC790" w14:textId="77777777" w:rsidR="007F3354" w:rsidRDefault="007F3354" w:rsidP="007F3354">
            <w:r>
              <w:t>Analog to Digital Ground Tie</w:t>
            </w:r>
          </w:p>
        </w:tc>
      </w:tr>
      <w:tr w:rsidR="007F3354" w14:paraId="57523F09" w14:textId="77777777" w:rsidTr="007F3354">
        <w:tblPrEx>
          <w:tblCellMar>
            <w:top w:w="57" w:type="dxa"/>
            <w:bottom w:w="57" w:type="dxa"/>
          </w:tblCellMar>
        </w:tblPrEx>
        <w:tc>
          <w:tcPr>
            <w:tcW w:w="918" w:type="dxa"/>
          </w:tcPr>
          <w:p w14:paraId="77526DBA" w14:textId="77777777" w:rsidR="007F3354" w:rsidRDefault="007F3354" w:rsidP="007F3354">
            <w:r>
              <w:t>W2</w:t>
            </w:r>
          </w:p>
        </w:tc>
        <w:tc>
          <w:tcPr>
            <w:tcW w:w="1530" w:type="dxa"/>
          </w:tcPr>
          <w:p w14:paraId="30486631" w14:textId="77777777" w:rsidR="007F3354" w:rsidRDefault="007F3354" w:rsidP="007F3354">
            <w:r>
              <w:t>?</w:t>
            </w:r>
          </w:p>
        </w:tc>
        <w:tc>
          <w:tcPr>
            <w:tcW w:w="1710" w:type="dxa"/>
            <w:tcBorders>
              <w:bottom w:val="single" w:sz="4" w:space="0" w:color="auto"/>
            </w:tcBorders>
          </w:tcPr>
          <w:p w14:paraId="648535BF" w14:textId="77777777" w:rsidR="007F3354" w:rsidRDefault="007F3354" w:rsidP="007F3354">
            <w:r>
              <w:t>DGND</w:t>
            </w:r>
          </w:p>
        </w:tc>
        <w:tc>
          <w:tcPr>
            <w:tcW w:w="1890" w:type="dxa"/>
            <w:tcBorders>
              <w:bottom w:val="single" w:sz="4" w:space="0" w:color="auto"/>
            </w:tcBorders>
          </w:tcPr>
          <w:p w14:paraId="656BD952" w14:textId="77777777" w:rsidR="007F3354" w:rsidRDefault="007F3354" w:rsidP="007F3354">
            <w:r>
              <w:t>AGND</w:t>
            </w:r>
          </w:p>
        </w:tc>
        <w:tc>
          <w:tcPr>
            <w:tcW w:w="2970" w:type="dxa"/>
          </w:tcPr>
          <w:p w14:paraId="757CFF12" w14:textId="77777777" w:rsidR="007F3354" w:rsidRDefault="007F3354" w:rsidP="007F3354">
            <w:r>
              <w:t>Analog to Digital Ground Tie</w:t>
            </w:r>
          </w:p>
        </w:tc>
      </w:tr>
      <w:tr w:rsidR="007F3354" w14:paraId="5EAE5900" w14:textId="77777777" w:rsidTr="007F3354">
        <w:tblPrEx>
          <w:tblCellMar>
            <w:top w:w="57" w:type="dxa"/>
            <w:bottom w:w="57" w:type="dxa"/>
          </w:tblCellMar>
        </w:tblPrEx>
        <w:tc>
          <w:tcPr>
            <w:tcW w:w="918" w:type="dxa"/>
          </w:tcPr>
          <w:p w14:paraId="094932E2" w14:textId="77777777" w:rsidR="007F3354" w:rsidRDefault="007F3354" w:rsidP="007F3354">
            <w:r>
              <w:t>W3</w:t>
            </w:r>
          </w:p>
        </w:tc>
        <w:tc>
          <w:tcPr>
            <w:tcW w:w="1530" w:type="dxa"/>
          </w:tcPr>
          <w:p w14:paraId="5831D02E" w14:textId="77777777" w:rsidR="007F3354" w:rsidRDefault="007F3354" w:rsidP="007F3354">
            <w:r>
              <w:t>In</w:t>
            </w:r>
          </w:p>
        </w:tc>
        <w:tc>
          <w:tcPr>
            <w:tcW w:w="1710" w:type="dxa"/>
          </w:tcPr>
          <w:p w14:paraId="0A0C6AE0" w14:textId="77777777" w:rsidR="007F3354" w:rsidRDefault="007F3354" w:rsidP="007F3354">
            <w:r>
              <w:t>+5V_REF1</w:t>
            </w:r>
          </w:p>
        </w:tc>
        <w:tc>
          <w:tcPr>
            <w:tcW w:w="1890" w:type="dxa"/>
          </w:tcPr>
          <w:p w14:paraId="196CD803" w14:textId="77777777" w:rsidR="007F3354" w:rsidRDefault="007F3354" w:rsidP="007F3354">
            <w:r>
              <w:t>+5V_REF1</w:t>
            </w:r>
          </w:p>
        </w:tc>
        <w:tc>
          <w:tcPr>
            <w:tcW w:w="2970" w:type="dxa"/>
          </w:tcPr>
          <w:p w14:paraId="7FA7AD3F" w14:textId="77777777" w:rsidR="007F3354" w:rsidRDefault="007F3354" w:rsidP="007F3354">
            <w:r>
              <w:t>DAC Reference</w:t>
            </w:r>
          </w:p>
        </w:tc>
      </w:tr>
      <w:tr w:rsidR="007F3354" w14:paraId="16EBD90B" w14:textId="77777777" w:rsidTr="007F3354">
        <w:tblPrEx>
          <w:tblCellMar>
            <w:top w:w="57" w:type="dxa"/>
            <w:bottom w:w="57" w:type="dxa"/>
          </w:tblCellMar>
        </w:tblPrEx>
        <w:tc>
          <w:tcPr>
            <w:tcW w:w="918" w:type="dxa"/>
          </w:tcPr>
          <w:p w14:paraId="61992C71" w14:textId="77777777" w:rsidR="007F3354" w:rsidRDefault="007F3354" w:rsidP="007F3354">
            <w:r>
              <w:t>W4</w:t>
            </w:r>
          </w:p>
        </w:tc>
        <w:tc>
          <w:tcPr>
            <w:tcW w:w="1530" w:type="dxa"/>
          </w:tcPr>
          <w:p w14:paraId="4C4AC3EA" w14:textId="77777777" w:rsidR="007F3354" w:rsidRDefault="007F3354" w:rsidP="007F3354">
            <w:r>
              <w:t>?</w:t>
            </w:r>
          </w:p>
        </w:tc>
        <w:tc>
          <w:tcPr>
            <w:tcW w:w="1710" w:type="dxa"/>
          </w:tcPr>
          <w:p w14:paraId="6B4AD22E" w14:textId="77777777" w:rsidR="007F3354" w:rsidRDefault="007F3354" w:rsidP="007F3354">
            <w:r>
              <w:t>DGND</w:t>
            </w:r>
          </w:p>
        </w:tc>
        <w:tc>
          <w:tcPr>
            <w:tcW w:w="1890" w:type="dxa"/>
          </w:tcPr>
          <w:p w14:paraId="306E1750" w14:textId="77777777" w:rsidR="007F3354" w:rsidRDefault="007F3354" w:rsidP="007F3354">
            <w:r>
              <w:t>AGND</w:t>
            </w:r>
          </w:p>
        </w:tc>
        <w:tc>
          <w:tcPr>
            <w:tcW w:w="2970" w:type="dxa"/>
          </w:tcPr>
          <w:p w14:paraId="0A81216C" w14:textId="77777777" w:rsidR="007F3354" w:rsidRDefault="007F3354" w:rsidP="007F3354">
            <w:r>
              <w:t>Analog to Digital Ground Tie</w:t>
            </w:r>
          </w:p>
        </w:tc>
      </w:tr>
      <w:tr w:rsidR="007F3354" w14:paraId="05F6F347" w14:textId="77777777" w:rsidTr="007F3354">
        <w:tblPrEx>
          <w:tblCellMar>
            <w:top w:w="57" w:type="dxa"/>
            <w:bottom w:w="57" w:type="dxa"/>
          </w:tblCellMar>
        </w:tblPrEx>
        <w:tc>
          <w:tcPr>
            <w:tcW w:w="918" w:type="dxa"/>
          </w:tcPr>
          <w:p w14:paraId="70F2464C" w14:textId="77777777" w:rsidR="007F3354" w:rsidRDefault="007F3354" w:rsidP="007F3354">
            <w:r>
              <w:t>W5</w:t>
            </w:r>
          </w:p>
        </w:tc>
        <w:tc>
          <w:tcPr>
            <w:tcW w:w="1530" w:type="dxa"/>
          </w:tcPr>
          <w:p w14:paraId="197FC082" w14:textId="77777777" w:rsidR="007F3354" w:rsidRDefault="007F3354" w:rsidP="007F3354">
            <w:r>
              <w:t>Out</w:t>
            </w:r>
          </w:p>
        </w:tc>
        <w:tc>
          <w:tcPr>
            <w:tcW w:w="1710" w:type="dxa"/>
          </w:tcPr>
          <w:p w14:paraId="5508E81C" w14:textId="77777777" w:rsidR="007F3354" w:rsidRDefault="007F3354" w:rsidP="007F3354">
            <w:r>
              <w:t>ATEST_P</w:t>
            </w:r>
          </w:p>
        </w:tc>
        <w:tc>
          <w:tcPr>
            <w:tcW w:w="1890" w:type="dxa"/>
          </w:tcPr>
          <w:p w14:paraId="51BD4C71" w14:textId="77777777" w:rsidR="007F3354" w:rsidRDefault="007F3354" w:rsidP="007F3354">
            <w:r>
              <w:t>ATEST_N</w:t>
            </w:r>
          </w:p>
        </w:tc>
        <w:tc>
          <w:tcPr>
            <w:tcW w:w="2970" w:type="dxa"/>
          </w:tcPr>
          <w:p w14:paraId="662A75D2" w14:textId="77777777" w:rsidR="007F3354" w:rsidRDefault="007F3354" w:rsidP="007F3354">
            <w:r>
              <w:t>Ethernet Controller DeBug</w:t>
            </w:r>
          </w:p>
        </w:tc>
      </w:tr>
      <w:tr w:rsidR="007F3354" w14:paraId="10FC1937" w14:textId="77777777" w:rsidTr="007F3354">
        <w:tblPrEx>
          <w:tblCellMar>
            <w:top w:w="57" w:type="dxa"/>
            <w:bottom w:w="57" w:type="dxa"/>
          </w:tblCellMar>
        </w:tblPrEx>
        <w:tc>
          <w:tcPr>
            <w:tcW w:w="918" w:type="dxa"/>
          </w:tcPr>
          <w:p w14:paraId="6DDF932D" w14:textId="77777777" w:rsidR="007F3354" w:rsidRDefault="007F3354" w:rsidP="007F3354">
            <w:r>
              <w:t>W6</w:t>
            </w:r>
          </w:p>
        </w:tc>
        <w:tc>
          <w:tcPr>
            <w:tcW w:w="1530" w:type="dxa"/>
          </w:tcPr>
          <w:p w14:paraId="351E21E1" w14:textId="77777777" w:rsidR="007F3354" w:rsidRDefault="007F3354" w:rsidP="007F3354">
            <w:r>
              <w:t>?</w:t>
            </w:r>
          </w:p>
        </w:tc>
        <w:tc>
          <w:tcPr>
            <w:tcW w:w="1710" w:type="dxa"/>
          </w:tcPr>
          <w:p w14:paraId="60068A61" w14:textId="77777777" w:rsidR="007F3354" w:rsidRDefault="007F3354" w:rsidP="007F3354">
            <w:r>
              <w:t>DGND</w:t>
            </w:r>
          </w:p>
        </w:tc>
        <w:tc>
          <w:tcPr>
            <w:tcW w:w="1890" w:type="dxa"/>
          </w:tcPr>
          <w:p w14:paraId="75F79CAD" w14:textId="77777777" w:rsidR="007F3354" w:rsidRDefault="007F3354" w:rsidP="007F3354">
            <w:r>
              <w:t>AGND</w:t>
            </w:r>
          </w:p>
        </w:tc>
        <w:tc>
          <w:tcPr>
            <w:tcW w:w="2970" w:type="dxa"/>
          </w:tcPr>
          <w:p w14:paraId="37429933" w14:textId="77777777" w:rsidR="007F3354" w:rsidRDefault="007F3354" w:rsidP="007F3354">
            <w:r>
              <w:t>Analog to Digital Ground Tie</w:t>
            </w:r>
          </w:p>
        </w:tc>
      </w:tr>
      <w:tr w:rsidR="007F3354" w14:paraId="1C58B859" w14:textId="77777777" w:rsidTr="007F3354">
        <w:tblPrEx>
          <w:tblCellMar>
            <w:top w:w="57" w:type="dxa"/>
            <w:bottom w:w="57" w:type="dxa"/>
          </w:tblCellMar>
        </w:tblPrEx>
        <w:tc>
          <w:tcPr>
            <w:tcW w:w="918" w:type="dxa"/>
          </w:tcPr>
          <w:p w14:paraId="326004BC" w14:textId="77777777" w:rsidR="007F3354" w:rsidRDefault="007F3354" w:rsidP="007F3354">
            <w:r>
              <w:t>W7</w:t>
            </w:r>
          </w:p>
        </w:tc>
        <w:tc>
          <w:tcPr>
            <w:tcW w:w="1530" w:type="dxa"/>
          </w:tcPr>
          <w:p w14:paraId="28A26B27" w14:textId="77777777" w:rsidR="007F3354" w:rsidRDefault="007F3354" w:rsidP="007F3354">
            <w:r>
              <w:t>In</w:t>
            </w:r>
          </w:p>
        </w:tc>
        <w:tc>
          <w:tcPr>
            <w:tcW w:w="1710" w:type="dxa"/>
          </w:tcPr>
          <w:p w14:paraId="79F57C40" w14:textId="77777777" w:rsidR="007F3354" w:rsidRDefault="007F3354" w:rsidP="007F3354">
            <w:r>
              <w:t>DGND</w:t>
            </w:r>
          </w:p>
        </w:tc>
        <w:tc>
          <w:tcPr>
            <w:tcW w:w="1890" w:type="dxa"/>
          </w:tcPr>
          <w:p w14:paraId="59AC8F38" w14:textId="77777777" w:rsidR="007F3354" w:rsidRDefault="007F3354" w:rsidP="007F3354">
            <w:r>
              <w:t>AGND</w:t>
            </w:r>
          </w:p>
        </w:tc>
        <w:tc>
          <w:tcPr>
            <w:tcW w:w="2970" w:type="dxa"/>
          </w:tcPr>
          <w:p w14:paraId="4BFF4DCE" w14:textId="77777777" w:rsidR="007F3354" w:rsidRDefault="007F3354" w:rsidP="007F3354">
            <w:r>
              <w:t>Analog to Digital Ground Tie</w:t>
            </w:r>
          </w:p>
        </w:tc>
      </w:tr>
      <w:tr w:rsidR="007F3354" w14:paraId="75F0BFE2" w14:textId="77777777" w:rsidTr="007F3354">
        <w:tblPrEx>
          <w:tblCellMar>
            <w:top w:w="57" w:type="dxa"/>
            <w:bottom w:w="57" w:type="dxa"/>
          </w:tblCellMar>
        </w:tblPrEx>
        <w:tc>
          <w:tcPr>
            <w:tcW w:w="918" w:type="dxa"/>
          </w:tcPr>
          <w:p w14:paraId="12A4E003" w14:textId="77777777" w:rsidR="007F3354" w:rsidRDefault="007F3354" w:rsidP="007F3354">
            <w:r>
              <w:t>W8</w:t>
            </w:r>
          </w:p>
        </w:tc>
        <w:tc>
          <w:tcPr>
            <w:tcW w:w="1530" w:type="dxa"/>
          </w:tcPr>
          <w:p w14:paraId="5A3296F9" w14:textId="77777777" w:rsidR="007F3354" w:rsidRDefault="007F3354" w:rsidP="007F3354">
            <w:r>
              <w:t>In</w:t>
            </w:r>
          </w:p>
        </w:tc>
        <w:tc>
          <w:tcPr>
            <w:tcW w:w="1710" w:type="dxa"/>
          </w:tcPr>
          <w:p w14:paraId="61D6BE06" w14:textId="77777777" w:rsidR="007F3354" w:rsidRDefault="007F3354" w:rsidP="007F3354">
            <w:r>
              <w:t>+5V_REF2</w:t>
            </w:r>
          </w:p>
        </w:tc>
        <w:tc>
          <w:tcPr>
            <w:tcW w:w="1890" w:type="dxa"/>
          </w:tcPr>
          <w:p w14:paraId="0644D7C8" w14:textId="77777777" w:rsidR="007F3354" w:rsidRDefault="007F3354" w:rsidP="007F3354">
            <w:r>
              <w:t>+5V_REF2</w:t>
            </w:r>
          </w:p>
        </w:tc>
        <w:tc>
          <w:tcPr>
            <w:tcW w:w="2970" w:type="dxa"/>
          </w:tcPr>
          <w:p w14:paraId="1A16C0D7" w14:textId="77777777" w:rsidR="007F3354" w:rsidRDefault="007F3354" w:rsidP="007F3354">
            <w:r>
              <w:t>DAC Reference</w:t>
            </w:r>
          </w:p>
        </w:tc>
      </w:tr>
      <w:tr w:rsidR="007F3354" w14:paraId="6DBE1B05" w14:textId="77777777" w:rsidTr="007F3354">
        <w:tblPrEx>
          <w:tblCellMar>
            <w:top w:w="57" w:type="dxa"/>
            <w:bottom w:w="57" w:type="dxa"/>
          </w:tblCellMar>
        </w:tblPrEx>
        <w:tc>
          <w:tcPr>
            <w:tcW w:w="918" w:type="dxa"/>
          </w:tcPr>
          <w:p w14:paraId="2FFE41C1" w14:textId="77777777" w:rsidR="007F3354" w:rsidRDefault="007F3354" w:rsidP="007F3354">
            <w:r>
              <w:t>W9</w:t>
            </w:r>
          </w:p>
        </w:tc>
        <w:tc>
          <w:tcPr>
            <w:tcW w:w="1530" w:type="dxa"/>
          </w:tcPr>
          <w:p w14:paraId="482D5E4E" w14:textId="77777777" w:rsidR="007F3354" w:rsidRDefault="007F3354" w:rsidP="007F3354">
            <w:r>
              <w:t>Out</w:t>
            </w:r>
          </w:p>
        </w:tc>
        <w:tc>
          <w:tcPr>
            <w:tcW w:w="1710" w:type="dxa"/>
          </w:tcPr>
          <w:p w14:paraId="0F87C455" w14:textId="77777777" w:rsidR="007F3354" w:rsidRDefault="007F3354" w:rsidP="007F3354">
            <w:r>
              <w:t>DGND</w:t>
            </w:r>
          </w:p>
        </w:tc>
        <w:tc>
          <w:tcPr>
            <w:tcW w:w="1890" w:type="dxa"/>
          </w:tcPr>
          <w:p w14:paraId="6683BD3B" w14:textId="77777777" w:rsidR="007F3354" w:rsidRDefault="007F3354" w:rsidP="007F3354">
            <w:r>
              <w:t>Chassis GND</w:t>
            </w:r>
          </w:p>
        </w:tc>
        <w:tc>
          <w:tcPr>
            <w:tcW w:w="2970" w:type="dxa"/>
          </w:tcPr>
          <w:p w14:paraId="66FF5DCB" w14:textId="77777777" w:rsidR="007F3354" w:rsidRDefault="007F3354" w:rsidP="007F3354">
            <w:r>
              <w:t>Ethernet Connector Chassis Ground to Digital GND</w:t>
            </w:r>
          </w:p>
        </w:tc>
      </w:tr>
    </w:tbl>
    <w:p w14:paraId="311F8CB2" w14:textId="77777777" w:rsidR="007F3354" w:rsidRDefault="007F3354" w:rsidP="007F3354"/>
    <w:p w14:paraId="41609344" w14:textId="5D74F5E9" w:rsidR="0019746F" w:rsidRDefault="0019746F" w:rsidP="007F3354"/>
    <w:p w14:paraId="60AEC0D3" w14:textId="079550BF" w:rsidR="00E43FE0" w:rsidRDefault="00E43FE0" w:rsidP="00E43FE0">
      <w:r>
        <w:t xml:space="preserve">                   </w:t>
      </w:r>
      <w:r>
        <w:rPr>
          <w:noProof/>
          <w:lang w:val="en-US" w:eastAsia="en-US"/>
        </w:rPr>
        <w:drawing>
          <wp:inline distT="0" distB="0" distL="0" distR="0" wp14:anchorId="22892A56" wp14:editId="4545CC15">
            <wp:extent cx="3639844" cy="3169329"/>
            <wp:effectExtent l="0" t="0" r="0" b="0"/>
            <wp:docPr id="1052" name="Picture 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B 3D Prints_jumper_All.JPG"/>
                    <pic:cNvPicPr/>
                  </pic:nvPicPr>
                  <pic:blipFill>
                    <a:blip r:embed="rId22">
                      <a:extLst>
                        <a:ext uri="{28A0092B-C50C-407E-A947-70E740481C1C}">
                          <a14:useLocalDpi xmlns:a14="http://schemas.microsoft.com/office/drawing/2010/main" val="0"/>
                        </a:ext>
                      </a:extLst>
                    </a:blip>
                    <a:stretch>
                      <a:fillRect/>
                    </a:stretch>
                  </pic:blipFill>
                  <pic:spPr>
                    <a:xfrm>
                      <a:off x="0" y="0"/>
                      <a:ext cx="3649714" cy="3177923"/>
                    </a:xfrm>
                    <a:prstGeom prst="rect">
                      <a:avLst/>
                    </a:prstGeom>
                  </pic:spPr>
                </pic:pic>
              </a:graphicData>
            </a:graphic>
          </wp:inline>
        </w:drawing>
      </w:r>
    </w:p>
    <w:p w14:paraId="054372BC" w14:textId="77777777" w:rsidR="00E43FE0" w:rsidRPr="00E43FE0" w:rsidRDefault="00E43FE0" w:rsidP="00E43FE0"/>
    <w:p w14:paraId="2DB0D078" w14:textId="3D166010" w:rsidR="00356414" w:rsidRDefault="00356414" w:rsidP="00356414">
      <w:pPr>
        <w:pStyle w:val="Heading2"/>
      </w:pPr>
      <w:bookmarkStart w:id="29" w:name="_Toc411843342"/>
      <w:r>
        <w:t xml:space="preserve">Power supplies resistance check </w:t>
      </w:r>
      <w:r w:rsidRPr="00146110">
        <w:t>[T</w:t>
      </w:r>
      <w:r>
        <w:t>C</w:t>
      </w:r>
      <w:r w:rsidRPr="00146110">
        <w:t>-</w:t>
      </w:r>
      <w:r>
        <w:t>EMCOR-HW-0</w:t>
      </w:r>
      <w:r w:rsidR="007A5DC8">
        <w:t>3</w:t>
      </w:r>
      <w:r w:rsidRPr="00146110">
        <w:t>]</w:t>
      </w:r>
      <w:bookmarkEnd w:id="29"/>
    </w:p>
    <w:p w14:paraId="733A4B48" w14:textId="2838A6C3" w:rsidR="00356414" w:rsidRDefault="00356414" w:rsidP="00356414">
      <w:pPr>
        <w:pStyle w:val="BodyText"/>
      </w:pPr>
      <w:r>
        <w:t>Manual check all p</w:t>
      </w:r>
      <w:r w:rsidR="00A76DA9">
        <w:t>ower supplies resistance</w:t>
      </w:r>
      <w:r>
        <w:t>.</w:t>
      </w:r>
    </w:p>
    <w:p w14:paraId="1E66F222" w14:textId="77777777" w:rsidR="00356414" w:rsidRPr="00D144BE" w:rsidRDefault="00356414" w:rsidP="00356414">
      <w:pPr>
        <w:pStyle w:val="TestCaseSection"/>
        <w:rPr>
          <w:lang w:val="en-GB"/>
        </w:rPr>
      </w:pPr>
      <w:r w:rsidRPr="00D144BE">
        <w:rPr>
          <w:lang w:val="en-GB"/>
        </w:rPr>
        <w:t>Pre-requisites</w:t>
      </w:r>
    </w:p>
    <w:p w14:paraId="6E63C842" w14:textId="487F52A5" w:rsidR="00356414" w:rsidRDefault="00832BE3" w:rsidP="00356414">
      <w:pPr>
        <w:pStyle w:val="ListParagraph"/>
        <w:numPr>
          <w:ilvl w:val="0"/>
          <w:numId w:val="25"/>
        </w:numPr>
        <w:spacing w:before="120" w:after="120"/>
        <w:jc w:val="both"/>
      </w:pPr>
      <w:r>
        <w:t xml:space="preserve">Procedure </w:t>
      </w:r>
      <w:r w:rsidR="000F04D3">
        <w:t>3.1</w:t>
      </w:r>
    </w:p>
    <w:p w14:paraId="050677E1" w14:textId="77777777" w:rsidR="00356414" w:rsidRDefault="00356414" w:rsidP="00356414">
      <w:pPr>
        <w:pStyle w:val="TestCaseSection"/>
        <w:rPr>
          <w:lang w:val="en-GB"/>
        </w:rPr>
      </w:pPr>
      <w:r>
        <w:rPr>
          <w:lang w:val="en-GB"/>
        </w:rPr>
        <w:t>T</w:t>
      </w:r>
      <w:r w:rsidRPr="00D144BE">
        <w:rPr>
          <w:lang w:val="en-GB"/>
        </w:rPr>
        <w:t>est</w:t>
      </w:r>
      <w:r>
        <w:rPr>
          <w:lang w:val="en-GB"/>
        </w:rPr>
        <w:t xml:space="preserve"> procedure</w:t>
      </w:r>
    </w:p>
    <w:p w14:paraId="6431956E" w14:textId="452D7F89" w:rsidR="00356414" w:rsidRDefault="00CA1F30" w:rsidP="00356414">
      <w:pPr>
        <w:rPr>
          <w:lang w:val="en-GB" w:eastAsia="ja-JP"/>
        </w:rPr>
      </w:pPr>
      <w:r>
        <w:rPr>
          <w:lang w:val="en-GB" w:eastAsia="ja-JP"/>
        </w:rPr>
        <w:t>With the CPU installed, (</w:t>
      </w:r>
      <w:r w:rsidR="0069084B">
        <w:rPr>
          <w:lang w:val="en-GB" w:eastAsia="ja-JP"/>
        </w:rPr>
        <w:t>n</w:t>
      </w:r>
      <w:r>
        <w:rPr>
          <w:lang w:val="en-GB" w:eastAsia="ja-JP"/>
        </w:rPr>
        <w:t>ot shown in the diagram below) u</w:t>
      </w:r>
      <w:r w:rsidR="00B90616">
        <w:rPr>
          <w:lang w:val="en-GB" w:eastAsia="ja-JP"/>
        </w:rPr>
        <w:t xml:space="preserve">sing a DVM, measure the resistance to ground on each of the power supplies. </w:t>
      </w:r>
    </w:p>
    <w:p w14:paraId="0546BC66" w14:textId="222E3644" w:rsidR="00CA1F30" w:rsidRDefault="00CA1F30" w:rsidP="00D20C02">
      <w:pPr>
        <w:pStyle w:val="ListParagraph"/>
        <w:numPr>
          <w:ilvl w:val="0"/>
          <w:numId w:val="43"/>
        </w:numPr>
        <w:rPr>
          <w:lang w:val="en-GB" w:eastAsia="ja-JP"/>
        </w:rPr>
      </w:pPr>
      <w:r w:rsidRPr="00CA1F30">
        <w:rPr>
          <w:lang w:val="en-GB" w:eastAsia="ja-JP"/>
        </w:rPr>
        <w:t>Check DVM Battery level</w:t>
      </w:r>
    </w:p>
    <w:p w14:paraId="0F22E58B" w14:textId="61E4998E" w:rsidR="00CA1F30" w:rsidRDefault="00CA1F30" w:rsidP="00D20C02">
      <w:pPr>
        <w:pStyle w:val="ListParagraph"/>
        <w:numPr>
          <w:ilvl w:val="0"/>
          <w:numId w:val="43"/>
        </w:numPr>
        <w:rPr>
          <w:lang w:val="en-GB" w:eastAsia="ja-JP"/>
        </w:rPr>
      </w:pPr>
      <w:r w:rsidRPr="00CA1F30">
        <w:rPr>
          <w:noProof/>
          <w:lang w:val="en-US" w:eastAsia="en-US"/>
        </w:rPr>
        <mc:AlternateContent>
          <mc:Choice Requires="wps">
            <w:drawing>
              <wp:anchor distT="0" distB="0" distL="114300" distR="114300" simplePos="0" relativeHeight="251659776" behindDoc="0" locked="0" layoutInCell="1" allowOverlap="1" wp14:anchorId="540F279C" wp14:editId="19E3C809">
                <wp:simplePos x="0" y="0"/>
                <wp:positionH relativeFrom="column">
                  <wp:posOffset>2959100</wp:posOffset>
                </wp:positionH>
                <wp:positionV relativeFrom="paragraph">
                  <wp:posOffset>8890</wp:posOffset>
                </wp:positionV>
                <wp:extent cx="528320" cy="141605"/>
                <wp:effectExtent l="0" t="0" r="24130" b="1079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320" cy="141605"/>
                        </a:xfrm>
                        <a:prstGeom prst="rect">
                          <a:avLst/>
                        </a:prstGeom>
                        <a:solidFill>
                          <a:srgbClr val="FFFFFF"/>
                        </a:solidFill>
                        <a:ln w="9525">
                          <a:solidFill>
                            <a:srgbClr val="000000"/>
                          </a:solidFill>
                          <a:miter lim="800000"/>
                          <a:headEnd/>
                          <a:tailEnd/>
                        </a:ln>
                      </wps:spPr>
                      <wps:txbx>
                        <w:txbxContent>
                          <w:p w14:paraId="356684B3" w14:textId="76D715BF" w:rsidR="00081EC2" w:rsidRDefault="00081EC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0F279C" id="_x0000_s1031" type="#_x0000_t202" style="position:absolute;left:0;text-align:left;margin-left:233pt;margin-top:.7pt;width:41.6pt;height:11.1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">
                <v:textbox>
                  <w:txbxContent>
                    <w:p w14:paraId="356684B3" w14:textId="76D715BF" w:rsidR="00081EC2" w:rsidRDefault="00081EC2"/>
                  </w:txbxContent>
                </v:textbox>
              </v:shape>
            </w:pict>
          </mc:Fallback>
        </mc:AlternateContent>
      </w:r>
      <w:r>
        <w:rPr>
          <w:lang w:val="en-GB" w:eastAsia="ja-JP"/>
        </w:rPr>
        <w:t xml:space="preserve">Check DVM Lead Resistance. Record here: </w:t>
      </w:r>
    </w:p>
    <w:p w14:paraId="473DCCF3" w14:textId="65B421BB" w:rsidR="00B90616" w:rsidRDefault="001C7BB8" w:rsidP="00D20C02">
      <w:pPr>
        <w:pStyle w:val="ListParagraph"/>
        <w:numPr>
          <w:ilvl w:val="0"/>
          <w:numId w:val="43"/>
        </w:numPr>
        <w:rPr>
          <w:lang w:val="en-GB" w:eastAsia="ja-JP"/>
        </w:rPr>
      </w:pPr>
      <w:r>
        <w:rPr>
          <w:lang w:val="en-GB" w:eastAsia="ja-JP"/>
        </w:rPr>
        <w:t>If the board does not pass the resistance check, do not plug the board into power.</w:t>
      </w:r>
    </w:p>
    <w:p w14:paraId="0471E156" w14:textId="77777777" w:rsidR="00364CAB" w:rsidRPr="00003949" w:rsidRDefault="00364CAB" w:rsidP="00364CAB">
      <w:pPr>
        <w:pStyle w:val="ListParagraph"/>
        <w:rPr>
          <w:lang w:val="en-GB" w:eastAsia="ja-JP"/>
        </w:rPr>
      </w:pPr>
    </w:p>
    <w:p w14:paraId="714C1A27" w14:textId="1AC1486D" w:rsidR="00B90616" w:rsidRDefault="00E43FE0" w:rsidP="00003949">
      <w:pPr>
        <w:pStyle w:val="Figure"/>
      </w:pPr>
      <w:r>
        <w:rPr>
          <w:noProof/>
          <w:lang w:val="en-US" w:eastAsia="en-US"/>
        </w:rPr>
        <w:drawing>
          <wp:inline distT="0" distB="0" distL="0" distR="0" wp14:anchorId="040450D9" wp14:editId="7DA6DEF1">
            <wp:extent cx="5401945" cy="5128895"/>
            <wp:effectExtent l="0" t="0" r="8255" b="0"/>
            <wp:docPr id="1053" name="Picture 1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B 3D Prints_All_signals.JPG"/>
                    <pic:cNvPicPr/>
                  </pic:nvPicPr>
                  <pic:blipFill>
                    <a:blip r:embed="rId23">
                      <a:extLst>
                        <a:ext uri="{28A0092B-C50C-407E-A947-70E740481C1C}">
                          <a14:useLocalDpi xmlns:a14="http://schemas.microsoft.com/office/drawing/2010/main" val="0"/>
                        </a:ext>
                      </a:extLst>
                    </a:blip>
                    <a:stretch>
                      <a:fillRect/>
                    </a:stretch>
                  </pic:blipFill>
                  <pic:spPr>
                    <a:xfrm>
                      <a:off x="0" y="0"/>
                      <a:ext cx="5401945" cy="5128895"/>
                    </a:xfrm>
                    <a:prstGeom prst="rect">
                      <a:avLst/>
                    </a:prstGeom>
                  </pic:spPr>
                </pic:pic>
              </a:graphicData>
            </a:graphic>
          </wp:inline>
        </w:drawing>
      </w:r>
    </w:p>
    <w:p w14:paraId="213E99E2" w14:textId="77777777" w:rsidR="00B90616" w:rsidRDefault="00B90616" w:rsidP="00356414"/>
    <w:p w14:paraId="79A22D8B" w14:textId="77777777" w:rsidR="00B90616" w:rsidRDefault="00B90616" w:rsidP="00356414"/>
    <w:p w14:paraId="527DC6E1" w14:textId="3D099361" w:rsidR="00CA1F30" w:rsidRDefault="00CA1F30">
      <w:r>
        <w:br w:type="page"/>
      </w:r>
    </w:p>
    <w:p w14:paraId="3367CC67" w14:textId="77777777" w:rsidR="00CA1F30" w:rsidRDefault="00CA1F30" w:rsidP="00356414"/>
    <w:p w14:paraId="3E4375C3" w14:textId="77777777" w:rsidR="00CA1F30" w:rsidRDefault="00CA1F30" w:rsidP="00356414"/>
    <w:tbl>
      <w:tblPr>
        <w:tblStyle w:val="TableGrid"/>
        <w:tblW w:w="0" w:type="auto"/>
        <w:tblLook w:val="04A0" w:firstRow="1" w:lastRow="0" w:firstColumn="1" w:lastColumn="0" w:noHBand="0" w:noVBand="1"/>
      </w:tblPr>
      <w:tblGrid>
        <w:gridCol w:w="1165"/>
        <w:gridCol w:w="1004"/>
        <w:gridCol w:w="2146"/>
        <w:gridCol w:w="1080"/>
        <w:gridCol w:w="720"/>
      </w:tblGrid>
      <w:tr w:rsidR="00CA1F30" w14:paraId="3CAFEA0C" w14:textId="66340281" w:rsidTr="00CA1F30">
        <w:trPr>
          <w:cnfStyle w:val="100000000000" w:firstRow="1" w:lastRow="0" w:firstColumn="0" w:lastColumn="0" w:oddVBand="0" w:evenVBand="0" w:oddHBand="0" w:evenHBand="0" w:firstRowFirstColumn="0" w:firstRowLastColumn="0" w:lastRowFirstColumn="0" w:lastRowLastColumn="0"/>
        </w:trPr>
        <w:tc>
          <w:tcPr>
            <w:tcW w:w="1165" w:type="dxa"/>
          </w:tcPr>
          <w:p w14:paraId="5B0FC7C3" w14:textId="5A1A0AC8" w:rsidR="00CA1F30" w:rsidRPr="00CA1F30" w:rsidRDefault="00CA1F30" w:rsidP="00356414">
            <w:r w:rsidRPr="00CA1F30">
              <w:t>Voltage</w:t>
            </w:r>
          </w:p>
        </w:tc>
        <w:tc>
          <w:tcPr>
            <w:tcW w:w="1004" w:type="dxa"/>
          </w:tcPr>
          <w:p w14:paraId="590D48FC" w14:textId="0C944AB7" w:rsidR="00CA1F30" w:rsidRDefault="00CA1F30" w:rsidP="00356414">
            <w:r>
              <w:t>Location</w:t>
            </w:r>
          </w:p>
        </w:tc>
        <w:tc>
          <w:tcPr>
            <w:tcW w:w="2146" w:type="dxa"/>
          </w:tcPr>
          <w:p w14:paraId="076F6BB2" w14:textId="5ED2D39E" w:rsidR="00CA1F30" w:rsidRDefault="00CA1F30" w:rsidP="00356414">
            <w:r>
              <w:t xml:space="preserve">Resistance </w:t>
            </w:r>
          </w:p>
        </w:tc>
        <w:tc>
          <w:tcPr>
            <w:tcW w:w="1080" w:type="dxa"/>
          </w:tcPr>
          <w:p w14:paraId="588335B3" w14:textId="1FCD0D8B" w:rsidR="00CA1F30" w:rsidRDefault="00CA1F30" w:rsidP="00356414">
            <w:r>
              <w:t>Limit</w:t>
            </w:r>
          </w:p>
        </w:tc>
        <w:tc>
          <w:tcPr>
            <w:tcW w:w="720" w:type="dxa"/>
          </w:tcPr>
          <w:p w14:paraId="7450FAFB" w14:textId="26202739" w:rsidR="00CA1F30" w:rsidRDefault="00CA1F30" w:rsidP="00356414">
            <w:r>
              <w:t>OK</w:t>
            </w:r>
          </w:p>
        </w:tc>
      </w:tr>
      <w:tr w:rsidR="00CA1F30" w14:paraId="1D5EEB20" w14:textId="61B97381" w:rsidTr="00CA1F30">
        <w:tblPrEx>
          <w:tblCellMar>
            <w:top w:w="57" w:type="dxa"/>
            <w:bottom w:w="57" w:type="dxa"/>
          </w:tblCellMar>
        </w:tblPrEx>
        <w:tc>
          <w:tcPr>
            <w:tcW w:w="1165" w:type="dxa"/>
          </w:tcPr>
          <w:p w14:paraId="43B295EA" w14:textId="6B770716" w:rsidR="00CA1F30" w:rsidRPr="00CA1F30" w:rsidRDefault="00CA1F30" w:rsidP="00356414">
            <w:r w:rsidRPr="00CA1F30">
              <w:t>+2.5Vref2</w:t>
            </w:r>
          </w:p>
        </w:tc>
        <w:tc>
          <w:tcPr>
            <w:tcW w:w="1004" w:type="dxa"/>
          </w:tcPr>
          <w:p w14:paraId="75058EBB" w14:textId="3002F4EC" w:rsidR="00CA1F30" w:rsidRDefault="00CA1F30" w:rsidP="00356414">
            <w:r>
              <w:t>TP8</w:t>
            </w:r>
          </w:p>
        </w:tc>
        <w:tc>
          <w:tcPr>
            <w:tcW w:w="2146" w:type="dxa"/>
          </w:tcPr>
          <w:p w14:paraId="352E1DC1" w14:textId="6DB5DDA9" w:rsidR="00CA1F30" w:rsidRDefault="00CA1F30" w:rsidP="00356414"/>
        </w:tc>
        <w:tc>
          <w:tcPr>
            <w:tcW w:w="1080" w:type="dxa"/>
          </w:tcPr>
          <w:p w14:paraId="45385698" w14:textId="4AD6F609" w:rsidR="00CA1F30" w:rsidRDefault="00CA1F30" w:rsidP="00356414">
            <w:r>
              <w:t>&gt;5K</w:t>
            </w:r>
          </w:p>
        </w:tc>
        <w:tc>
          <w:tcPr>
            <w:tcW w:w="720" w:type="dxa"/>
          </w:tcPr>
          <w:p w14:paraId="229113AD" w14:textId="77777777" w:rsidR="00CA1F30" w:rsidRDefault="00CA1F30" w:rsidP="00356414"/>
        </w:tc>
      </w:tr>
      <w:tr w:rsidR="00CA1F30" w14:paraId="430EE55B" w14:textId="32AC9855" w:rsidTr="00CA1F30">
        <w:tblPrEx>
          <w:tblCellMar>
            <w:top w:w="57" w:type="dxa"/>
            <w:bottom w:w="57" w:type="dxa"/>
          </w:tblCellMar>
        </w:tblPrEx>
        <w:tc>
          <w:tcPr>
            <w:tcW w:w="1165" w:type="dxa"/>
          </w:tcPr>
          <w:p w14:paraId="5D6EDF4C" w14:textId="362A9C3D" w:rsidR="00CA1F30" w:rsidRPr="00CA1F30" w:rsidRDefault="00CA1F30" w:rsidP="00356414">
            <w:r w:rsidRPr="00CA1F30">
              <w:t>+2.5Vref1</w:t>
            </w:r>
          </w:p>
        </w:tc>
        <w:tc>
          <w:tcPr>
            <w:tcW w:w="1004" w:type="dxa"/>
          </w:tcPr>
          <w:p w14:paraId="7E23B00B" w14:textId="7C7ABC2D" w:rsidR="00CA1F30" w:rsidRDefault="00CA1F30" w:rsidP="00356414">
            <w:r>
              <w:t>TP2</w:t>
            </w:r>
          </w:p>
        </w:tc>
        <w:tc>
          <w:tcPr>
            <w:tcW w:w="2146" w:type="dxa"/>
          </w:tcPr>
          <w:p w14:paraId="01795B0D" w14:textId="7141A354" w:rsidR="00CA1F30" w:rsidRDefault="00CA1F30" w:rsidP="00356414"/>
        </w:tc>
        <w:tc>
          <w:tcPr>
            <w:tcW w:w="1080" w:type="dxa"/>
          </w:tcPr>
          <w:p w14:paraId="27A6BF8A" w14:textId="33A9A2F1" w:rsidR="00CA1F30" w:rsidRDefault="00CA1F30" w:rsidP="00356414">
            <w:r>
              <w:t>&gt;5K</w:t>
            </w:r>
          </w:p>
        </w:tc>
        <w:tc>
          <w:tcPr>
            <w:tcW w:w="720" w:type="dxa"/>
          </w:tcPr>
          <w:p w14:paraId="225CCF78" w14:textId="77777777" w:rsidR="00CA1F30" w:rsidRDefault="00CA1F30" w:rsidP="00356414"/>
        </w:tc>
      </w:tr>
      <w:tr w:rsidR="00CA1F30" w14:paraId="13F28662" w14:textId="5D8FF939" w:rsidTr="00CA1F30">
        <w:tblPrEx>
          <w:tblCellMar>
            <w:top w:w="57" w:type="dxa"/>
            <w:bottom w:w="57" w:type="dxa"/>
          </w:tblCellMar>
        </w:tblPrEx>
        <w:tc>
          <w:tcPr>
            <w:tcW w:w="1165" w:type="dxa"/>
          </w:tcPr>
          <w:p w14:paraId="2D819955" w14:textId="1BB891E0" w:rsidR="00CA1F30" w:rsidRPr="00CA1F30" w:rsidRDefault="00CA1F30" w:rsidP="00356414">
            <w:r w:rsidRPr="00CA1F30">
              <w:t>+5V</w:t>
            </w:r>
          </w:p>
        </w:tc>
        <w:tc>
          <w:tcPr>
            <w:tcW w:w="1004" w:type="dxa"/>
          </w:tcPr>
          <w:p w14:paraId="4E30FD96" w14:textId="0B91FE44" w:rsidR="00CA1F30" w:rsidRDefault="00CA1F30" w:rsidP="00356414">
            <w:r>
              <w:t>TP15</w:t>
            </w:r>
          </w:p>
        </w:tc>
        <w:tc>
          <w:tcPr>
            <w:tcW w:w="2146" w:type="dxa"/>
          </w:tcPr>
          <w:p w14:paraId="5FE415C3" w14:textId="3A2590CE" w:rsidR="00CA1F30" w:rsidRDefault="00CA1F30" w:rsidP="00356414"/>
        </w:tc>
        <w:tc>
          <w:tcPr>
            <w:tcW w:w="1080" w:type="dxa"/>
          </w:tcPr>
          <w:p w14:paraId="4C23C968" w14:textId="5B959A8D" w:rsidR="00CA1F30" w:rsidRDefault="00CA1F30" w:rsidP="00080EB5">
            <w:r>
              <w:t>&gt;</w:t>
            </w:r>
            <w:r w:rsidR="00080EB5">
              <w:t>2</w:t>
            </w:r>
            <w:r>
              <w:t>K</w:t>
            </w:r>
          </w:p>
        </w:tc>
        <w:tc>
          <w:tcPr>
            <w:tcW w:w="720" w:type="dxa"/>
          </w:tcPr>
          <w:p w14:paraId="7758D63F" w14:textId="77777777" w:rsidR="00CA1F30" w:rsidRDefault="00CA1F30" w:rsidP="00356414"/>
        </w:tc>
      </w:tr>
      <w:tr w:rsidR="00CA1F30" w14:paraId="0FC7E557" w14:textId="77777777" w:rsidTr="00CA1F30">
        <w:tblPrEx>
          <w:tblCellMar>
            <w:top w:w="57" w:type="dxa"/>
            <w:bottom w:w="57" w:type="dxa"/>
          </w:tblCellMar>
        </w:tblPrEx>
        <w:tc>
          <w:tcPr>
            <w:tcW w:w="1165" w:type="dxa"/>
          </w:tcPr>
          <w:p w14:paraId="1F892F22" w14:textId="02B5E4A5" w:rsidR="00CA1F30" w:rsidRPr="00CA1F30" w:rsidRDefault="00CA1F30" w:rsidP="00356414">
            <w:r w:rsidRPr="00CA1F30">
              <w:t>-15V</w:t>
            </w:r>
          </w:p>
        </w:tc>
        <w:tc>
          <w:tcPr>
            <w:tcW w:w="1004" w:type="dxa"/>
          </w:tcPr>
          <w:p w14:paraId="0719DDE4" w14:textId="7AD42A2D" w:rsidR="00CA1F30" w:rsidRDefault="00CA1F30" w:rsidP="00356414">
            <w:r>
              <w:t>TP7</w:t>
            </w:r>
          </w:p>
        </w:tc>
        <w:tc>
          <w:tcPr>
            <w:tcW w:w="2146" w:type="dxa"/>
          </w:tcPr>
          <w:p w14:paraId="6CE1F082" w14:textId="487D39A9" w:rsidR="00CA1F30" w:rsidRDefault="00CA1F30" w:rsidP="00356414"/>
        </w:tc>
        <w:tc>
          <w:tcPr>
            <w:tcW w:w="1080" w:type="dxa"/>
          </w:tcPr>
          <w:p w14:paraId="32D49E2B" w14:textId="022E4488" w:rsidR="00CA1F30" w:rsidRDefault="00CA1F30" w:rsidP="00356414">
            <w:r>
              <w:t>&gt;4K</w:t>
            </w:r>
          </w:p>
        </w:tc>
        <w:tc>
          <w:tcPr>
            <w:tcW w:w="720" w:type="dxa"/>
          </w:tcPr>
          <w:p w14:paraId="21C4A3AD" w14:textId="77777777" w:rsidR="00CA1F30" w:rsidRDefault="00CA1F30" w:rsidP="00356414"/>
        </w:tc>
      </w:tr>
      <w:tr w:rsidR="00CA1F30" w14:paraId="71AAD872" w14:textId="77777777" w:rsidTr="00CA1F30">
        <w:tblPrEx>
          <w:tblCellMar>
            <w:top w:w="57" w:type="dxa"/>
            <w:bottom w:w="57" w:type="dxa"/>
          </w:tblCellMar>
        </w:tblPrEx>
        <w:tc>
          <w:tcPr>
            <w:tcW w:w="1165" w:type="dxa"/>
          </w:tcPr>
          <w:p w14:paraId="3E02D8AB" w14:textId="423E7112" w:rsidR="00CA1F30" w:rsidRPr="00CA1F30" w:rsidRDefault="00CA1F30" w:rsidP="00356414">
            <w:r w:rsidRPr="00CA1F30">
              <w:t>+15V</w:t>
            </w:r>
          </w:p>
        </w:tc>
        <w:tc>
          <w:tcPr>
            <w:tcW w:w="1004" w:type="dxa"/>
          </w:tcPr>
          <w:p w14:paraId="7FFD7C52" w14:textId="3862F862" w:rsidR="00CA1F30" w:rsidRDefault="00CA1F30" w:rsidP="00356414">
            <w:r>
              <w:t>TP1</w:t>
            </w:r>
          </w:p>
        </w:tc>
        <w:tc>
          <w:tcPr>
            <w:tcW w:w="2146" w:type="dxa"/>
          </w:tcPr>
          <w:p w14:paraId="0E3EF316" w14:textId="066230F9" w:rsidR="00CA1F30" w:rsidRDefault="00CA1F30" w:rsidP="00356414"/>
        </w:tc>
        <w:tc>
          <w:tcPr>
            <w:tcW w:w="1080" w:type="dxa"/>
          </w:tcPr>
          <w:p w14:paraId="20005A1A" w14:textId="4407CF67" w:rsidR="00CA1F30" w:rsidRDefault="00CA1F30" w:rsidP="00356414">
            <w:r>
              <w:t>&gt;100K</w:t>
            </w:r>
          </w:p>
        </w:tc>
        <w:tc>
          <w:tcPr>
            <w:tcW w:w="720" w:type="dxa"/>
          </w:tcPr>
          <w:p w14:paraId="488D5962" w14:textId="77777777" w:rsidR="00CA1F30" w:rsidRDefault="00CA1F30" w:rsidP="00356414"/>
        </w:tc>
      </w:tr>
      <w:tr w:rsidR="00CA1F30" w14:paraId="6DCD4599" w14:textId="77777777" w:rsidTr="00CA1F30">
        <w:tblPrEx>
          <w:tblCellMar>
            <w:top w:w="57" w:type="dxa"/>
            <w:bottom w:w="57" w:type="dxa"/>
          </w:tblCellMar>
        </w:tblPrEx>
        <w:tc>
          <w:tcPr>
            <w:tcW w:w="1165" w:type="dxa"/>
          </w:tcPr>
          <w:p w14:paraId="2A460772" w14:textId="76F3E199" w:rsidR="00CA1F30" w:rsidRPr="00CA1F30" w:rsidRDefault="00CA1F30" w:rsidP="00356414">
            <w:r w:rsidRPr="00CA1F30">
              <w:t>+2.5V</w:t>
            </w:r>
          </w:p>
        </w:tc>
        <w:tc>
          <w:tcPr>
            <w:tcW w:w="1004" w:type="dxa"/>
          </w:tcPr>
          <w:p w14:paraId="5B8B5A6E" w14:textId="47DFA124" w:rsidR="00CA1F30" w:rsidRDefault="00CA1F30" w:rsidP="00356414">
            <w:r>
              <w:t>R194</w:t>
            </w:r>
          </w:p>
        </w:tc>
        <w:tc>
          <w:tcPr>
            <w:tcW w:w="2146" w:type="dxa"/>
          </w:tcPr>
          <w:p w14:paraId="5B98680B" w14:textId="3A975B03" w:rsidR="00CA1F30" w:rsidRDefault="00CA1F30" w:rsidP="00356414"/>
        </w:tc>
        <w:tc>
          <w:tcPr>
            <w:tcW w:w="1080" w:type="dxa"/>
          </w:tcPr>
          <w:p w14:paraId="00DC60B7" w14:textId="1273AE3E" w:rsidR="00CA1F30" w:rsidRDefault="00080EB5" w:rsidP="00080EB5">
            <w:r>
              <w:t>&gt;500</w:t>
            </w:r>
          </w:p>
        </w:tc>
        <w:tc>
          <w:tcPr>
            <w:tcW w:w="720" w:type="dxa"/>
          </w:tcPr>
          <w:p w14:paraId="2177037B" w14:textId="77777777" w:rsidR="00CA1F30" w:rsidRDefault="00CA1F30" w:rsidP="00356414"/>
        </w:tc>
      </w:tr>
      <w:tr w:rsidR="00CA1F30" w14:paraId="75445935" w14:textId="77777777" w:rsidTr="00CA1F30">
        <w:tblPrEx>
          <w:tblCellMar>
            <w:top w:w="57" w:type="dxa"/>
            <w:bottom w:w="57" w:type="dxa"/>
          </w:tblCellMar>
        </w:tblPrEx>
        <w:tc>
          <w:tcPr>
            <w:tcW w:w="1165" w:type="dxa"/>
          </w:tcPr>
          <w:p w14:paraId="40FE60EA" w14:textId="5A1F4A34" w:rsidR="00CA1F30" w:rsidRPr="00CA1F30" w:rsidRDefault="00CA1F30" w:rsidP="00356414">
            <w:r w:rsidRPr="00CA1F30">
              <w:t>+1.0V</w:t>
            </w:r>
          </w:p>
        </w:tc>
        <w:tc>
          <w:tcPr>
            <w:tcW w:w="1004" w:type="dxa"/>
          </w:tcPr>
          <w:p w14:paraId="38302AEE" w14:textId="6935BE3D" w:rsidR="00CA1F30" w:rsidRDefault="00CA1F30" w:rsidP="00356414">
            <w:r>
              <w:t>R204</w:t>
            </w:r>
          </w:p>
        </w:tc>
        <w:tc>
          <w:tcPr>
            <w:tcW w:w="2146" w:type="dxa"/>
          </w:tcPr>
          <w:p w14:paraId="79D8D688" w14:textId="0C190DB9" w:rsidR="00CA1F30" w:rsidRPr="00080EB5" w:rsidRDefault="00CA1F30" w:rsidP="00356414"/>
        </w:tc>
        <w:tc>
          <w:tcPr>
            <w:tcW w:w="1080" w:type="dxa"/>
          </w:tcPr>
          <w:p w14:paraId="0EAB2455" w14:textId="09E4A40A" w:rsidR="00CA1F30" w:rsidRPr="00080EB5" w:rsidRDefault="00CA1F30" w:rsidP="00080EB5">
            <w:r w:rsidRPr="00080EB5">
              <w:t>&gt;</w:t>
            </w:r>
            <w:r w:rsidR="00080EB5" w:rsidRPr="00080EB5">
              <w:t>3</w:t>
            </w:r>
            <w:r w:rsidR="00080EB5">
              <w:t>0</w:t>
            </w:r>
          </w:p>
        </w:tc>
        <w:tc>
          <w:tcPr>
            <w:tcW w:w="720" w:type="dxa"/>
          </w:tcPr>
          <w:p w14:paraId="569D8D58" w14:textId="77777777" w:rsidR="00CA1F30" w:rsidRDefault="00CA1F30" w:rsidP="00356414"/>
        </w:tc>
      </w:tr>
      <w:tr w:rsidR="00CA1F30" w14:paraId="464B0960" w14:textId="77777777" w:rsidTr="00CA1F30">
        <w:tblPrEx>
          <w:tblCellMar>
            <w:top w:w="57" w:type="dxa"/>
            <w:bottom w:w="57" w:type="dxa"/>
          </w:tblCellMar>
        </w:tblPrEx>
        <w:tc>
          <w:tcPr>
            <w:tcW w:w="1165" w:type="dxa"/>
          </w:tcPr>
          <w:p w14:paraId="072E0404" w14:textId="4396683B" w:rsidR="00CA1F30" w:rsidRPr="00CA1F30" w:rsidRDefault="00CA1F30" w:rsidP="00356414">
            <w:r w:rsidRPr="00CA1F30">
              <w:t>+3.3V</w:t>
            </w:r>
          </w:p>
        </w:tc>
        <w:tc>
          <w:tcPr>
            <w:tcW w:w="1004" w:type="dxa"/>
          </w:tcPr>
          <w:p w14:paraId="2F464AA0" w14:textId="4DD01409" w:rsidR="00CA1F30" w:rsidRDefault="00CA1F30" w:rsidP="00356414">
            <w:r>
              <w:t>R2</w:t>
            </w:r>
          </w:p>
        </w:tc>
        <w:tc>
          <w:tcPr>
            <w:tcW w:w="2146" w:type="dxa"/>
          </w:tcPr>
          <w:p w14:paraId="0B5CC44E" w14:textId="2AEBB332" w:rsidR="00CA1F30" w:rsidRDefault="00CA1F30" w:rsidP="00356414"/>
        </w:tc>
        <w:tc>
          <w:tcPr>
            <w:tcW w:w="1080" w:type="dxa"/>
          </w:tcPr>
          <w:p w14:paraId="00E39651" w14:textId="67DD8FD1" w:rsidR="00CA1F30" w:rsidRDefault="00080EB5" w:rsidP="00356414">
            <w:r>
              <w:t>&gt;500</w:t>
            </w:r>
          </w:p>
        </w:tc>
        <w:tc>
          <w:tcPr>
            <w:tcW w:w="720" w:type="dxa"/>
          </w:tcPr>
          <w:p w14:paraId="360A5AD2" w14:textId="77777777" w:rsidR="00CA1F30" w:rsidRDefault="00CA1F30" w:rsidP="00356414"/>
        </w:tc>
      </w:tr>
      <w:tr w:rsidR="00CA1F30" w14:paraId="34543A28" w14:textId="77777777" w:rsidTr="00CA1F30">
        <w:tblPrEx>
          <w:tblCellMar>
            <w:top w:w="57" w:type="dxa"/>
            <w:bottom w:w="57" w:type="dxa"/>
          </w:tblCellMar>
        </w:tblPrEx>
        <w:tc>
          <w:tcPr>
            <w:tcW w:w="1165" w:type="dxa"/>
          </w:tcPr>
          <w:p w14:paraId="2FBD599B" w14:textId="1E47D578" w:rsidR="00CA1F30" w:rsidRPr="00CA1F30" w:rsidRDefault="00CA1F30" w:rsidP="00356414">
            <w:r w:rsidRPr="00CA1F30">
              <w:t>+1.2V</w:t>
            </w:r>
          </w:p>
        </w:tc>
        <w:tc>
          <w:tcPr>
            <w:tcW w:w="1004" w:type="dxa"/>
          </w:tcPr>
          <w:p w14:paraId="24275F67" w14:textId="429D69FF" w:rsidR="00CA1F30" w:rsidRDefault="00CA1F30" w:rsidP="00356414">
            <w:r>
              <w:t>TP40</w:t>
            </w:r>
          </w:p>
        </w:tc>
        <w:tc>
          <w:tcPr>
            <w:tcW w:w="2146" w:type="dxa"/>
          </w:tcPr>
          <w:p w14:paraId="0E2351C6" w14:textId="36A99E36" w:rsidR="00CA1F30" w:rsidRDefault="00CA1F30" w:rsidP="00356414"/>
        </w:tc>
        <w:tc>
          <w:tcPr>
            <w:tcW w:w="1080" w:type="dxa"/>
          </w:tcPr>
          <w:p w14:paraId="7C04D0D3" w14:textId="08DF4A9E" w:rsidR="00CA1F30" w:rsidRDefault="00CA1F30" w:rsidP="00356414">
            <w:r>
              <w:t>&gt;1K</w:t>
            </w:r>
          </w:p>
        </w:tc>
        <w:tc>
          <w:tcPr>
            <w:tcW w:w="720" w:type="dxa"/>
          </w:tcPr>
          <w:p w14:paraId="5FCC1BD2" w14:textId="77777777" w:rsidR="00CA1F30" w:rsidRDefault="00CA1F30" w:rsidP="00356414"/>
        </w:tc>
      </w:tr>
      <w:tr w:rsidR="00CA1F30" w14:paraId="1979A4A1" w14:textId="77777777" w:rsidTr="00CA1F30">
        <w:tblPrEx>
          <w:tblCellMar>
            <w:top w:w="57" w:type="dxa"/>
            <w:bottom w:w="57" w:type="dxa"/>
          </w:tblCellMar>
        </w:tblPrEx>
        <w:tc>
          <w:tcPr>
            <w:tcW w:w="1165" w:type="dxa"/>
          </w:tcPr>
          <w:p w14:paraId="3A2CC80F" w14:textId="1A99B379" w:rsidR="00CA1F30" w:rsidRPr="00CA1F30" w:rsidRDefault="00CA1F30" w:rsidP="00356414">
            <w:r w:rsidRPr="00CA1F30">
              <w:t>+3.3VIO</w:t>
            </w:r>
          </w:p>
        </w:tc>
        <w:tc>
          <w:tcPr>
            <w:tcW w:w="1004" w:type="dxa"/>
          </w:tcPr>
          <w:p w14:paraId="76BC7125" w14:textId="2BF8357A" w:rsidR="00CA1F30" w:rsidRDefault="00CA1F30" w:rsidP="00356414">
            <w:r>
              <w:t>R186</w:t>
            </w:r>
          </w:p>
        </w:tc>
        <w:tc>
          <w:tcPr>
            <w:tcW w:w="2146" w:type="dxa"/>
          </w:tcPr>
          <w:p w14:paraId="6303B081" w14:textId="1583A778" w:rsidR="00CA1F30" w:rsidRDefault="00CA1F30" w:rsidP="00356414"/>
        </w:tc>
        <w:tc>
          <w:tcPr>
            <w:tcW w:w="1080" w:type="dxa"/>
          </w:tcPr>
          <w:p w14:paraId="1F972287" w14:textId="793E3B3A" w:rsidR="00CA1F30" w:rsidRDefault="00CA1F30" w:rsidP="00356414">
            <w:r>
              <w:t>&gt;2K</w:t>
            </w:r>
          </w:p>
        </w:tc>
        <w:tc>
          <w:tcPr>
            <w:tcW w:w="720" w:type="dxa"/>
          </w:tcPr>
          <w:p w14:paraId="04144A79" w14:textId="77777777" w:rsidR="00CA1F30" w:rsidRDefault="00CA1F30" w:rsidP="00356414"/>
        </w:tc>
      </w:tr>
      <w:tr w:rsidR="00CA1F30" w14:paraId="1B8F6BAB" w14:textId="77777777" w:rsidTr="00CA1F30">
        <w:tblPrEx>
          <w:tblCellMar>
            <w:top w:w="57" w:type="dxa"/>
            <w:bottom w:w="57" w:type="dxa"/>
          </w:tblCellMar>
        </w:tblPrEx>
        <w:tc>
          <w:tcPr>
            <w:tcW w:w="1165" w:type="dxa"/>
          </w:tcPr>
          <w:p w14:paraId="66ABCEAE" w14:textId="56C7ADB9" w:rsidR="00CA1F30" w:rsidRPr="00CA1F30" w:rsidRDefault="00CA1F30" w:rsidP="00356414">
            <w:r w:rsidRPr="00CA1F30">
              <w:t>+12V</w:t>
            </w:r>
          </w:p>
        </w:tc>
        <w:tc>
          <w:tcPr>
            <w:tcW w:w="1004" w:type="dxa"/>
          </w:tcPr>
          <w:p w14:paraId="585BF57B" w14:textId="6C285AFD" w:rsidR="00CA1F30" w:rsidRDefault="00CA1F30" w:rsidP="00356414">
            <w:r>
              <w:t>TP11</w:t>
            </w:r>
          </w:p>
        </w:tc>
        <w:tc>
          <w:tcPr>
            <w:tcW w:w="2146" w:type="dxa"/>
          </w:tcPr>
          <w:p w14:paraId="6824E3DE" w14:textId="364D8E61" w:rsidR="00CA1F30" w:rsidRDefault="00CA1F30" w:rsidP="00356414"/>
        </w:tc>
        <w:tc>
          <w:tcPr>
            <w:tcW w:w="1080" w:type="dxa"/>
          </w:tcPr>
          <w:p w14:paraId="6A46A2BF" w14:textId="63732A3C" w:rsidR="00CA1F30" w:rsidRDefault="00CA1F30" w:rsidP="00356414">
            <w:r>
              <w:t>&gt;2K</w:t>
            </w:r>
          </w:p>
        </w:tc>
        <w:tc>
          <w:tcPr>
            <w:tcW w:w="720" w:type="dxa"/>
          </w:tcPr>
          <w:p w14:paraId="32DE7731" w14:textId="77777777" w:rsidR="00CA1F30" w:rsidRDefault="00CA1F30" w:rsidP="00356414"/>
        </w:tc>
      </w:tr>
      <w:tr w:rsidR="00CA1F30" w14:paraId="5D989A45" w14:textId="77777777" w:rsidTr="00CA1F30">
        <w:tblPrEx>
          <w:tblCellMar>
            <w:top w:w="57" w:type="dxa"/>
            <w:bottom w:w="57" w:type="dxa"/>
          </w:tblCellMar>
        </w:tblPrEx>
        <w:tc>
          <w:tcPr>
            <w:tcW w:w="1165" w:type="dxa"/>
          </w:tcPr>
          <w:p w14:paraId="4645E1FF" w14:textId="426338C9" w:rsidR="00CA1F30" w:rsidRPr="00CA1F30" w:rsidRDefault="00CA1F30" w:rsidP="00356414">
            <w:r w:rsidRPr="00CA1F30">
              <w:t>+1.0V</w:t>
            </w:r>
          </w:p>
        </w:tc>
        <w:tc>
          <w:tcPr>
            <w:tcW w:w="1004" w:type="dxa"/>
          </w:tcPr>
          <w:p w14:paraId="29A706D4" w14:textId="63379BA9" w:rsidR="00CA1F30" w:rsidRDefault="00CA1F30" w:rsidP="00356414">
            <w:r>
              <w:t>C466</w:t>
            </w:r>
          </w:p>
        </w:tc>
        <w:tc>
          <w:tcPr>
            <w:tcW w:w="2146" w:type="dxa"/>
          </w:tcPr>
          <w:p w14:paraId="01FBBEA5" w14:textId="5AE54C25" w:rsidR="00CA1F30" w:rsidRDefault="00CA1F30" w:rsidP="00356414"/>
        </w:tc>
        <w:tc>
          <w:tcPr>
            <w:tcW w:w="1080" w:type="dxa"/>
          </w:tcPr>
          <w:p w14:paraId="31CD839A" w14:textId="54283DE6" w:rsidR="00CA1F30" w:rsidRDefault="00CA1F30" w:rsidP="00356414">
            <w:r>
              <w:t>&gt;2K</w:t>
            </w:r>
          </w:p>
        </w:tc>
        <w:tc>
          <w:tcPr>
            <w:tcW w:w="720" w:type="dxa"/>
          </w:tcPr>
          <w:p w14:paraId="343E859D" w14:textId="77777777" w:rsidR="00CA1F30" w:rsidRDefault="00CA1F30" w:rsidP="00356414"/>
        </w:tc>
      </w:tr>
      <w:tr w:rsidR="00CA1F30" w14:paraId="662D493D" w14:textId="77777777" w:rsidTr="00CA1F30">
        <w:tblPrEx>
          <w:tblCellMar>
            <w:top w:w="57" w:type="dxa"/>
            <w:bottom w:w="57" w:type="dxa"/>
          </w:tblCellMar>
        </w:tblPrEx>
        <w:tc>
          <w:tcPr>
            <w:tcW w:w="1165" w:type="dxa"/>
          </w:tcPr>
          <w:p w14:paraId="26853895" w14:textId="3394DD63" w:rsidR="00CA1F30" w:rsidRPr="00CA1F30" w:rsidRDefault="00CA1F30" w:rsidP="00356414">
            <w:r w:rsidRPr="00CA1F30">
              <w:t>+5Vref2</w:t>
            </w:r>
          </w:p>
        </w:tc>
        <w:tc>
          <w:tcPr>
            <w:tcW w:w="1004" w:type="dxa"/>
          </w:tcPr>
          <w:p w14:paraId="12F95251" w14:textId="675B970E" w:rsidR="00CA1F30" w:rsidRDefault="00CA1F30" w:rsidP="00356414">
            <w:r>
              <w:t>TP16</w:t>
            </w:r>
          </w:p>
        </w:tc>
        <w:tc>
          <w:tcPr>
            <w:tcW w:w="2146" w:type="dxa"/>
          </w:tcPr>
          <w:p w14:paraId="5FD885E4" w14:textId="07BDAF43" w:rsidR="00CA1F30" w:rsidRDefault="00CA1F30" w:rsidP="00356414"/>
        </w:tc>
        <w:tc>
          <w:tcPr>
            <w:tcW w:w="1080" w:type="dxa"/>
          </w:tcPr>
          <w:p w14:paraId="10956CE6" w14:textId="26DB954B" w:rsidR="00CA1F30" w:rsidRDefault="00CA1F30" w:rsidP="00356414">
            <w:r>
              <w:t>&gt;10K</w:t>
            </w:r>
          </w:p>
        </w:tc>
        <w:tc>
          <w:tcPr>
            <w:tcW w:w="720" w:type="dxa"/>
          </w:tcPr>
          <w:p w14:paraId="4F7F6AB4" w14:textId="77777777" w:rsidR="00CA1F30" w:rsidRDefault="00CA1F30" w:rsidP="00356414"/>
        </w:tc>
      </w:tr>
      <w:tr w:rsidR="00CA1F30" w14:paraId="6FDBE7AF" w14:textId="77777777" w:rsidTr="00CA1F30">
        <w:tblPrEx>
          <w:tblCellMar>
            <w:top w:w="57" w:type="dxa"/>
            <w:bottom w:w="57" w:type="dxa"/>
          </w:tblCellMar>
        </w:tblPrEx>
        <w:tc>
          <w:tcPr>
            <w:tcW w:w="1165" w:type="dxa"/>
          </w:tcPr>
          <w:p w14:paraId="339733AD" w14:textId="047E3FB3" w:rsidR="00CA1F30" w:rsidRPr="00CA1F30" w:rsidRDefault="00CA1F30" w:rsidP="00790B4A">
            <w:r w:rsidRPr="00CA1F30">
              <w:t>+5Vref1</w:t>
            </w:r>
          </w:p>
        </w:tc>
        <w:tc>
          <w:tcPr>
            <w:tcW w:w="1004" w:type="dxa"/>
          </w:tcPr>
          <w:p w14:paraId="4AAE93C9" w14:textId="3FBEED2C" w:rsidR="00CA1F30" w:rsidRDefault="00CA1F30" w:rsidP="00356414">
            <w:r>
              <w:t>TP12</w:t>
            </w:r>
          </w:p>
        </w:tc>
        <w:tc>
          <w:tcPr>
            <w:tcW w:w="2146" w:type="dxa"/>
          </w:tcPr>
          <w:p w14:paraId="4AA63EC7" w14:textId="01D7B104" w:rsidR="00CA1F30" w:rsidRDefault="00CA1F30" w:rsidP="00356414"/>
        </w:tc>
        <w:tc>
          <w:tcPr>
            <w:tcW w:w="1080" w:type="dxa"/>
          </w:tcPr>
          <w:p w14:paraId="66C32458" w14:textId="50FB37EF" w:rsidR="00CA1F30" w:rsidRDefault="00CA1F30" w:rsidP="00356414">
            <w:r>
              <w:t>&gt;10K</w:t>
            </w:r>
          </w:p>
        </w:tc>
        <w:tc>
          <w:tcPr>
            <w:tcW w:w="720" w:type="dxa"/>
          </w:tcPr>
          <w:p w14:paraId="67562BD1" w14:textId="77777777" w:rsidR="00CA1F30" w:rsidRDefault="00CA1F30" w:rsidP="00356414"/>
        </w:tc>
      </w:tr>
    </w:tbl>
    <w:p w14:paraId="5DBA2169" w14:textId="77777777" w:rsidR="00B90616" w:rsidRPr="00AA11E2" w:rsidRDefault="00B90616" w:rsidP="00356414"/>
    <w:p w14:paraId="5D3E7A9F" w14:textId="77777777" w:rsidR="00356414" w:rsidRPr="00D144BE" w:rsidRDefault="00356414" w:rsidP="00356414">
      <w:pPr>
        <w:pStyle w:val="BodyText"/>
      </w:pPr>
      <w:r w:rsidRPr="00D144BE">
        <w:rPr>
          <w:u w:val="single"/>
          <w:lang w:eastAsia="ja-JP"/>
        </w:rPr>
        <w:t>Test result:</w:t>
      </w:r>
      <w:r w:rsidRPr="00D144BE">
        <w:rPr>
          <w:lang w:eastAsia="ja-JP"/>
        </w:rPr>
        <w:t xml:space="preserve"> </w:t>
      </w:r>
      <w:r>
        <w:rPr>
          <w:noProof/>
          <w:lang w:val="en-US" w:eastAsia="en-US"/>
        </w:rPr>
        <mc:AlternateContent>
          <mc:Choice Requires="wps">
            <w:drawing>
              <wp:inline distT="0" distB="0" distL="0" distR="0" wp14:anchorId="458F4541" wp14:editId="2460AFF2">
                <wp:extent cx="240030" cy="125730"/>
                <wp:effectExtent l="9525" t="9525" r="7620" b="7620"/>
                <wp:docPr id="9756" name="Text Box 97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 cy="126365"/>
                        </a:xfrm>
                        <a:prstGeom prst="rect">
                          <a:avLst/>
                        </a:prstGeom>
                        <a:solidFill>
                          <a:srgbClr val="FFFFFF"/>
                        </a:solidFill>
                        <a:ln w="9525">
                          <a:solidFill>
                            <a:srgbClr val="000000"/>
                          </a:solidFill>
                          <a:miter lim="800000"/>
                          <a:headEnd/>
                          <a:tailEnd/>
                        </a:ln>
                      </wps:spPr>
                      <wps:txbx>
                        <w:txbxContent>
                          <w:p w14:paraId="76F4BDC9" w14:textId="77777777" w:rsidR="00081EC2" w:rsidRPr="00AA5F7E" w:rsidRDefault="00081EC2" w:rsidP="00356414">
                            <w:pPr>
                              <w:rPr>
                                <w:b/>
                                <w:sz w:val="16"/>
                                <w:szCs w:val="16"/>
                              </w:rPr>
                            </w:pPr>
                          </w:p>
                        </w:txbxContent>
                      </wps:txbx>
                      <wps:bodyPr rot="0" vert="horz" wrap="square" lIns="0" tIns="0" rIns="0" bIns="0" anchor="t" anchorCtr="0" upright="1">
                        <a:spAutoFit/>
                      </wps:bodyPr>
                    </wps:wsp>
                  </a:graphicData>
                </a:graphic>
              </wp:inline>
            </w:drawing>
          </mc:Choice>
          <mc:Fallback>
            <w:pict>
              <v:shape w14:anchorId="458F4541" id="Text Box 9756" o:spid="_x0000_s1032" type="#_x0000_t202" style="width:18.9pt;height:9.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">
                <v:textbox style="mso-fit-shape-to-text:t" inset="0,0,0,0">
                  <w:txbxContent>
                    <w:p w14:paraId="76F4BDC9" w14:textId="77777777" w:rsidR="00081EC2" w:rsidRPr="00AA5F7E" w:rsidRDefault="00081EC2" w:rsidP="00356414">
                      <w:pPr>
                        <w:rPr>
                          <w:b/>
                          <w:sz w:val="16"/>
                          <w:szCs w:val="16"/>
                        </w:rPr>
                      </w:pPr>
                    </w:p>
                  </w:txbxContent>
                </v:textbox>
                <w10:anchorlock/>
              </v:shape>
            </w:pict>
          </mc:Fallback>
        </mc:AlternateContent>
      </w:r>
      <w:r>
        <w:rPr>
          <w:lang w:eastAsia="ja-JP"/>
        </w:rPr>
        <w:t xml:space="preserve"> Not tested     </w:t>
      </w:r>
      <w:r w:rsidRPr="00220E36">
        <w:rPr>
          <w:noProof/>
          <w:lang w:val="en-US" w:eastAsia="en-US"/>
        </w:rPr>
        <mc:AlternateContent>
          <mc:Choice Requires="wps">
            <w:drawing>
              <wp:inline distT="0" distB="0" distL="0" distR="0" wp14:anchorId="2C4AAEE2" wp14:editId="4823D105">
                <wp:extent cx="240030" cy="184785"/>
                <wp:effectExtent l="9525" t="9525" r="7620" b="5715"/>
                <wp:docPr id="9757" name="Text Box 97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 cy="126365"/>
                        </a:xfrm>
                        <a:prstGeom prst="rect">
                          <a:avLst/>
                        </a:prstGeom>
                        <a:solidFill>
                          <a:srgbClr val="FFFFFF"/>
                        </a:solidFill>
                        <a:ln w="9525">
                          <a:solidFill>
                            <a:srgbClr val="000000"/>
                          </a:solidFill>
                          <a:miter lim="800000"/>
                          <a:headEnd/>
                          <a:tailEnd/>
                        </a:ln>
                      </wps:spPr>
                      <wps:txbx>
                        <w:txbxContent>
                          <w:p w14:paraId="78FCA506" w14:textId="77777777" w:rsidR="00081EC2" w:rsidRPr="00AD76E1" w:rsidRDefault="00081EC2" w:rsidP="00356414">
                            <w:pPr>
                              <w:jc w:val="center"/>
                              <w:rPr>
                                <w:b/>
                                <w:color w:val="00B050"/>
                                <w:sz w:val="16"/>
                                <w:szCs w:val="16"/>
                              </w:rPr>
                            </w:pPr>
                          </w:p>
                        </w:txbxContent>
                      </wps:txbx>
                      <wps:bodyPr rot="0" vert="horz" wrap="square" lIns="0" tIns="0" rIns="0" bIns="0" anchor="t" anchorCtr="0" upright="1">
                        <a:spAutoFit/>
                      </wps:bodyPr>
                    </wps:wsp>
                  </a:graphicData>
                </a:graphic>
              </wp:inline>
            </w:drawing>
          </mc:Choice>
          <mc:Fallback>
            <w:pict>
              <v:shape w14:anchorId="2C4AAEE2" id="Text Box 9757" o:spid="_x0000_s1033" type="#_x0000_t202" style="width:18.9pt;height:14.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">
                <v:textbox style="mso-fit-shape-to-text:t" inset="0,0,0,0">
                  <w:txbxContent>
                    <w:p w14:paraId="78FCA506" w14:textId="77777777" w:rsidR="00081EC2" w:rsidRPr="00AD76E1" w:rsidRDefault="00081EC2" w:rsidP="00356414">
                      <w:pPr>
                        <w:jc w:val="center"/>
                        <w:rPr>
                          <w:b/>
                          <w:color w:val="00B050"/>
                          <w:sz w:val="16"/>
                          <w:szCs w:val="16"/>
                        </w:rPr>
                      </w:pPr>
                    </w:p>
                  </w:txbxContent>
                </v:textbox>
                <w10:anchorlock/>
              </v:shape>
            </w:pict>
          </mc:Fallback>
        </mc:AlternateContent>
      </w:r>
      <w:r w:rsidRPr="00220E36">
        <w:rPr>
          <w:lang w:eastAsia="ja-JP"/>
        </w:rPr>
        <w:t xml:space="preserve"> Passed  </w:t>
      </w:r>
      <w:r w:rsidRPr="00220E36">
        <w:rPr>
          <w:noProof/>
          <w:lang w:val="en-US" w:eastAsia="en-US"/>
        </w:rPr>
        <mc:AlternateContent>
          <mc:Choice Requires="wps">
            <w:drawing>
              <wp:inline distT="0" distB="0" distL="0" distR="0" wp14:anchorId="21167A25" wp14:editId="7658A24C">
                <wp:extent cx="240030" cy="184785"/>
                <wp:effectExtent l="9525" t="9525" r="7620" b="5715"/>
                <wp:docPr id="9758" name="Text Box 97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 cy="126365"/>
                        </a:xfrm>
                        <a:prstGeom prst="rect">
                          <a:avLst/>
                        </a:prstGeom>
                        <a:solidFill>
                          <a:srgbClr val="FFFFFF"/>
                        </a:solidFill>
                        <a:ln w="9525">
                          <a:solidFill>
                            <a:srgbClr val="000000"/>
                          </a:solidFill>
                          <a:miter lim="800000"/>
                          <a:headEnd/>
                          <a:tailEnd/>
                        </a:ln>
                      </wps:spPr>
                      <wps:txbx>
                        <w:txbxContent>
                          <w:p w14:paraId="1BC01BB4" w14:textId="77777777" w:rsidR="00081EC2" w:rsidRPr="001E4863" w:rsidRDefault="00081EC2" w:rsidP="00356414">
                            <w:pPr>
                              <w:jc w:val="center"/>
                              <w:rPr>
                                <w:b/>
                                <w:color w:val="F79646"/>
                                <w:sz w:val="16"/>
                                <w:szCs w:val="16"/>
                              </w:rPr>
                            </w:pPr>
                          </w:p>
                        </w:txbxContent>
                      </wps:txbx>
                      <wps:bodyPr rot="0" vert="horz" wrap="square" lIns="0" tIns="0" rIns="0" bIns="0" anchor="t" anchorCtr="0" upright="1">
                        <a:spAutoFit/>
                      </wps:bodyPr>
                    </wps:wsp>
                  </a:graphicData>
                </a:graphic>
              </wp:inline>
            </w:drawing>
          </mc:Choice>
          <mc:Fallback>
            <w:pict>
              <v:shape w14:anchorId="21167A25" id="Text Box 9758" o:spid="_x0000_s1034" type="#_x0000_t202" style="width:18.9pt;height:14.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">
                <v:textbox style="mso-fit-shape-to-text:t" inset="0,0,0,0">
                  <w:txbxContent>
                    <w:p w14:paraId="1BC01BB4" w14:textId="77777777" w:rsidR="00081EC2" w:rsidRPr="001E4863" w:rsidRDefault="00081EC2" w:rsidP="00356414">
                      <w:pPr>
                        <w:jc w:val="center"/>
                        <w:rPr>
                          <w:b/>
                          <w:color w:val="F79646"/>
                          <w:sz w:val="16"/>
                          <w:szCs w:val="16"/>
                        </w:rPr>
                      </w:pPr>
                    </w:p>
                  </w:txbxContent>
                </v:textbox>
                <w10:anchorlock/>
              </v:shape>
            </w:pict>
          </mc:Fallback>
        </mc:AlternateContent>
      </w:r>
      <w:r w:rsidRPr="00220E36">
        <w:rPr>
          <w:lang w:eastAsia="ja-JP"/>
        </w:rPr>
        <w:t xml:space="preserve"> Passed with reservations  </w:t>
      </w:r>
      <w:r w:rsidRPr="00220E36">
        <w:rPr>
          <w:noProof/>
          <w:lang w:val="en-US" w:eastAsia="en-US"/>
        </w:rPr>
        <mc:AlternateContent>
          <mc:Choice Requires="wps">
            <w:drawing>
              <wp:inline distT="0" distB="0" distL="0" distR="0" wp14:anchorId="41573B0A" wp14:editId="4A80CB05">
                <wp:extent cx="240030" cy="184785"/>
                <wp:effectExtent l="9525" t="9525" r="7620" b="5715"/>
                <wp:docPr id="9759" name="Text Box 97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 cy="126365"/>
                        </a:xfrm>
                        <a:prstGeom prst="rect">
                          <a:avLst/>
                        </a:prstGeom>
                        <a:solidFill>
                          <a:srgbClr val="FFFFFF"/>
                        </a:solidFill>
                        <a:ln w="9525">
                          <a:solidFill>
                            <a:srgbClr val="000000"/>
                          </a:solidFill>
                          <a:miter lim="800000"/>
                          <a:headEnd/>
                          <a:tailEnd/>
                        </a:ln>
                      </wps:spPr>
                      <wps:txbx>
                        <w:txbxContent>
                          <w:p w14:paraId="1F6ADF3F" w14:textId="77777777" w:rsidR="00081EC2" w:rsidRPr="00AD76E1" w:rsidRDefault="00081EC2" w:rsidP="00356414">
                            <w:pPr>
                              <w:jc w:val="center"/>
                              <w:rPr>
                                <w:b/>
                                <w:color w:val="FF0000"/>
                                <w:sz w:val="16"/>
                                <w:szCs w:val="16"/>
                              </w:rPr>
                            </w:pPr>
                          </w:p>
                        </w:txbxContent>
                      </wps:txbx>
                      <wps:bodyPr rot="0" vert="horz" wrap="square" lIns="0" tIns="0" rIns="0" bIns="0" anchor="t" anchorCtr="0" upright="1">
                        <a:spAutoFit/>
                      </wps:bodyPr>
                    </wps:wsp>
                  </a:graphicData>
                </a:graphic>
              </wp:inline>
            </w:drawing>
          </mc:Choice>
          <mc:Fallback>
            <w:pict>
              <v:shape w14:anchorId="41573B0A" id="Text Box 9759" o:spid="_x0000_s1035" type="#_x0000_t202" style="width:18.9pt;height:14.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">
                <v:textbox style="mso-fit-shape-to-text:t" inset="0,0,0,0">
                  <w:txbxContent>
                    <w:p w14:paraId="1F6ADF3F" w14:textId="77777777" w:rsidR="00081EC2" w:rsidRPr="00AD76E1" w:rsidRDefault="00081EC2" w:rsidP="00356414">
                      <w:pPr>
                        <w:jc w:val="center"/>
                        <w:rPr>
                          <w:b/>
                          <w:color w:val="FF0000"/>
                          <w:sz w:val="16"/>
                          <w:szCs w:val="16"/>
                        </w:rPr>
                      </w:pPr>
                    </w:p>
                  </w:txbxContent>
                </v:textbox>
                <w10:anchorlock/>
              </v:shape>
            </w:pict>
          </mc:Fallback>
        </mc:AlternateContent>
      </w:r>
      <w:r w:rsidRPr="00220E36">
        <w:rPr>
          <w:lang w:eastAsia="ja-JP"/>
        </w:rPr>
        <w:t xml:space="preserve"> Failed</w:t>
      </w:r>
    </w:p>
    <w:p w14:paraId="0F52CFA6" w14:textId="49F9573B" w:rsidR="00356414" w:rsidRPr="00356414" w:rsidRDefault="00356414" w:rsidP="00356414">
      <w:pPr>
        <w:pStyle w:val="BodyText"/>
        <w:rPr>
          <w:u w:val="dotted"/>
          <w:lang w:eastAsia="ja-JP"/>
        </w:rPr>
      </w:pPr>
      <w:r w:rsidRPr="00D144BE">
        <w:rPr>
          <w:b/>
          <w:lang w:eastAsia="ja-JP"/>
        </w:rPr>
        <w:t xml:space="preserve">Comment: </w:t>
      </w:r>
    </w:p>
    <w:p w14:paraId="588584FC" w14:textId="4C395555" w:rsidR="00897217" w:rsidRDefault="00AD7BF3" w:rsidP="006B51B7">
      <w:pPr>
        <w:pStyle w:val="Heading2"/>
      </w:pPr>
      <w:bookmarkStart w:id="30" w:name="_Toc411843343"/>
      <w:r>
        <w:t>Voltages check</w:t>
      </w:r>
      <w:r w:rsidR="006B51B7">
        <w:t xml:space="preserve"> </w:t>
      </w:r>
      <w:r w:rsidR="00897217" w:rsidRPr="00146110">
        <w:t>[T</w:t>
      </w:r>
      <w:r w:rsidR="00292245">
        <w:t>C</w:t>
      </w:r>
      <w:r w:rsidR="00897217" w:rsidRPr="00146110">
        <w:t>-</w:t>
      </w:r>
      <w:r w:rsidR="00AA7805">
        <w:t>EMCOR</w:t>
      </w:r>
      <w:r w:rsidR="00F842CB">
        <w:t>-HW</w:t>
      </w:r>
      <w:r w:rsidR="000333DC">
        <w:t>-0</w:t>
      </w:r>
      <w:r w:rsidR="007A5DC8">
        <w:t>4</w:t>
      </w:r>
      <w:r w:rsidR="00897217" w:rsidRPr="00146110">
        <w:t>]</w:t>
      </w:r>
      <w:bookmarkEnd w:id="27"/>
      <w:bookmarkEnd w:id="30"/>
    </w:p>
    <w:p w14:paraId="588584FD" w14:textId="749ADD33" w:rsidR="00DA5BF2" w:rsidRDefault="00D80EDD" w:rsidP="00903AD4">
      <w:pPr>
        <w:pStyle w:val="BodyText"/>
      </w:pPr>
      <w:r>
        <w:t>Manual chec</w:t>
      </w:r>
      <w:r w:rsidR="008412F7">
        <w:t>k</w:t>
      </w:r>
      <w:r w:rsidR="0027065A">
        <w:t xml:space="preserve"> all voltages.</w:t>
      </w:r>
    </w:p>
    <w:p w14:paraId="588584FE" w14:textId="77777777" w:rsidR="00D04023" w:rsidRPr="00D144BE" w:rsidRDefault="00D04023" w:rsidP="00D04023">
      <w:pPr>
        <w:pStyle w:val="TestCaseSection"/>
        <w:rPr>
          <w:lang w:val="en-GB"/>
        </w:rPr>
      </w:pPr>
      <w:r w:rsidRPr="00D144BE">
        <w:rPr>
          <w:lang w:val="en-GB"/>
        </w:rPr>
        <w:t>Pre-requisites</w:t>
      </w:r>
    </w:p>
    <w:p w14:paraId="588584FF" w14:textId="3E42F725" w:rsidR="00336C4A" w:rsidRDefault="00832BE3" w:rsidP="00D20C02">
      <w:pPr>
        <w:pStyle w:val="ListParagraph"/>
        <w:numPr>
          <w:ilvl w:val="0"/>
          <w:numId w:val="45"/>
        </w:numPr>
        <w:spacing w:before="120" w:after="120"/>
        <w:jc w:val="both"/>
      </w:pPr>
      <w:r>
        <w:t xml:space="preserve">Procedure </w:t>
      </w:r>
      <w:r w:rsidR="00B2189C">
        <w:t>3.3</w:t>
      </w:r>
    </w:p>
    <w:p w14:paraId="58FA1358" w14:textId="7CC3EAEF" w:rsidR="001C7BB8" w:rsidRDefault="00D04023" w:rsidP="001C7BB8">
      <w:pPr>
        <w:pStyle w:val="TestCaseSection"/>
        <w:rPr>
          <w:lang w:val="en-GB"/>
        </w:rPr>
      </w:pPr>
      <w:r>
        <w:rPr>
          <w:lang w:val="en-GB"/>
        </w:rPr>
        <w:t>T</w:t>
      </w:r>
      <w:r w:rsidRPr="00D144BE">
        <w:rPr>
          <w:lang w:val="en-GB"/>
        </w:rPr>
        <w:t>est</w:t>
      </w:r>
      <w:r w:rsidR="001C7BB8">
        <w:rPr>
          <w:lang w:val="en-GB"/>
        </w:rPr>
        <w:t xml:space="preserve"> procedure</w:t>
      </w:r>
    </w:p>
    <w:p w14:paraId="0318CACA" w14:textId="729B792D" w:rsidR="001C7BB8" w:rsidRPr="00CD68CC" w:rsidRDefault="001C7BB8" w:rsidP="001C7BB8">
      <w:pPr>
        <w:rPr>
          <w:lang w:val="en-GB" w:eastAsia="ja-JP"/>
        </w:rPr>
      </w:pPr>
      <w:r>
        <w:rPr>
          <w:lang w:val="en-GB" w:eastAsia="ja-JP"/>
        </w:rPr>
        <w:t xml:space="preserve">Plug the </w:t>
      </w:r>
      <w:r w:rsidR="00CD68CC">
        <w:rPr>
          <w:lang w:val="en-GB" w:eastAsia="ja-JP"/>
        </w:rPr>
        <w:t>P2 Marx Hardware Manager</w:t>
      </w:r>
      <w:r w:rsidRPr="003C62E4">
        <w:rPr>
          <w:color w:val="FF0000"/>
          <w:lang w:val="en-GB" w:eastAsia="ja-JP"/>
        </w:rPr>
        <w:t xml:space="preserve"> </w:t>
      </w:r>
      <w:r w:rsidR="00CD68CC">
        <w:rPr>
          <w:lang w:val="en-GB" w:eastAsia="ja-JP"/>
        </w:rPr>
        <w:t>into the E</w:t>
      </w:r>
      <w:r>
        <w:rPr>
          <w:lang w:val="en-GB" w:eastAsia="ja-JP"/>
        </w:rPr>
        <w:t>MCOR tester</w:t>
      </w:r>
      <w:r w:rsidR="003C62E4" w:rsidRPr="00CD68CC">
        <w:rPr>
          <w:lang w:val="en-GB" w:eastAsia="ja-JP"/>
        </w:rPr>
        <w:t>. Then plug EMCOR tester into the EMCOR controller</w:t>
      </w:r>
      <w:r w:rsidRPr="00CD68CC">
        <w:rPr>
          <w:lang w:val="en-GB" w:eastAsia="ja-JP"/>
        </w:rPr>
        <w:t xml:space="preserve"> and turn on the power. </w:t>
      </w:r>
      <w:r w:rsidR="00CD68CC">
        <w:rPr>
          <w:lang w:val="en-GB" w:eastAsia="ja-JP"/>
        </w:rPr>
        <w:t>M</w:t>
      </w:r>
      <w:r w:rsidRPr="00CD68CC">
        <w:rPr>
          <w:lang w:val="en-GB" w:eastAsia="ja-JP"/>
        </w:rPr>
        <w:t xml:space="preserve">easure the voltages </w:t>
      </w:r>
      <w:r w:rsidR="00CD68CC">
        <w:rPr>
          <w:lang w:val="en-GB" w:eastAsia="ja-JP"/>
        </w:rPr>
        <w:t>according to</w:t>
      </w:r>
      <w:r w:rsidRPr="00CD68CC">
        <w:rPr>
          <w:lang w:val="en-GB" w:eastAsia="ja-JP"/>
        </w:rPr>
        <w:t xml:space="preserve"> the table below.</w:t>
      </w:r>
    </w:p>
    <w:tbl>
      <w:tblPr>
        <w:tblStyle w:val="TableGrid"/>
        <w:tblW w:w="0" w:type="auto"/>
        <w:tblLook w:val="04A0" w:firstRow="1" w:lastRow="0" w:firstColumn="1" w:lastColumn="0" w:noHBand="0" w:noVBand="1"/>
      </w:tblPr>
      <w:tblGrid>
        <w:gridCol w:w="1165"/>
        <w:gridCol w:w="1232"/>
        <w:gridCol w:w="1620"/>
        <w:gridCol w:w="1710"/>
        <w:gridCol w:w="1814"/>
        <w:gridCol w:w="720"/>
      </w:tblGrid>
      <w:tr w:rsidR="001C7BB8" w14:paraId="30621985" w14:textId="77777777" w:rsidTr="006B10FC">
        <w:trPr>
          <w:cnfStyle w:val="100000000000" w:firstRow="1" w:lastRow="0" w:firstColumn="0" w:lastColumn="0" w:oddVBand="0" w:evenVBand="0" w:oddHBand="0" w:evenHBand="0" w:firstRowFirstColumn="0" w:firstRowLastColumn="0" w:lastRowFirstColumn="0" w:lastRowLastColumn="0"/>
        </w:trPr>
        <w:tc>
          <w:tcPr>
            <w:tcW w:w="1165" w:type="dxa"/>
          </w:tcPr>
          <w:p w14:paraId="6BE763E7" w14:textId="77777777" w:rsidR="001C7BB8" w:rsidRPr="00CA1F30" w:rsidRDefault="001C7BB8" w:rsidP="006B10FC">
            <w:pPr>
              <w:jc w:val="center"/>
            </w:pPr>
            <w:r w:rsidRPr="00CA1F30">
              <w:lastRenderedPageBreak/>
              <w:t>Voltage</w:t>
            </w:r>
          </w:p>
        </w:tc>
        <w:tc>
          <w:tcPr>
            <w:tcW w:w="1232" w:type="dxa"/>
          </w:tcPr>
          <w:p w14:paraId="26F0792D" w14:textId="77777777" w:rsidR="001C7BB8" w:rsidRDefault="001C7BB8" w:rsidP="006B10FC">
            <w:pPr>
              <w:jc w:val="center"/>
            </w:pPr>
            <w:r>
              <w:t>Location</w:t>
            </w:r>
          </w:p>
        </w:tc>
        <w:tc>
          <w:tcPr>
            <w:tcW w:w="1620" w:type="dxa"/>
          </w:tcPr>
          <w:p w14:paraId="6B8AED92" w14:textId="2405C5CB" w:rsidR="001C7BB8" w:rsidRDefault="001C7BB8" w:rsidP="006B10FC">
            <w:pPr>
              <w:jc w:val="center"/>
            </w:pPr>
            <w:r>
              <w:t>Low Limit</w:t>
            </w:r>
          </w:p>
        </w:tc>
        <w:tc>
          <w:tcPr>
            <w:tcW w:w="1710" w:type="dxa"/>
          </w:tcPr>
          <w:p w14:paraId="72656852" w14:textId="02EE5F72" w:rsidR="001C7BB8" w:rsidRDefault="001C7BB8" w:rsidP="006B10FC">
            <w:pPr>
              <w:jc w:val="center"/>
            </w:pPr>
            <w:r>
              <w:t>Voltage</w:t>
            </w:r>
          </w:p>
        </w:tc>
        <w:tc>
          <w:tcPr>
            <w:tcW w:w="1814" w:type="dxa"/>
          </w:tcPr>
          <w:p w14:paraId="375FFBBD" w14:textId="54E22691" w:rsidR="001C7BB8" w:rsidRDefault="006B10FC" w:rsidP="006B10FC">
            <w:pPr>
              <w:jc w:val="center"/>
            </w:pPr>
            <w:r>
              <w:t xml:space="preserve">Upper </w:t>
            </w:r>
            <w:r w:rsidR="001C7BB8">
              <w:t>Limit</w:t>
            </w:r>
          </w:p>
        </w:tc>
        <w:tc>
          <w:tcPr>
            <w:tcW w:w="720" w:type="dxa"/>
          </w:tcPr>
          <w:p w14:paraId="78495580" w14:textId="77777777" w:rsidR="001C7BB8" w:rsidRDefault="001C7BB8" w:rsidP="006B10FC">
            <w:pPr>
              <w:jc w:val="center"/>
            </w:pPr>
            <w:r>
              <w:t>OK</w:t>
            </w:r>
          </w:p>
        </w:tc>
      </w:tr>
      <w:tr w:rsidR="001C7BB8" w14:paraId="3717AADF" w14:textId="77777777" w:rsidTr="006B10FC">
        <w:tblPrEx>
          <w:tblCellMar>
            <w:top w:w="57" w:type="dxa"/>
            <w:bottom w:w="57" w:type="dxa"/>
          </w:tblCellMar>
        </w:tblPrEx>
        <w:tc>
          <w:tcPr>
            <w:tcW w:w="1165" w:type="dxa"/>
          </w:tcPr>
          <w:p w14:paraId="3E79CD45" w14:textId="77777777" w:rsidR="001C7BB8" w:rsidRPr="00CA1F30" w:rsidRDefault="001C7BB8" w:rsidP="00053973">
            <w:r w:rsidRPr="00CA1F30">
              <w:t>+2.5Vref2</w:t>
            </w:r>
          </w:p>
        </w:tc>
        <w:tc>
          <w:tcPr>
            <w:tcW w:w="1232" w:type="dxa"/>
          </w:tcPr>
          <w:p w14:paraId="61C4B49E" w14:textId="77777777" w:rsidR="001C7BB8" w:rsidRDefault="001C7BB8" w:rsidP="00053973">
            <w:r>
              <w:t>TP8</w:t>
            </w:r>
          </w:p>
        </w:tc>
        <w:tc>
          <w:tcPr>
            <w:tcW w:w="1620" w:type="dxa"/>
          </w:tcPr>
          <w:p w14:paraId="789C699D" w14:textId="62A871F4" w:rsidR="001C7BB8" w:rsidRDefault="00BB2629" w:rsidP="00BB2629">
            <w:pPr>
              <w:jc w:val="right"/>
            </w:pPr>
            <w:r>
              <w:t>2.485</w:t>
            </w:r>
          </w:p>
        </w:tc>
        <w:tc>
          <w:tcPr>
            <w:tcW w:w="1710" w:type="dxa"/>
          </w:tcPr>
          <w:p w14:paraId="52520875" w14:textId="1DC38428" w:rsidR="001C7BB8" w:rsidRDefault="001C7BB8" w:rsidP="006B10FC">
            <w:pPr>
              <w:jc w:val="right"/>
            </w:pPr>
          </w:p>
        </w:tc>
        <w:tc>
          <w:tcPr>
            <w:tcW w:w="1814" w:type="dxa"/>
          </w:tcPr>
          <w:p w14:paraId="301B6265" w14:textId="732898F8" w:rsidR="001C7BB8" w:rsidRDefault="00BB2629" w:rsidP="003B5FBD">
            <w:pPr>
              <w:jc w:val="right"/>
            </w:pPr>
            <w:r>
              <w:t>2.513</w:t>
            </w:r>
          </w:p>
        </w:tc>
        <w:tc>
          <w:tcPr>
            <w:tcW w:w="720" w:type="dxa"/>
          </w:tcPr>
          <w:p w14:paraId="259A9A21" w14:textId="77777777" w:rsidR="001C7BB8" w:rsidRDefault="001C7BB8" w:rsidP="00053973"/>
        </w:tc>
      </w:tr>
      <w:tr w:rsidR="001C7BB8" w14:paraId="4302EADF" w14:textId="77777777" w:rsidTr="006B10FC">
        <w:tblPrEx>
          <w:tblCellMar>
            <w:top w:w="57" w:type="dxa"/>
            <w:bottom w:w="57" w:type="dxa"/>
          </w:tblCellMar>
        </w:tblPrEx>
        <w:tc>
          <w:tcPr>
            <w:tcW w:w="1165" w:type="dxa"/>
          </w:tcPr>
          <w:p w14:paraId="22030069" w14:textId="77777777" w:rsidR="001C7BB8" w:rsidRPr="00CA1F30" w:rsidRDefault="001C7BB8" w:rsidP="00053973">
            <w:r w:rsidRPr="00CA1F30">
              <w:t>+2.5Vref1</w:t>
            </w:r>
          </w:p>
        </w:tc>
        <w:tc>
          <w:tcPr>
            <w:tcW w:w="1232" w:type="dxa"/>
          </w:tcPr>
          <w:p w14:paraId="683375FD" w14:textId="77777777" w:rsidR="001C7BB8" w:rsidRDefault="001C7BB8" w:rsidP="00053973">
            <w:r>
              <w:t>TP2</w:t>
            </w:r>
          </w:p>
        </w:tc>
        <w:tc>
          <w:tcPr>
            <w:tcW w:w="1620" w:type="dxa"/>
          </w:tcPr>
          <w:p w14:paraId="62B64026" w14:textId="1906FA67" w:rsidR="001C7BB8" w:rsidRDefault="00BB2629" w:rsidP="00BB2629">
            <w:pPr>
              <w:jc w:val="right"/>
            </w:pPr>
            <w:r>
              <w:t>2.485</w:t>
            </w:r>
          </w:p>
        </w:tc>
        <w:tc>
          <w:tcPr>
            <w:tcW w:w="1710" w:type="dxa"/>
          </w:tcPr>
          <w:p w14:paraId="19424D72" w14:textId="6BF0A432" w:rsidR="001C7BB8" w:rsidRDefault="001C7BB8" w:rsidP="006B10FC">
            <w:pPr>
              <w:jc w:val="right"/>
            </w:pPr>
          </w:p>
        </w:tc>
        <w:tc>
          <w:tcPr>
            <w:tcW w:w="1814" w:type="dxa"/>
          </w:tcPr>
          <w:p w14:paraId="1FA1BC6C" w14:textId="3BC0F378" w:rsidR="001C7BB8" w:rsidRDefault="00BB2629" w:rsidP="003B5FBD">
            <w:pPr>
              <w:jc w:val="right"/>
            </w:pPr>
            <w:r>
              <w:t>2.513</w:t>
            </w:r>
          </w:p>
        </w:tc>
        <w:tc>
          <w:tcPr>
            <w:tcW w:w="720" w:type="dxa"/>
          </w:tcPr>
          <w:p w14:paraId="1AC642F1" w14:textId="77777777" w:rsidR="001C7BB8" w:rsidRDefault="001C7BB8" w:rsidP="00053973"/>
        </w:tc>
      </w:tr>
      <w:tr w:rsidR="001C7BB8" w14:paraId="60248D93" w14:textId="77777777" w:rsidTr="006B10FC">
        <w:tblPrEx>
          <w:tblCellMar>
            <w:top w:w="57" w:type="dxa"/>
            <w:bottom w:w="57" w:type="dxa"/>
          </w:tblCellMar>
        </w:tblPrEx>
        <w:tc>
          <w:tcPr>
            <w:tcW w:w="1165" w:type="dxa"/>
          </w:tcPr>
          <w:p w14:paraId="61F94640" w14:textId="77777777" w:rsidR="001C7BB8" w:rsidRPr="00CA1F30" w:rsidRDefault="001C7BB8" w:rsidP="00053973">
            <w:r w:rsidRPr="00CA1F30">
              <w:t>+5V</w:t>
            </w:r>
          </w:p>
        </w:tc>
        <w:tc>
          <w:tcPr>
            <w:tcW w:w="1232" w:type="dxa"/>
          </w:tcPr>
          <w:p w14:paraId="3308EBE7" w14:textId="77777777" w:rsidR="001C7BB8" w:rsidRDefault="001C7BB8" w:rsidP="00053973">
            <w:r>
              <w:t>TP15</w:t>
            </w:r>
          </w:p>
        </w:tc>
        <w:tc>
          <w:tcPr>
            <w:tcW w:w="1620" w:type="dxa"/>
          </w:tcPr>
          <w:p w14:paraId="03E43C30" w14:textId="6A94DD09" w:rsidR="001C7BB8" w:rsidRDefault="006B10FC" w:rsidP="006B10FC">
            <w:pPr>
              <w:jc w:val="right"/>
            </w:pPr>
            <w:r>
              <w:t>4.75</w:t>
            </w:r>
          </w:p>
        </w:tc>
        <w:tc>
          <w:tcPr>
            <w:tcW w:w="1710" w:type="dxa"/>
          </w:tcPr>
          <w:p w14:paraId="784ED0E9" w14:textId="04C7E68C" w:rsidR="001C7BB8" w:rsidRDefault="001C7BB8" w:rsidP="006B10FC">
            <w:pPr>
              <w:jc w:val="right"/>
            </w:pPr>
          </w:p>
        </w:tc>
        <w:tc>
          <w:tcPr>
            <w:tcW w:w="1814" w:type="dxa"/>
          </w:tcPr>
          <w:p w14:paraId="02B16C3D" w14:textId="374B214A" w:rsidR="001C7BB8" w:rsidRDefault="006B10FC" w:rsidP="006B10FC">
            <w:pPr>
              <w:jc w:val="right"/>
            </w:pPr>
            <w:r>
              <w:t>5.25</w:t>
            </w:r>
          </w:p>
        </w:tc>
        <w:tc>
          <w:tcPr>
            <w:tcW w:w="720" w:type="dxa"/>
          </w:tcPr>
          <w:p w14:paraId="6B9221B8" w14:textId="77777777" w:rsidR="001C7BB8" w:rsidRDefault="001C7BB8" w:rsidP="00053973"/>
        </w:tc>
      </w:tr>
      <w:tr w:rsidR="001C7BB8" w14:paraId="68069381" w14:textId="77777777" w:rsidTr="006B10FC">
        <w:tblPrEx>
          <w:tblCellMar>
            <w:top w:w="57" w:type="dxa"/>
            <w:bottom w:w="57" w:type="dxa"/>
          </w:tblCellMar>
        </w:tblPrEx>
        <w:tc>
          <w:tcPr>
            <w:tcW w:w="1165" w:type="dxa"/>
          </w:tcPr>
          <w:p w14:paraId="75582960" w14:textId="77777777" w:rsidR="001C7BB8" w:rsidRPr="00CA1F30" w:rsidRDefault="001C7BB8" w:rsidP="00053973">
            <w:r w:rsidRPr="00CA1F30">
              <w:t>-15V</w:t>
            </w:r>
          </w:p>
        </w:tc>
        <w:tc>
          <w:tcPr>
            <w:tcW w:w="1232" w:type="dxa"/>
          </w:tcPr>
          <w:p w14:paraId="52383412" w14:textId="77777777" w:rsidR="001C7BB8" w:rsidRDefault="001C7BB8" w:rsidP="00053973">
            <w:r>
              <w:t>TP7</w:t>
            </w:r>
          </w:p>
        </w:tc>
        <w:tc>
          <w:tcPr>
            <w:tcW w:w="1620" w:type="dxa"/>
          </w:tcPr>
          <w:p w14:paraId="3A30969E" w14:textId="6C677691" w:rsidR="001C7BB8" w:rsidRDefault="006B10FC" w:rsidP="006B10FC">
            <w:pPr>
              <w:jc w:val="right"/>
            </w:pPr>
            <w:r>
              <w:t>-15.75</w:t>
            </w:r>
          </w:p>
        </w:tc>
        <w:tc>
          <w:tcPr>
            <w:tcW w:w="1710" w:type="dxa"/>
          </w:tcPr>
          <w:p w14:paraId="51327B77" w14:textId="65E5C12C" w:rsidR="001C7BB8" w:rsidRDefault="001C7BB8" w:rsidP="006B10FC">
            <w:pPr>
              <w:jc w:val="right"/>
            </w:pPr>
          </w:p>
        </w:tc>
        <w:tc>
          <w:tcPr>
            <w:tcW w:w="1814" w:type="dxa"/>
          </w:tcPr>
          <w:p w14:paraId="18B777C6" w14:textId="4FA506D5" w:rsidR="001C7BB8" w:rsidRDefault="006B10FC" w:rsidP="006B10FC">
            <w:pPr>
              <w:jc w:val="right"/>
            </w:pPr>
            <w:r>
              <w:t>-14.25</w:t>
            </w:r>
          </w:p>
        </w:tc>
        <w:tc>
          <w:tcPr>
            <w:tcW w:w="720" w:type="dxa"/>
          </w:tcPr>
          <w:p w14:paraId="517A9DDA" w14:textId="77777777" w:rsidR="001C7BB8" w:rsidRDefault="001C7BB8" w:rsidP="00053973"/>
        </w:tc>
      </w:tr>
      <w:tr w:rsidR="006B10FC" w14:paraId="25BF4C2A" w14:textId="77777777" w:rsidTr="006B10FC">
        <w:tblPrEx>
          <w:tblCellMar>
            <w:top w:w="57" w:type="dxa"/>
            <w:bottom w:w="57" w:type="dxa"/>
          </w:tblCellMar>
        </w:tblPrEx>
        <w:tc>
          <w:tcPr>
            <w:tcW w:w="1165" w:type="dxa"/>
          </w:tcPr>
          <w:p w14:paraId="5F559780" w14:textId="77777777" w:rsidR="006B10FC" w:rsidRPr="00CA1F30" w:rsidRDefault="006B10FC" w:rsidP="00053973">
            <w:r w:rsidRPr="00CA1F30">
              <w:t>+15V</w:t>
            </w:r>
          </w:p>
        </w:tc>
        <w:tc>
          <w:tcPr>
            <w:tcW w:w="1232" w:type="dxa"/>
          </w:tcPr>
          <w:p w14:paraId="71A1E8F5" w14:textId="77777777" w:rsidR="006B10FC" w:rsidRDefault="006B10FC" w:rsidP="00053973">
            <w:r>
              <w:t>TP1</w:t>
            </w:r>
          </w:p>
        </w:tc>
        <w:tc>
          <w:tcPr>
            <w:tcW w:w="1620" w:type="dxa"/>
          </w:tcPr>
          <w:p w14:paraId="5A6E7C2B" w14:textId="46927962" w:rsidR="006B10FC" w:rsidRDefault="006B10FC" w:rsidP="006B10FC">
            <w:pPr>
              <w:jc w:val="right"/>
            </w:pPr>
            <w:r>
              <w:t>14.25</w:t>
            </w:r>
          </w:p>
        </w:tc>
        <w:tc>
          <w:tcPr>
            <w:tcW w:w="1710" w:type="dxa"/>
          </w:tcPr>
          <w:p w14:paraId="6B72E893" w14:textId="750EF8DF" w:rsidR="006B10FC" w:rsidRDefault="006B10FC" w:rsidP="006B10FC">
            <w:pPr>
              <w:jc w:val="right"/>
            </w:pPr>
          </w:p>
        </w:tc>
        <w:tc>
          <w:tcPr>
            <w:tcW w:w="1814" w:type="dxa"/>
          </w:tcPr>
          <w:p w14:paraId="32514D0F" w14:textId="4BDF0A14" w:rsidR="006B10FC" w:rsidRDefault="006B10FC" w:rsidP="006B10FC">
            <w:pPr>
              <w:jc w:val="right"/>
            </w:pPr>
            <w:r>
              <w:t>15.75</w:t>
            </w:r>
          </w:p>
        </w:tc>
        <w:tc>
          <w:tcPr>
            <w:tcW w:w="720" w:type="dxa"/>
          </w:tcPr>
          <w:p w14:paraId="74060373" w14:textId="77777777" w:rsidR="006B10FC" w:rsidRDefault="006B10FC" w:rsidP="00053973"/>
        </w:tc>
      </w:tr>
      <w:tr w:rsidR="006B10FC" w14:paraId="2EF4C4C7" w14:textId="77777777" w:rsidTr="006B10FC">
        <w:tblPrEx>
          <w:tblCellMar>
            <w:top w:w="57" w:type="dxa"/>
            <w:bottom w:w="57" w:type="dxa"/>
          </w:tblCellMar>
        </w:tblPrEx>
        <w:tc>
          <w:tcPr>
            <w:tcW w:w="1165" w:type="dxa"/>
          </w:tcPr>
          <w:p w14:paraId="36D9A4A0" w14:textId="77777777" w:rsidR="006B10FC" w:rsidRPr="00CA1F30" w:rsidRDefault="006B10FC" w:rsidP="00053973">
            <w:r w:rsidRPr="00CA1F30">
              <w:t>+2.5V</w:t>
            </w:r>
          </w:p>
        </w:tc>
        <w:tc>
          <w:tcPr>
            <w:tcW w:w="1232" w:type="dxa"/>
          </w:tcPr>
          <w:p w14:paraId="568D5EE6" w14:textId="77777777" w:rsidR="006B10FC" w:rsidRDefault="006B10FC" w:rsidP="00053973">
            <w:r>
              <w:t>R194</w:t>
            </w:r>
          </w:p>
        </w:tc>
        <w:tc>
          <w:tcPr>
            <w:tcW w:w="1620" w:type="dxa"/>
          </w:tcPr>
          <w:p w14:paraId="68AA2C34" w14:textId="7C476F74" w:rsidR="006B10FC" w:rsidRDefault="006B10FC" w:rsidP="006B10FC">
            <w:pPr>
              <w:jc w:val="right"/>
            </w:pPr>
            <w:r>
              <w:t>2.375</w:t>
            </w:r>
          </w:p>
        </w:tc>
        <w:tc>
          <w:tcPr>
            <w:tcW w:w="1710" w:type="dxa"/>
          </w:tcPr>
          <w:p w14:paraId="087E700E" w14:textId="5B9E72E2" w:rsidR="006B10FC" w:rsidRDefault="006B10FC" w:rsidP="006B10FC">
            <w:pPr>
              <w:jc w:val="right"/>
            </w:pPr>
          </w:p>
        </w:tc>
        <w:tc>
          <w:tcPr>
            <w:tcW w:w="1814" w:type="dxa"/>
          </w:tcPr>
          <w:p w14:paraId="759D7C09" w14:textId="5B8BA096" w:rsidR="006B10FC" w:rsidRDefault="006B10FC" w:rsidP="006B10FC">
            <w:pPr>
              <w:jc w:val="right"/>
            </w:pPr>
            <w:r>
              <w:t>2.625</w:t>
            </w:r>
          </w:p>
        </w:tc>
        <w:tc>
          <w:tcPr>
            <w:tcW w:w="720" w:type="dxa"/>
          </w:tcPr>
          <w:p w14:paraId="35AC52E4" w14:textId="77777777" w:rsidR="006B10FC" w:rsidRDefault="006B10FC" w:rsidP="00053973"/>
        </w:tc>
      </w:tr>
      <w:tr w:rsidR="006B10FC" w14:paraId="591662C2" w14:textId="77777777" w:rsidTr="006B10FC">
        <w:tblPrEx>
          <w:tblCellMar>
            <w:top w:w="57" w:type="dxa"/>
            <w:bottom w:w="57" w:type="dxa"/>
          </w:tblCellMar>
        </w:tblPrEx>
        <w:tc>
          <w:tcPr>
            <w:tcW w:w="1165" w:type="dxa"/>
          </w:tcPr>
          <w:p w14:paraId="7F2DD8DC" w14:textId="77777777" w:rsidR="006B10FC" w:rsidRPr="00CA1F30" w:rsidRDefault="006B10FC" w:rsidP="00053973">
            <w:r w:rsidRPr="00CA1F30">
              <w:t>+1.0V</w:t>
            </w:r>
          </w:p>
        </w:tc>
        <w:tc>
          <w:tcPr>
            <w:tcW w:w="1232" w:type="dxa"/>
          </w:tcPr>
          <w:p w14:paraId="1CE57692" w14:textId="77777777" w:rsidR="006B10FC" w:rsidRDefault="006B10FC" w:rsidP="00053973">
            <w:r>
              <w:t>R204</w:t>
            </w:r>
          </w:p>
        </w:tc>
        <w:tc>
          <w:tcPr>
            <w:tcW w:w="1620" w:type="dxa"/>
          </w:tcPr>
          <w:p w14:paraId="29F5CB1E" w14:textId="59AD19A7" w:rsidR="006B10FC" w:rsidRDefault="00BB2629" w:rsidP="00BB2629">
            <w:pPr>
              <w:jc w:val="right"/>
            </w:pPr>
            <w:r>
              <w:t>0.95</w:t>
            </w:r>
          </w:p>
        </w:tc>
        <w:tc>
          <w:tcPr>
            <w:tcW w:w="1710" w:type="dxa"/>
          </w:tcPr>
          <w:p w14:paraId="2A028240" w14:textId="636EBA81" w:rsidR="006B10FC" w:rsidRDefault="006B10FC" w:rsidP="006B10FC">
            <w:pPr>
              <w:jc w:val="right"/>
            </w:pPr>
          </w:p>
        </w:tc>
        <w:tc>
          <w:tcPr>
            <w:tcW w:w="1814" w:type="dxa"/>
          </w:tcPr>
          <w:p w14:paraId="3D4BA878" w14:textId="60BDF249" w:rsidR="006B10FC" w:rsidRDefault="00BB2629" w:rsidP="006B10FC">
            <w:pPr>
              <w:jc w:val="right"/>
            </w:pPr>
            <w:r>
              <w:t>1.05</w:t>
            </w:r>
          </w:p>
        </w:tc>
        <w:tc>
          <w:tcPr>
            <w:tcW w:w="720" w:type="dxa"/>
          </w:tcPr>
          <w:p w14:paraId="1A8AC78E" w14:textId="77777777" w:rsidR="006B10FC" w:rsidRDefault="006B10FC" w:rsidP="00053973"/>
        </w:tc>
      </w:tr>
      <w:tr w:rsidR="006B10FC" w14:paraId="42485AF7" w14:textId="77777777" w:rsidTr="006B10FC">
        <w:tblPrEx>
          <w:tblCellMar>
            <w:top w:w="57" w:type="dxa"/>
            <w:bottom w:w="57" w:type="dxa"/>
          </w:tblCellMar>
        </w:tblPrEx>
        <w:tc>
          <w:tcPr>
            <w:tcW w:w="1165" w:type="dxa"/>
          </w:tcPr>
          <w:p w14:paraId="4AD793F4" w14:textId="77777777" w:rsidR="006B10FC" w:rsidRPr="00CA1F30" w:rsidRDefault="006B10FC" w:rsidP="00053973">
            <w:r w:rsidRPr="00CA1F30">
              <w:t>+3.3V</w:t>
            </w:r>
          </w:p>
        </w:tc>
        <w:tc>
          <w:tcPr>
            <w:tcW w:w="1232" w:type="dxa"/>
          </w:tcPr>
          <w:p w14:paraId="4B53CB8F" w14:textId="77777777" w:rsidR="006B10FC" w:rsidRDefault="006B10FC" w:rsidP="00053973">
            <w:r>
              <w:t>R2</w:t>
            </w:r>
          </w:p>
        </w:tc>
        <w:tc>
          <w:tcPr>
            <w:tcW w:w="1620" w:type="dxa"/>
          </w:tcPr>
          <w:p w14:paraId="61953D01" w14:textId="672B0026" w:rsidR="006B10FC" w:rsidRDefault="006B10FC" w:rsidP="006B10FC">
            <w:pPr>
              <w:jc w:val="right"/>
            </w:pPr>
            <w:r>
              <w:t>2.835</w:t>
            </w:r>
          </w:p>
        </w:tc>
        <w:tc>
          <w:tcPr>
            <w:tcW w:w="1710" w:type="dxa"/>
          </w:tcPr>
          <w:p w14:paraId="68B51792" w14:textId="557E1916" w:rsidR="006B10FC" w:rsidRDefault="006B10FC" w:rsidP="006B10FC">
            <w:pPr>
              <w:jc w:val="right"/>
            </w:pPr>
          </w:p>
        </w:tc>
        <w:tc>
          <w:tcPr>
            <w:tcW w:w="1814" w:type="dxa"/>
          </w:tcPr>
          <w:p w14:paraId="06562817" w14:textId="4CB2170C" w:rsidR="006B10FC" w:rsidRDefault="006B10FC" w:rsidP="006B10FC">
            <w:pPr>
              <w:jc w:val="right"/>
            </w:pPr>
            <w:r>
              <w:t>3.465</w:t>
            </w:r>
          </w:p>
        </w:tc>
        <w:tc>
          <w:tcPr>
            <w:tcW w:w="720" w:type="dxa"/>
          </w:tcPr>
          <w:p w14:paraId="324CAAFC" w14:textId="77777777" w:rsidR="006B10FC" w:rsidRDefault="006B10FC" w:rsidP="00053973"/>
        </w:tc>
      </w:tr>
      <w:tr w:rsidR="006B10FC" w14:paraId="7BEA8A18" w14:textId="77777777" w:rsidTr="006B10FC">
        <w:tblPrEx>
          <w:tblCellMar>
            <w:top w:w="57" w:type="dxa"/>
            <w:bottom w:w="57" w:type="dxa"/>
          </w:tblCellMar>
        </w:tblPrEx>
        <w:tc>
          <w:tcPr>
            <w:tcW w:w="1165" w:type="dxa"/>
          </w:tcPr>
          <w:p w14:paraId="6CD69244" w14:textId="77777777" w:rsidR="006B10FC" w:rsidRPr="00CA1F30" w:rsidRDefault="006B10FC" w:rsidP="00053973">
            <w:r w:rsidRPr="00CA1F30">
              <w:t>+1.2V</w:t>
            </w:r>
          </w:p>
        </w:tc>
        <w:tc>
          <w:tcPr>
            <w:tcW w:w="1232" w:type="dxa"/>
          </w:tcPr>
          <w:p w14:paraId="7EB6210D" w14:textId="77777777" w:rsidR="006B10FC" w:rsidRDefault="006B10FC" w:rsidP="00053973">
            <w:r>
              <w:t>TP40</w:t>
            </w:r>
          </w:p>
        </w:tc>
        <w:tc>
          <w:tcPr>
            <w:tcW w:w="1620" w:type="dxa"/>
          </w:tcPr>
          <w:p w14:paraId="2C53FDF1" w14:textId="5FA66360" w:rsidR="006B10FC" w:rsidRDefault="00BB2629" w:rsidP="00BB2629">
            <w:pPr>
              <w:jc w:val="right"/>
            </w:pPr>
            <w:r>
              <w:t>1.14</w:t>
            </w:r>
          </w:p>
        </w:tc>
        <w:tc>
          <w:tcPr>
            <w:tcW w:w="1710" w:type="dxa"/>
          </w:tcPr>
          <w:p w14:paraId="2C1EF4B9" w14:textId="35522B4D" w:rsidR="006B10FC" w:rsidRDefault="006B10FC" w:rsidP="006B10FC">
            <w:pPr>
              <w:jc w:val="right"/>
            </w:pPr>
          </w:p>
        </w:tc>
        <w:tc>
          <w:tcPr>
            <w:tcW w:w="1814" w:type="dxa"/>
          </w:tcPr>
          <w:p w14:paraId="3A9F2091" w14:textId="0D3F41F4" w:rsidR="006B10FC" w:rsidRDefault="00BB2629" w:rsidP="006B10FC">
            <w:pPr>
              <w:jc w:val="right"/>
            </w:pPr>
            <w:r>
              <w:t>1.26</w:t>
            </w:r>
          </w:p>
        </w:tc>
        <w:tc>
          <w:tcPr>
            <w:tcW w:w="720" w:type="dxa"/>
          </w:tcPr>
          <w:p w14:paraId="05B13FD5" w14:textId="77777777" w:rsidR="006B10FC" w:rsidRDefault="006B10FC" w:rsidP="00053973"/>
        </w:tc>
      </w:tr>
      <w:tr w:rsidR="006B10FC" w14:paraId="303987D4" w14:textId="77777777" w:rsidTr="006B10FC">
        <w:tblPrEx>
          <w:tblCellMar>
            <w:top w:w="57" w:type="dxa"/>
            <w:bottom w:w="57" w:type="dxa"/>
          </w:tblCellMar>
        </w:tblPrEx>
        <w:tc>
          <w:tcPr>
            <w:tcW w:w="1165" w:type="dxa"/>
          </w:tcPr>
          <w:p w14:paraId="6FC0B201" w14:textId="77777777" w:rsidR="006B10FC" w:rsidRPr="00CA1F30" w:rsidRDefault="006B10FC" w:rsidP="00053973">
            <w:r w:rsidRPr="00CA1F30">
              <w:t>+3.3VIO</w:t>
            </w:r>
          </w:p>
        </w:tc>
        <w:tc>
          <w:tcPr>
            <w:tcW w:w="1232" w:type="dxa"/>
          </w:tcPr>
          <w:p w14:paraId="4E79B0CC" w14:textId="77777777" w:rsidR="006B10FC" w:rsidRDefault="006B10FC" w:rsidP="00053973">
            <w:r>
              <w:t>R186</w:t>
            </w:r>
          </w:p>
        </w:tc>
        <w:tc>
          <w:tcPr>
            <w:tcW w:w="1620" w:type="dxa"/>
          </w:tcPr>
          <w:p w14:paraId="532D6F4B" w14:textId="25D0B6D6" w:rsidR="006B10FC" w:rsidRDefault="006B10FC" w:rsidP="006B10FC">
            <w:pPr>
              <w:jc w:val="right"/>
            </w:pPr>
            <w:r>
              <w:t>2.835</w:t>
            </w:r>
          </w:p>
        </w:tc>
        <w:tc>
          <w:tcPr>
            <w:tcW w:w="1710" w:type="dxa"/>
          </w:tcPr>
          <w:p w14:paraId="2D805342" w14:textId="2D41DFA4" w:rsidR="006B10FC" w:rsidRDefault="006B10FC" w:rsidP="006B10FC">
            <w:pPr>
              <w:jc w:val="right"/>
            </w:pPr>
          </w:p>
        </w:tc>
        <w:tc>
          <w:tcPr>
            <w:tcW w:w="1814" w:type="dxa"/>
          </w:tcPr>
          <w:p w14:paraId="2F06D9F4" w14:textId="5302E71D" w:rsidR="006B10FC" w:rsidRDefault="006B10FC" w:rsidP="006B10FC">
            <w:pPr>
              <w:jc w:val="right"/>
            </w:pPr>
            <w:r>
              <w:t>3.465</w:t>
            </w:r>
          </w:p>
        </w:tc>
        <w:tc>
          <w:tcPr>
            <w:tcW w:w="720" w:type="dxa"/>
          </w:tcPr>
          <w:p w14:paraId="34E42A5A" w14:textId="77777777" w:rsidR="006B10FC" w:rsidRDefault="006B10FC" w:rsidP="00053973"/>
        </w:tc>
      </w:tr>
      <w:tr w:rsidR="006B10FC" w14:paraId="617BDB2E" w14:textId="77777777" w:rsidTr="006B10FC">
        <w:tblPrEx>
          <w:tblCellMar>
            <w:top w:w="57" w:type="dxa"/>
            <w:bottom w:w="57" w:type="dxa"/>
          </w:tblCellMar>
        </w:tblPrEx>
        <w:tc>
          <w:tcPr>
            <w:tcW w:w="1165" w:type="dxa"/>
          </w:tcPr>
          <w:p w14:paraId="2A1C8E48" w14:textId="77777777" w:rsidR="006B10FC" w:rsidRPr="00CA1F30" w:rsidRDefault="006B10FC" w:rsidP="00053973">
            <w:r w:rsidRPr="00CA1F30">
              <w:t>+12V</w:t>
            </w:r>
          </w:p>
        </w:tc>
        <w:tc>
          <w:tcPr>
            <w:tcW w:w="1232" w:type="dxa"/>
          </w:tcPr>
          <w:p w14:paraId="248B37D3" w14:textId="77777777" w:rsidR="006B10FC" w:rsidRDefault="006B10FC" w:rsidP="00053973">
            <w:r>
              <w:t>TP11</w:t>
            </w:r>
          </w:p>
        </w:tc>
        <w:tc>
          <w:tcPr>
            <w:tcW w:w="1620" w:type="dxa"/>
          </w:tcPr>
          <w:p w14:paraId="31359B87" w14:textId="1C8DD238" w:rsidR="006B10FC" w:rsidRDefault="00BB2629" w:rsidP="00BB2629">
            <w:pPr>
              <w:jc w:val="right"/>
            </w:pPr>
            <w:r>
              <w:t>11.4</w:t>
            </w:r>
          </w:p>
        </w:tc>
        <w:tc>
          <w:tcPr>
            <w:tcW w:w="1710" w:type="dxa"/>
          </w:tcPr>
          <w:p w14:paraId="0BE96110" w14:textId="11136C7C" w:rsidR="006B10FC" w:rsidRDefault="006B10FC" w:rsidP="006B10FC">
            <w:pPr>
              <w:jc w:val="right"/>
            </w:pPr>
          </w:p>
        </w:tc>
        <w:tc>
          <w:tcPr>
            <w:tcW w:w="1814" w:type="dxa"/>
          </w:tcPr>
          <w:p w14:paraId="133D5A43" w14:textId="07C674A1" w:rsidR="006B10FC" w:rsidRDefault="00BB2629" w:rsidP="006B10FC">
            <w:pPr>
              <w:jc w:val="right"/>
            </w:pPr>
            <w:r>
              <w:t>12.6</w:t>
            </w:r>
          </w:p>
        </w:tc>
        <w:tc>
          <w:tcPr>
            <w:tcW w:w="720" w:type="dxa"/>
          </w:tcPr>
          <w:p w14:paraId="33BC7FB4" w14:textId="77777777" w:rsidR="006B10FC" w:rsidRDefault="006B10FC" w:rsidP="00053973"/>
        </w:tc>
      </w:tr>
      <w:tr w:rsidR="006B10FC" w14:paraId="49620C3F" w14:textId="77777777" w:rsidTr="006B10FC">
        <w:tblPrEx>
          <w:tblCellMar>
            <w:top w:w="57" w:type="dxa"/>
            <w:bottom w:w="57" w:type="dxa"/>
          </w:tblCellMar>
        </w:tblPrEx>
        <w:tc>
          <w:tcPr>
            <w:tcW w:w="1165" w:type="dxa"/>
          </w:tcPr>
          <w:p w14:paraId="679455CA" w14:textId="77777777" w:rsidR="006B10FC" w:rsidRPr="00CA1F30" w:rsidRDefault="006B10FC" w:rsidP="00053973">
            <w:r w:rsidRPr="00CA1F30">
              <w:t>+1.0V</w:t>
            </w:r>
          </w:p>
        </w:tc>
        <w:tc>
          <w:tcPr>
            <w:tcW w:w="1232" w:type="dxa"/>
          </w:tcPr>
          <w:p w14:paraId="40AC1DAB" w14:textId="77777777" w:rsidR="006B10FC" w:rsidRDefault="006B10FC" w:rsidP="00053973">
            <w:r>
              <w:t>C466</w:t>
            </w:r>
          </w:p>
        </w:tc>
        <w:tc>
          <w:tcPr>
            <w:tcW w:w="1620" w:type="dxa"/>
          </w:tcPr>
          <w:p w14:paraId="381B8485" w14:textId="58C48D55" w:rsidR="006B10FC" w:rsidRDefault="00BB2629" w:rsidP="00BB2629">
            <w:pPr>
              <w:jc w:val="right"/>
            </w:pPr>
            <w:r>
              <w:t>0.95</w:t>
            </w:r>
          </w:p>
        </w:tc>
        <w:tc>
          <w:tcPr>
            <w:tcW w:w="1710" w:type="dxa"/>
          </w:tcPr>
          <w:p w14:paraId="25FB098E" w14:textId="709C52A5" w:rsidR="006B10FC" w:rsidRDefault="006B10FC" w:rsidP="006B10FC">
            <w:pPr>
              <w:jc w:val="right"/>
            </w:pPr>
          </w:p>
        </w:tc>
        <w:tc>
          <w:tcPr>
            <w:tcW w:w="1814" w:type="dxa"/>
          </w:tcPr>
          <w:p w14:paraId="2AAA5DA9" w14:textId="076EC8D4" w:rsidR="006B10FC" w:rsidRDefault="00BB2629" w:rsidP="006B10FC">
            <w:pPr>
              <w:jc w:val="right"/>
            </w:pPr>
            <w:r>
              <w:t>1.05</w:t>
            </w:r>
          </w:p>
        </w:tc>
        <w:tc>
          <w:tcPr>
            <w:tcW w:w="720" w:type="dxa"/>
          </w:tcPr>
          <w:p w14:paraId="64D7E466" w14:textId="77777777" w:rsidR="006B10FC" w:rsidRDefault="006B10FC" w:rsidP="00053973"/>
        </w:tc>
      </w:tr>
      <w:tr w:rsidR="006B10FC" w14:paraId="361120A1" w14:textId="77777777" w:rsidTr="006B10FC">
        <w:tblPrEx>
          <w:tblCellMar>
            <w:top w:w="57" w:type="dxa"/>
            <w:bottom w:w="57" w:type="dxa"/>
          </w:tblCellMar>
        </w:tblPrEx>
        <w:tc>
          <w:tcPr>
            <w:tcW w:w="1165" w:type="dxa"/>
          </w:tcPr>
          <w:p w14:paraId="517CBC01" w14:textId="77777777" w:rsidR="006B10FC" w:rsidRPr="00CA1F30" w:rsidRDefault="006B10FC" w:rsidP="00053973">
            <w:r w:rsidRPr="00CA1F30">
              <w:t>+5Vref2</w:t>
            </w:r>
          </w:p>
        </w:tc>
        <w:tc>
          <w:tcPr>
            <w:tcW w:w="1232" w:type="dxa"/>
          </w:tcPr>
          <w:p w14:paraId="39455A84" w14:textId="77777777" w:rsidR="006B10FC" w:rsidRDefault="006B10FC" w:rsidP="00053973">
            <w:r>
              <w:t>TP16</w:t>
            </w:r>
          </w:p>
        </w:tc>
        <w:tc>
          <w:tcPr>
            <w:tcW w:w="1620" w:type="dxa"/>
          </w:tcPr>
          <w:p w14:paraId="2BF9B061" w14:textId="027EDA95" w:rsidR="006B10FC" w:rsidRDefault="00BB2629" w:rsidP="00BB2629">
            <w:pPr>
              <w:jc w:val="right"/>
            </w:pPr>
            <w:r>
              <w:t>4.909</w:t>
            </w:r>
          </w:p>
        </w:tc>
        <w:tc>
          <w:tcPr>
            <w:tcW w:w="1710" w:type="dxa"/>
          </w:tcPr>
          <w:p w14:paraId="34AE3FDD" w14:textId="12B7B078" w:rsidR="006B10FC" w:rsidRDefault="006B10FC" w:rsidP="006B10FC">
            <w:pPr>
              <w:jc w:val="right"/>
            </w:pPr>
          </w:p>
        </w:tc>
        <w:tc>
          <w:tcPr>
            <w:tcW w:w="1814" w:type="dxa"/>
          </w:tcPr>
          <w:p w14:paraId="1BD4C6D2" w14:textId="579428BF" w:rsidR="006B10FC" w:rsidRDefault="00BB2629" w:rsidP="003B5FBD">
            <w:pPr>
              <w:jc w:val="right"/>
            </w:pPr>
            <w:r>
              <w:t>5.030</w:t>
            </w:r>
          </w:p>
        </w:tc>
        <w:tc>
          <w:tcPr>
            <w:tcW w:w="720" w:type="dxa"/>
          </w:tcPr>
          <w:p w14:paraId="4CDC2F58" w14:textId="77777777" w:rsidR="006B10FC" w:rsidRDefault="006B10FC" w:rsidP="00053973"/>
        </w:tc>
      </w:tr>
      <w:tr w:rsidR="006B10FC" w14:paraId="39DABA3B" w14:textId="77777777" w:rsidTr="006B10FC">
        <w:tblPrEx>
          <w:tblCellMar>
            <w:top w:w="57" w:type="dxa"/>
            <w:bottom w:w="57" w:type="dxa"/>
          </w:tblCellMar>
        </w:tblPrEx>
        <w:tc>
          <w:tcPr>
            <w:tcW w:w="1165" w:type="dxa"/>
          </w:tcPr>
          <w:p w14:paraId="4A1D9C46" w14:textId="77777777" w:rsidR="006B10FC" w:rsidRPr="00CA1F30" w:rsidRDefault="006B10FC" w:rsidP="00053973">
            <w:r w:rsidRPr="00CA1F30">
              <w:t>+5Vref1</w:t>
            </w:r>
          </w:p>
        </w:tc>
        <w:tc>
          <w:tcPr>
            <w:tcW w:w="1232" w:type="dxa"/>
          </w:tcPr>
          <w:p w14:paraId="6D0116D3" w14:textId="77777777" w:rsidR="006B10FC" w:rsidRDefault="006B10FC" w:rsidP="00053973">
            <w:r>
              <w:t>TP12</w:t>
            </w:r>
          </w:p>
        </w:tc>
        <w:tc>
          <w:tcPr>
            <w:tcW w:w="1620" w:type="dxa"/>
          </w:tcPr>
          <w:p w14:paraId="313A48C0" w14:textId="413AFCB3" w:rsidR="006B10FC" w:rsidRDefault="00BB2629" w:rsidP="00BB2629">
            <w:pPr>
              <w:jc w:val="right"/>
            </w:pPr>
            <w:r>
              <w:t>4.909</w:t>
            </w:r>
          </w:p>
        </w:tc>
        <w:tc>
          <w:tcPr>
            <w:tcW w:w="1710" w:type="dxa"/>
          </w:tcPr>
          <w:p w14:paraId="5DD57DFC" w14:textId="24F04957" w:rsidR="006B10FC" w:rsidRDefault="006B10FC" w:rsidP="006B10FC">
            <w:pPr>
              <w:jc w:val="right"/>
            </w:pPr>
          </w:p>
        </w:tc>
        <w:tc>
          <w:tcPr>
            <w:tcW w:w="1814" w:type="dxa"/>
          </w:tcPr>
          <w:p w14:paraId="624F0496" w14:textId="0EFD3DD1" w:rsidR="006B10FC" w:rsidRDefault="00BB2629" w:rsidP="006B10FC">
            <w:pPr>
              <w:jc w:val="right"/>
            </w:pPr>
            <w:r>
              <w:t>5.030</w:t>
            </w:r>
          </w:p>
        </w:tc>
        <w:tc>
          <w:tcPr>
            <w:tcW w:w="720" w:type="dxa"/>
          </w:tcPr>
          <w:p w14:paraId="0C6FD8BE" w14:textId="77777777" w:rsidR="006B10FC" w:rsidRDefault="006B10FC" w:rsidP="00053973"/>
        </w:tc>
      </w:tr>
    </w:tbl>
    <w:p w14:paraId="17272EAC" w14:textId="77777777" w:rsidR="001C7BB8" w:rsidRPr="00AA11E2" w:rsidRDefault="001C7BB8" w:rsidP="001C7BB8"/>
    <w:p w14:paraId="230758D3" w14:textId="77777777" w:rsidR="001C7BB8" w:rsidRPr="001C7BB8" w:rsidRDefault="001C7BB8" w:rsidP="001C7BB8">
      <w:pPr>
        <w:rPr>
          <w:lang w:val="en-GB" w:eastAsia="ja-JP"/>
        </w:rPr>
      </w:pPr>
    </w:p>
    <w:p w14:paraId="637905D3" w14:textId="77777777" w:rsidR="007D2CC4" w:rsidRPr="00D144BE" w:rsidRDefault="007D2CC4" w:rsidP="007D2CC4">
      <w:pPr>
        <w:pStyle w:val="BodyText"/>
      </w:pPr>
      <w:r w:rsidRPr="00D144BE">
        <w:rPr>
          <w:u w:val="single"/>
          <w:lang w:eastAsia="ja-JP"/>
        </w:rPr>
        <w:t>Test result:</w:t>
      </w:r>
      <w:r w:rsidRPr="00D144BE">
        <w:rPr>
          <w:lang w:eastAsia="ja-JP"/>
        </w:rPr>
        <w:t xml:space="preserve"> </w:t>
      </w:r>
      <w:r>
        <w:rPr>
          <w:noProof/>
          <w:lang w:val="en-US" w:eastAsia="en-US"/>
        </w:rPr>
        <mc:AlternateContent>
          <mc:Choice Requires="wps">
            <w:drawing>
              <wp:inline distT="0" distB="0" distL="0" distR="0" wp14:anchorId="4F8781F9" wp14:editId="1C921144">
                <wp:extent cx="240030" cy="125730"/>
                <wp:effectExtent l="9525" t="9525" r="7620" b="7620"/>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 cy="126365"/>
                        </a:xfrm>
                        <a:prstGeom prst="rect">
                          <a:avLst/>
                        </a:prstGeom>
                        <a:solidFill>
                          <a:srgbClr val="FFFFFF"/>
                        </a:solidFill>
                        <a:ln w="9525">
                          <a:solidFill>
                            <a:srgbClr val="000000"/>
                          </a:solidFill>
                          <a:miter lim="800000"/>
                          <a:headEnd/>
                          <a:tailEnd/>
                        </a:ln>
                      </wps:spPr>
                      <wps:txbx>
                        <w:txbxContent>
                          <w:p w14:paraId="6A1B7289" w14:textId="77777777" w:rsidR="00081EC2" w:rsidRPr="00AA5F7E" w:rsidRDefault="00081EC2" w:rsidP="007D2CC4">
                            <w:pPr>
                              <w:rPr>
                                <w:b/>
                                <w:sz w:val="16"/>
                                <w:szCs w:val="16"/>
                              </w:rPr>
                            </w:pPr>
                          </w:p>
                        </w:txbxContent>
                      </wps:txbx>
                      <wps:bodyPr rot="0" vert="horz" wrap="square" lIns="0" tIns="0" rIns="0" bIns="0" anchor="t" anchorCtr="0" upright="1">
                        <a:spAutoFit/>
                      </wps:bodyPr>
                    </wps:wsp>
                  </a:graphicData>
                </a:graphic>
              </wp:inline>
            </w:drawing>
          </mc:Choice>
          <mc:Fallback>
            <w:pict>
              <v:shape w14:anchorId="4F8781F9" id="Text Box 5" o:spid="_x0000_s1036" type="#_x0000_t202" style="width:18.9pt;height:9.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">
                <v:textbox style="mso-fit-shape-to-text:t" inset="0,0,0,0">
                  <w:txbxContent>
                    <w:p w14:paraId="6A1B7289" w14:textId="77777777" w:rsidR="00081EC2" w:rsidRPr="00AA5F7E" w:rsidRDefault="00081EC2" w:rsidP="007D2CC4">
                      <w:pPr>
                        <w:rPr>
                          <w:b/>
                          <w:sz w:val="16"/>
                          <w:szCs w:val="16"/>
                        </w:rPr>
                      </w:pPr>
                    </w:p>
                  </w:txbxContent>
                </v:textbox>
                <w10:anchorlock/>
              </v:shape>
            </w:pict>
          </mc:Fallback>
        </mc:AlternateContent>
      </w:r>
      <w:r>
        <w:rPr>
          <w:lang w:eastAsia="ja-JP"/>
        </w:rPr>
        <w:t xml:space="preserve"> Not tested     </w:t>
      </w:r>
      <w:r>
        <w:rPr>
          <w:noProof/>
          <w:lang w:val="en-US" w:eastAsia="en-US"/>
        </w:rPr>
        <mc:AlternateContent>
          <mc:Choice Requires="wps">
            <w:drawing>
              <wp:inline distT="0" distB="0" distL="0" distR="0" wp14:anchorId="2AAD0F15" wp14:editId="4C286701">
                <wp:extent cx="240030" cy="184785"/>
                <wp:effectExtent l="9525" t="9525" r="7620" b="5715"/>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 cy="126365"/>
                        </a:xfrm>
                        <a:prstGeom prst="rect">
                          <a:avLst/>
                        </a:prstGeom>
                        <a:solidFill>
                          <a:srgbClr val="FFFFFF"/>
                        </a:solidFill>
                        <a:ln w="9525">
                          <a:solidFill>
                            <a:srgbClr val="000000"/>
                          </a:solidFill>
                          <a:miter lim="800000"/>
                          <a:headEnd/>
                          <a:tailEnd/>
                        </a:ln>
                      </wps:spPr>
                      <wps:txbx>
                        <w:txbxContent>
                          <w:p w14:paraId="0E5AAF13" w14:textId="77777777" w:rsidR="00081EC2" w:rsidRPr="00AD76E1" w:rsidRDefault="00081EC2" w:rsidP="007D2CC4">
                            <w:pPr>
                              <w:jc w:val="center"/>
                              <w:rPr>
                                <w:b/>
                                <w:color w:val="00B050"/>
                                <w:sz w:val="16"/>
                                <w:szCs w:val="16"/>
                              </w:rPr>
                            </w:pPr>
                          </w:p>
                        </w:txbxContent>
                      </wps:txbx>
                      <wps:bodyPr rot="0" vert="horz" wrap="square" lIns="0" tIns="0" rIns="0" bIns="0" anchor="t" anchorCtr="0" upright="1">
                        <a:spAutoFit/>
                      </wps:bodyPr>
                    </wps:wsp>
                  </a:graphicData>
                </a:graphic>
              </wp:inline>
            </w:drawing>
          </mc:Choice>
          <mc:Fallback>
            <w:pict>
              <v:shape w14:anchorId="2AAD0F15" id="Text Box 6" o:spid="_x0000_s1037" type="#_x0000_t202" style="width:18.9pt;height:14.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">
                <v:textbox style="mso-fit-shape-to-text:t" inset="0,0,0,0">
                  <w:txbxContent>
                    <w:p w14:paraId="0E5AAF13" w14:textId="77777777" w:rsidR="00081EC2" w:rsidRPr="00AD76E1" w:rsidRDefault="00081EC2" w:rsidP="007D2CC4">
                      <w:pPr>
                        <w:jc w:val="center"/>
                        <w:rPr>
                          <w:b/>
                          <w:color w:val="00B050"/>
                          <w:sz w:val="16"/>
                          <w:szCs w:val="16"/>
                        </w:rPr>
                      </w:pPr>
                    </w:p>
                  </w:txbxContent>
                </v:textbox>
                <w10:anchorlock/>
              </v:shape>
            </w:pict>
          </mc:Fallback>
        </mc:AlternateContent>
      </w:r>
      <w:r w:rsidRPr="00D144BE">
        <w:rPr>
          <w:lang w:eastAsia="ja-JP"/>
        </w:rPr>
        <w:t xml:space="preserve"> </w:t>
      </w:r>
      <w:r w:rsidRPr="00751AA4">
        <w:rPr>
          <w:lang w:eastAsia="ja-JP"/>
        </w:rPr>
        <w:t xml:space="preserve">Passed  </w:t>
      </w:r>
      <w:r w:rsidRPr="00751AA4">
        <w:rPr>
          <w:noProof/>
          <w:lang w:val="en-US" w:eastAsia="en-US"/>
        </w:rPr>
        <mc:AlternateContent>
          <mc:Choice Requires="wps">
            <w:drawing>
              <wp:inline distT="0" distB="0" distL="0" distR="0" wp14:anchorId="45046B0D" wp14:editId="558BBBD2">
                <wp:extent cx="240030" cy="184785"/>
                <wp:effectExtent l="9525" t="9525" r="7620" b="5715"/>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 cy="126365"/>
                        </a:xfrm>
                        <a:prstGeom prst="rect">
                          <a:avLst/>
                        </a:prstGeom>
                        <a:solidFill>
                          <a:srgbClr val="FFFFFF"/>
                        </a:solidFill>
                        <a:ln w="9525">
                          <a:solidFill>
                            <a:srgbClr val="000000"/>
                          </a:solidFill>
                          <a:miter lim="800000"/>
                          <a:headEnd/>
                          <a:tailEnd/>
                        </a:ln>
                      </wps:spPr>
                      <wps:txbx>
                        <w:txbxContent>
                          <w:p w14:paraId="0AEF1B62" w14:textId="77777777" w:rsidR="00081EC2" w:rsidRPr="001E4863" w:rsidRDefault="00081EC2" w:rsidP="007D2CC4">
                            <w:pPr>
                              <w:jc w:val="center"/>
                              <w:rPr>
                                <w:b/>
                                <w:color w:val="F79646"/>
                                <w:sz w:val="16"/>
                                <w:szCs w:val="16"/>
                              </w:rPr>
                            </w:pPr>
                          </w:p>
                        </w:txbxContent>
                      </wps:txbx>
                      <wps:bodyPr rot="0" vert="horz" wrap="square" lIns="0" tIns="0" rIns="0" bIns="0" anchor="t" anchorCtr="0" upright="1">
                        <a:spAutoFit/>
                      </wps:bodyPr>
                    </wps:wsp>
                  </a:graphicData>
                </a:graphic>
              </wp:inline>
            </w:drawing>
          </mc:Choice>
          <mc:Fallback>
            <w:pict>
              <v:shape w14:anchorId="45046B0D" id="Text Box 7" o:spid="_x0000_s1038" type="#_x0000_t202" style="width:18.9pt;height:14.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">
                <v:textbox style="mso-fit-shape-to-text:t" inset="0,0,0,0">
                  <w:txbxContent>
                    <w:p w14:paraId="0AEF1B62" w14:textId="77777777" w:rsidR="00081EC2" w:rsidRPr="001E4863" w:rsidRDefault="00081EC2" w:rsidP="007D2CC4">
                      <w:pPr>
                        <w:jc w:val="center"/>
                        <w:rPr>
                          <w:b/>
                          <w:color w:val="F79646"/>
                          <w:sz w:val="16"/>
                          <w:szCs w:val="16"/>
                        </w:rPr>
                      </w:pPr>
                    </w:p>
                  </w:txbxContent>
                </v:textbox>
                <w10:anchorlock/>
              </v:shape>
            </w:pict>
          </mc:Fallback>
        </mc:AlternateContent>
      </w:r>
      <w:r w:rsidRPr="00751AA4">
        <w:rPr>
          <w:lang w:eastAsia="ja-JP"/>
        </w:rPr>
        <w:t xml:space="preserve"> Passed with reservations  </w:t>
      </w:r>
      <w:r w:rsidRPr="00751AA4">
        <w:rPr>
          <w:noProof/>
          <w:lang w:val="en-US" w:eastAsia="en-US"/>
        </w:rPr>
        <mc:AlternateContent>
          <mc:Choice Requires="wps">
            <w:drawing>
              <wp:inline distT="0" distB="0" distL="0" distR="0" wp14:anchorId="6CB148EB" wp14:editId="68475335">
                <wp:extent cx="240030" cy="184785"/>
                <wp:effectExtent l="9525" t="9525" r="7620" b="5715"/>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 cy="126365"/>
                        </a:xfrm>
                        <a:prstGeom prst="rect">
                          <a:avLst/>
                        </a:prstGeom>
                        <a:solidFill>
                          <a:srgbClr val="FFFFFF"/>
                        </a:solidFill>
                        <a:ln w="9525">
                          <a:solidFill>
                            <a:srgbClr val="000000"/>
                          </a:solidFill>
                          <a:miter lim="800000"/>
                          <a:headEnd/>
                          <a:tailEnd/>
                        </a:ln>
                      </wps:spPr>
                      <wps:txbx>
                        <w:txbxContent>
                          <w:p w14:paraId="482346A2" w14:textId="77777777" w:rsidR="00081EC2" w:rsidRPr="00AD76E1" w:rsidRDefault="00081EC2" w:rsidP="007D2CC4">
                            <w:pPr>
                              <w:jc w:val="center"/>
                              <w:rPr>
                                <w:b/>
                                <w:color w:val="FF0000"/>
                                <w:sz w:val="16"/>
                                <w:szCs w:val="16"/>
                              </w:rPr>
                            </w:pPr>
                          </w:p>
                        </w:txbxContent>
                      </wps:txbx>
                      <wps:bodyPr rot="0" vert="horz" wrap="square" lIns="0" tIns="0" rIns="0" bIns="0" anchor="t" anchorCtr="0" upright="1">
                        <a:spAutoFit/>
                      </wps:bodyPr>
                    </wps:wsp>
                  </a:graphicData>
                </a:graphic>
              </wp:inline>
            </w:drawing>
          </mc:Choice>
          <mc:Fallback>
            <w:pict>
              <v:shape w14:anchorId="6CB148EB" id="Text Box 8" o:spid="_x0000_s1039" type="#_x0000_t202" style="width:18.9pt;height:14.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">
                <v:textbox style="mso-fit-shape-to-text:t" inset="0,0,0,0">
                  <w:txbxContent>
                    <w:p w14:paraId="482346A2" w14:textId="77777777" w:rsidR="00081EC2" w:rsidRPr="00AD76E1" w:rsidRDefault="00081EC2" w:rsidP="007D2CC4">
                      <w:pPr>
                        <w:jc w:val="center"/>
                        <w:rPr>
                          <w:b/>
                          <w:color w:val="FF0000"/>
                          <w:sz w:val="16"/>
                          <w:szCs w:val="16"/>
                        </w:rPr>
                      </w:pPr>
                    </w:p>
                  </w:txbxContent>
                </v:textbox>
                <w10:anchorlock/>
              </v:shape>
            </w:pict>
          </mc:Fallback>
        </mc:AlternateContent>
      </w:r>
      <w:r w:rsidRPr="00751AA4">
        <w:rPr>
          <w:lang w:eastAsia="ja-JP"/>
        </w:rPr>
        <w:t xml:space="preserve"> Failed</w:t>
      </w:r>
    </w:p>
    <w:p w14:paraId="34E151F6" w14:textId="77777777" w:rsidR="007D2CC4" w:rsidRDefault="007D2CC4" w:rsidP="007D2CC4">
      <w:pPr>
        <w:pStyle w:val="BodyText"/>
        <w:rPr>
          <w:b/>
          <w:lang w:eastAsia="ja-JP"/>
        </w:rPr>
      </w:pPr>
      <w:r w:rsidRPr="00D144BE">
        <w:rPr>
          <w:b/>
          <w:lang w:eastAsia="ja-JP"/>
        </w:rPr>
        <w:t xml:space="preserve">Comment: </w:t>
      </w:r>
    </w:p>
    <w:p w14:paraId="44EA4841" w14:textId="04A36659" w:rsidR="00D01902" w:rsidRDefault="00D01902" w:rsidP="00D01902">
      <w:pPr>
        <w:pStyle w:val="Heading2"/>
      </w:pPr>
      <w:bookmarkStart w:id="31" w:name="_Toc411843344"/>
      <w:r>
        <w:t xml:space="preserve">Calibration </w:t>
      </w:r>
      <w:r w:rsidRPr="00146110">
        <w:t>[T</w:t>
      </w:r>
      <w:r>
        <w:t>C-EMCOR-</w:t>
      </w:r>
      <w:r w:rsidR="00A247F0">
        <w:t>HW</w:t>
      </w:r>
      <w:r>
        <w:t>-0</w:t>
      </w:r>
      <w:r w:rsidR="00A247F0">
        <w:t>5</w:t>
      </w:r>
      <w:r w:rsidRPr="00146110">
        <w:t>]</w:t>
      </w:r>
      <w:bookmarkEnd w:id="31"/>
    </w:p>
    <w:p w14:paraId="6AE2C359" w14:textId="77777777" w:rsidR="00D01902" w:rsidRDefault="00D01902" w:rsidP="00D01902">
      <w:pPr>
        <w:rPr>
          <w:lang w:eastAsia="ja-JP"/>
        </w:rPr>
      </w:pPr>
      <w:r>
        <w:t>Calibration of DAC/ADC.</w:t>
      </w:r>
    </w:p>
    <w:p w14:paraId="186D1017" w14:textId="77777777" w:rsidR="00D01902" w:rsidRPr="00D144BE" w:rsidRDefault="00D01902" w:rsidP="00D01902">
      <w:pPr>
        <w:pStyle w:val="TestCaseSection"/>
        <w:rPr>
          <w:lang w:val="en-GB"/>
        </w:rPr>
      </w:pPr>
      <w:r w:rsidRPr="00D144BE">
        <w:rPr>
          <w:lang w:val="en-GB"/>
        </w:rPr>
        <w:t>Pre-requisites</w:t>
      </w:r>
    </w:p>
    <w:p w14:paraId="2B0F0545" w14:textId="78E2C80E" w:rsidR="00D01902" w:rsidRDefault="00832BE3" w:rsidP="00D20C02">
      <w:pPr>
        <w:pStyle w:val="ListParagraph"/>
        <w:numPr>
          <w:ilvl w:val="0"/>
          <w:numId w:val="41"/>
        </w:numPr>
        <w:spacing w:before="120" w:after="120"/>
        <w:jc w:val="both"/>
      </w:pPr>
      <w:r>
        <w:t xml:space="preserve">Procedure </w:t>
      </w:r>
      <w:r w:rsidR="00DC2DEE">
        <w:t>3.4</w:t>
      </w:r>
    </w:p>
    <w:p w14:paraId="7A49E368" w14:textId="77777777" w:rsidR="00D01902" w:rsidRDefault="00D01902" w:rsidP="00D01902">
      <w:pPr>
        <w:pStyle w:val="TestCaseSection"/>
        <w:rPr>
          <w:lang w:val="en-GB"/>
        </w:rPr>
      </w:pPr>
      <w:r>
        <w:rPr>
          <w:lang w:val="en-GB"/>
        </w:rPr>
        <w:t>T</w:t>
      </w:r>
      <w:r w:rsidRPr="00D144BE">
        <w:rPr>
          <w:lang w:val="en-GB"/>
        </w:rPr>
        <w:t>est</w:t>
      </w:r>
      <w:r>
        <w:rPr>
          <w:lang w:val="en-GB"/>
        </w:rPr>
        <w:t xml:space="preserve"> procedure</w:t>
      </w:r>
    </w:p>
    <w:p w14:paraId="7FA60796" w14:textId="77777777" w:rsidR="00D01902" w:rsidRDefault="00D01902" w:rsidP="00D20C02">
      <w:pPr>
        <w:pStyle w:val="BodyText"/>
        <w:numPr>
          <w:ilvl w:val="0"/>
          <w:numId w:val="42"/>
        </w:numPr>
        <w:rPr>
          <w:lang w:eastAsia="ja-JP"/>
        </w:rPr>
      </w:pPr>
      <w:r w:rsidRPr="00E300D3">
        <w:rPr>
          <w:lang w:eastAsia="ja-JP"/>
        </w:rPr>
        <w:t>Adjust the following potentiometers such that the corresponding test points measure within ±0.001V of the specified value. Measuremen</w:t>
      </w:r>
      <w:r>
        <w:rPr>
          <w:lang w:eastAsia="ja-JP"/>
        </w:rPr>
        <w:t>ts are referenced to AGND, TP26:</w:t>
      </w:r>
    </w:p>
    <w:tbl>
      <w:tblPr>
        <w:tblStyle w:val="TableGrid"/>
        <w:tblW w:w="0" w:type="auto"/>
        <w:tblLook w:val="04A0" w:firstRow="1" w:lastRow="0" w:firstColumn="1" w:lastColumn="0" w:noHBand="0" w:noVBand="1"/>
      </w:tblPr>
      <w:tblGrid>
        <w:gridCol w:w="1349"/>
        <w:gridCol w:w="2000"/>
      </w:tblGrid>
      <w:tr w:rsidR="00D01902" w14:paraId="131717B0" w14:textId="77777777" w:rsidTr="005D56B0">
        <w:trPr>
          <w:cnfStyle w:val="100000000000" w:firstRow="1" w:lastRow="0" w:firstColumn="0" w:lastColumn="0" w:oddVBand="0" w:evenVBand="0" w:oddHBand="0" w:evenHBand="0" w:firstRowFirstColumn="0" w:firstRowLastColumn="0" w:lastRowFirstColumn="0" w:lastRowLastColumn="0"/>
        </w:trPr>
        <w:tc>
          <w:tcPr>
            <w:tcW w:w="1349" w:type="dxa"/>
          </w:tcPr>
          <w:p w14:paraId="1F7DFA9C" w14:textId="77777777" w:rsidR="00D01902" w:rsidRDefault="00D01902" w:rsidP="005D56B0">
            <w:r>
              <w:t>Location</w:t>
            </w:r>
          </w:p>
        </w:tc>
        <w:tc>
          <w:tcPr>
            <w:tcW w:w="2000" w:type="dxa"/>
          </w:tcPr>
          <w:p w14:paraId="3F03E28D" w14:textId="77777777" w:rsidR="00D01902" w:rsidRDefault="00D01902" w:rsidP="005D56B0">
            <w:r w:rsidRPr="00CA1F30">
              <w:t>Voltage</w:t>
            </w:r>
          </w:p>
        </w:tc>
      </w:tr>
      <w:tr w:rsidR="00D01902" w14:paraId="4DB41C02" w14:textId="77777777" w:rsidTr="005D56B0">
        <w:tblPrEx>
          <w:tblCellMar>
            <w:top w:w="57" w:type="dxa"/>
            <w:bottom w:w="57" w:type="dxa"/>
          </w:tblCellMar>
        </w:tblPrEx>
        <w:tc>
          <w:tcPr>
            <w:tcW w:w="1349" w:type="dxa"/>
          </w:tcPr>
          <w:p w14:paraId="77F473F4" w14:textId="77777777" w:rsidR="00D01902" w:rsidRDefault="00D01902" w:rsidP="005D56B0">
            <w:r>
              <w:t>R86, TP2</w:t>
            </w:r>
          </w:p>
        </w:tc>
        <w:tc>
          <w:tcPr>
            <w:tcW w:w="2000" w:type="dxa"/>
          </w:tcPr>
          <w:p w14:paraId="7811609B" w14:textId="77777777" w:rsidR="00D01902" w:rsidRDefault="00D01902" w:rsidP="005D56B0">
            <w:r>
              <w:t>+2.500V</w:t>
            </w:r>
          </w:p>
        </w:tc>
      </w:tr>
      <w:tr w:rsidR="00D01902" w14:paraId="3D9DC61B" w14:textId="77777777" w:rsidTr="005D56B0">
        <w:tblPrEx>
          <w:tblCellMar>
            <w:top w:w="57" w:type="dxa"/>
            <w:bottom w:w="57" w:type="dxa"/>
          </w:tblCellMar>
        </w:tblPrEx>
        <w:tc>
          <w:tcPr>
            <w:tcW w:w="1349" w:type="dxa"/>
          </w:tcPr>
          <w:p w14:paraId="11A362C1" w14:textId="77777777" w:rsidR="00D01902" w:rsidRDefault="00D01902" w:rsidP="005D56B0">
            <w:r>
              <w:t>R253, TP8</w:t>
            </w:r>
          </w:p>
        </w:tc>
        <w:tc>
          <w:tcPr>
            <w:tcW w:w="2000" w:type="dxa"/>
          </w:tcPr>
          <w:p w14:paraId="44103A6A" w14:textId="77777777" w:rsidR="00D01902" w:rsidRDefault="00D01902" w:rsidP="005D56B0">
            <w:r>
              <w:t>+2.500V</w:t>
            </w:r>
          </w:p>
        </w:tc>
      </w:tr>
      <w:tr w:rsidR="00D01902" w14:paraId="28085509" w14:textId="77777777" w:rsidTr="005D56B0">
        <w:tblPrEx>
          <w:tblCellMar>
            <w:top w:w="57" w:type="dxa"/>
            <w:bottom w:w="57" w:type="dxa"/>
          </w:tblCellMar>
        </w:tblPrEx>
        <w:tc>
          <w:tcPr>
            <w:tcW w:w="1349" w:type="dxa"/>
          </w:tcPr>
          <w:p w14:paraId="68C5CC3A" w14:textId="77777777" w:rsidR="00D01902" w:rsidRDefault="00D01902" w:rsidP="005D56B0">
            <w:r>
              <w:t>R89, TP12</w:t>
            </w:r>
          </w:p>
        </w:tc>
        <w:tc>
          <w:tcPr>
            <w:tcW w:w="2000" w:type="dxa"/>
          </w:tcPr>
          <w:p w14:paraId="0738C5C9" w14:textId="77777777" w:rsidR="00D01902" w:rsidRDefault="00D01902" w:rsidP="005D56B0">
            <w:r>
              <w:t>+5.000V</w:t>
            </w:r>
          </w:p>
        </w:tc>
      </w:tr>
      <w:tr w:rsidR="00D01902" w14:paraId="2536EDF3" w14:textId="77777777" w:rsidTr="005D56B0">
        <w:tblPrEx>
          <w:tblCellMar>
            <w:top w:w="57" w:type="dxa"/>
            <w:bottom w:w="57" w:type="dxa"/>
          </w:tblCellMar>
        </w:tblPrEx>
        <w:tc>
          <w:tcPr>
            <w:tcW w:w="1349" w:type="dxa"/>
          </w:tcPr>
          <w:p w14:paraId="62B309C4" w14:textId="77777777" w:rsidR="00D01902" w:rsidRDefault="00D01902" w:rsidP="005D56B0">
            <w:r>
              <w:t>R255, TP16</w:t>
            </w:r>
          </w:p>
        </w:tc>
        <w:tc>
          <w:tcPr>
            <w:tcW w:w="2000" w:type="dxa"/>
          </w:tcPr>
          <w:p w14:paraId="098A99B2" w14:textId="77777777" w:rsidR="00D01902" w:rsidRDefault="00D01902" w:rsidP="005D56B0">
            <w:r>
              <w:t>+5.000V</w:t>
            </w:r>
          </w:p>
        </w:tc>
      </w:tr>
    </w:tbl>
    <w:p w14:paraId="4753442A" w14:textId="77777777" w:rsidR="00D01902" w:rsidRDefault="00D01902" w:rsidP="00D01902">
      <w:pPr>
        <w:pStyle w:val="BodyText"/>
        <w:ind w:left="57"/>
        <w:rPr>
          <w:lang w:eastAsia="ja-JP"/>
        </w:rPr>
      </w:pPr>
    </w:p>
    <w:p w14:paraId="606AE4A2" w14:textId="77777777" w:rsidR="00D01902" w:rsidRPr="00B41D1D" w:rsidRDefault="00D01902" w:rsidP="00D01902">
      <w:pPr>
        <w:pStyle w:val="BodyText"/>
        <w:rPr>
          <w:lang w:eastAsia="ja-JP"/>
        </w:rPr>
      </w:pPr>
    </w:p>
    <w:p w14:paraId="7FD211D6" w14:textId="77777777" w:rsidR="00D01902" w:rsidRPr="00D144BE" w:rsidRDefault="00D01902" w:rsidP="00D01902">
      <w:pPr>
        <w:pStyle w:val="BodyText"/>
      </w:pPr>
      <w:r w:rsidRPr="00D144BE">
        <w:rPr>
          <w:u w:val="single"/>
          <w:lang w:eastAsia="ja-JP"/>
        </w:rPr>
        <w:t>Test result:</w:t>
      </w:r>
      <w:r w:rsidRPr="00D144BE">
        <w:rPr>
          <w:lang w:eastAsia="ja-JP"/>
        </w:rPr>
        <w:t xml:space="preserve"> </w:t>
      </w:r>
      <w:r>
        <w:rPr>
          <w:noProof/>
          <w:lang w:val="en-US" w:eastAsia="en-US"/>
        </w:rPr>
        <mc:AlternateContent>
          <mc:Choice Requires="wps">
            <w:drawing>
              <wp:inline distT="0" distB="0" distL="0" distR="0" wp14:anchorId="594D09CE" wp14:editId="7B7DF6A1">
                <wp:extent cx="240030" cy="125730"/>
                <wp:effectExtent l="9525" t="9525" r="7620" b="7620"/>
                <wp:docPr id="9748" name="Text Box 97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 cy="126365"/>
                        </a:xfrm>
                        <a:prstGeom prst="rect">
                          <a:avLst/>
                        </a:prstGeom>
                        <a:solidFill>
                          <a:srgbClr val="FFFFFF"/>
                        </a:solidFill>
                        <a:ln w="9525">
                          <a:solidFill>
                            <a:srgbClr val="000000"/>
                          </a:solidFill>
                          <a:miter lim="800000"/>
                          <a:headEnd/>
                          <a:tailEnd/>
                        </a:ln>
                      </wps:spPr>
                      <wps:txbx>
                        <w:txbxContent>
                          <w:p w14:paraId="624CBB43" w14:textId="77777777" w:rsidR="00081EC2" w:rsidRPr="00AA5F7E" w:rsidRDefault="00081EC2" w:rsidP="00D01902">
                            <w:pPr>
                              <w:rPr>
                                <w:b/>
                                <w:sz w:val="16"/>
                                <w:szCs w:val="16"/>
                              </w:rPr>
                            </w:pPr>
                          </w:p>
                        </w:txbxContent>
                      </wps:txbx>
                      <wps:bodyPr rot="0" vert="horz" wrap="square" lIns="0" tIns="0" rIns="0" bIns="0" anchor="t" anchorCtr="0" upright="1">
                        <a:spAutoFit/>
                      </wps:bodyPr>
                    </wps:wsp>
                  </a:graphicData>
                </a:graphic>
              </wp:inline>
            </w:drawing>
          </mc:Choice>
          <mc:Fallback>
            <w:pict>
              <v:shape w14:anchorId="594D09CE" id="Text Box 9748" o:spid="_x0000_s1040" type="#_x0000_t202" style="width:18.9pt;height:9.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">
                <v:textbox style="mso-fit-shape-to-text:t" inset="0,0,0,0">
                  <w:txbxContent>
                    <w:p w14:paraId="624CBB43" w14:textId="77777777" w:rsidR="00081EC2" w:rsidRPr="00AA5F7E" w:rsidRDefault="00081EC2" w:rsidP="00D01902">
                      <w:pPr>
                        <w:rPr>
                          <w:b/>
                          <w:sz w:val="16"/>
                          <w:szCs w:val="16"/>
                        </w:rPr>
                      </w:pPr>
                    </w:p>
                  </w:txbxContent>
                </v:textbox>
                <w10:anchorlock/>
              </v:shape>
            </w:pict>
          </mc:Fallback>
        </mc:AlternateContent>
      </w:r>
      <w:r>
        <w:rPr>
          <w:lang w:eastAsia="ja-JP"/>
        </w:rPr>
        <w:t xml:space="preserve"> Not tested     </w:t>
      </w:r>
      <w:r>
        <w:rPr>
          <w:noProof/>
          <w:lang w:val="en-US" w:eastAsia="en-US"/>
        </w:rPr>
        <mc:AlternateContent>
          <mc:Choice Requires="wps">
            <w:drawing>
              <wp:inline distT="0" distB="0" distL="0" distR="0" wp14:anchorId="2A6B73AE" wp14:editId="774190FB">
                <wp:extent cx="240030" cy="184785"/>
                <wp:effectExtent l="9525" t="9525" r="7620" b="5715"/>
                <wp:docPr id="9749" name="Text Box 97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 cy="126365"/>
                        </a:xfrm>
                        <a:prstGeom prst="rect">
                          <a:avLst/>
                        </a:prstGeom>
                        <a:solidFill>
                          <a:srgbClr val="FFFFFF"/>
                        </a:solidFill>
                        <a:ln w="9525">
                          <a:solidFill>
                            <a:srgbClr val="000000"/>
                          </a:solidFill>
                          <a:miter lim="800000"/>
                          <a:headEnd/>
                          <a:tailEnd/>
                        </a:ln>
                      </wps:spPr>
                      <wps:txbx>
                        <w:txbxContent>
                          <w:p w14:paraId="34B8D1FB" w14:textId="77777777" w:rsidR="00081EC2" w:rsidRPr="00AD76E1" w:rsidRDefault="00081EC2" w:rsidP="00D01902">
                            <w:pPr>
                              <w:jc w:val="center"/>
                              <w:rPr>
                                <w:b/>
                                <w:color w:val="00B050"/>
                                <w:sz w:val="16"/>
                                <w:szCs w:val="16"/>
                              </w:rPr>
                            </w:pPr>
                          </w:p>
                        </w:txbxContent>
                      </wps:txbx>
                      <wps:bodyPr rot="0" vert="horz" wrap="square" lIns="0" tIns="0" rIns="0" bIns="0" anchor="t" anchorCtr="0" upright="1">
                        <a:spAutoFit/>
                      </wps:bodyPr>
                    </wps:wsp>
                  </a:graphicData>
                </a:graphic>
              </wp:inline>
            </w:drawing>
          </mc:Choice>
          <mc:Fallback>
            <w:pict>
              <v:shape w14:anchorId="2A6B73AE" id="Text Box 9749" o:spid="_x0000_s1041" type="#_x0000_t202" style="width:18.9pt;height:14.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">
                <v:textbox style="mso-fit-shape-to-text:t" inset="0,0,0,0">
                  <w:txbxContent>
                    <w:p w14:paraId="34B8D1FB" w14:textId="77777777" w:rsidR="00081EC2" w:rsidRPr="00AD76E1" w:rsidRDefault="00081EC2" w:rsidP="00D01902">
                      <w:pPr>
                        <w:jc w:val="center"/>
                        <w:rPr>
                          <w:b/>
                          <w:color w:val="00B050"/>
                          <w:sz w:val="16"/>
                          <w:szCs w:val="16"/>
                        </w:rPr>
                      </w:pPr>
                    </w:p>
                  </w:txbxContent>
                </v:textbox>
                <w10:anchorlock/>
              </v:shape>
            </w:pict>
          </mc:Fallback>
        </mc:AlternateContent>
      </w:r>
      <w:r w:rsidRPr="00D144BE">
        <w:rPr>
          <w:lang w:eastAsia="ja-JP"/>
        </w:rPr>
        <w:t xml:space="preserve"> </w:t>
      </w:r>
      <w:r w:rsidRPr="00751AA4">
        <w:rPr>
          <w:lang w:eastAsia="ja-JP"/>
        </w:rPr>
        <w:t xml:space="preserve">Passed  </w:t>
      </w:r>
      <w:r w:rsidRPr="00751AA4">
        <w:rPr>
          <w:noProof/>
          <w:lang w:val="en-US" w:eastAsia="en-US"/>
        </w:rPr>
        <mc:AlternateContent>
          <mc:Choice Requires="wps">
            <w:drawing>
              <wp:inline distT="0" distB="0" distL="0" distR="0" wp14:anchorId="2963E4EC" wp14:editId="7851EF3F">
                <wp:extent cx="240030" cy="184785"/>
                <wp:effectExtent l="9525" t="9525" r="7620" b="5715"/>
                <wp:docPr id="9750" name="Text Box 97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 cy="126365"/>
                        </a:xfrm>
                        <a:prstGeom prst="rect">
                          <a:avLst/>
                        </a:prstGeom>
                        <a:solidFill>
                          <a:srgbClr val="FFFFFF"/>
                        </a:solidFill>
                        <a:ln w="9525">
                          <a:solidFill>
                            <a:srgbClr val="000000"/>
                          </a:solidFill>
                          <a:miter lim="800000"/>
                          <a:headEnd/>
                          <a:tailEnd/>
                        </a:ln>
                      </wps:spPr>
                      <wps:txbx>
                        <w:txbxContent>
                          <w:p w14:paraId="315C5F74" w14:textId="77777777" w:rsidR="00081EC2" w:rsidRPr="001E4863" w:rsidRDefault="00081EC2" w:rsidP="00D01902">
                            <w:pPr>
                              <w:jc w:val="center"/>
                              <w:rPr>
                                <w:b/>
                                <w:color w:val="F79646"/>
                                <w:sz w:val="16"/>
                                <w:szCs w:val="16"/>
                              </w:rPr>
                            </w:pPr>
                          </w:p>
                        </w:txbxContent>
                      </wps:txbx>
                      <wps:bodyPr rot="0" vert="horz" wrap="square" lIns="0" tIns="0" rIns="0" bIns="0" anchor="t" anchorCtr="0" upright="1">
                        <a:spAutoFit/>
                      </wps:bodyPr>
                    </wps:wsp>
                  </a:graphicData>
                </a:graphic>
              </wp:inline>
            </w:drawing>
          </mc:Choice>
          <mc:Fallback>
            <w:pict>
              <v:shape w14:anchorId="2963E4EC" id="Text Box 9750" o:spid="_x0000_s1042" type="#_x0000_t202" style="width:18.9pt;height:14.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">
                <v:textbox style="mso-fit-shape-to-text:t" inset="0,0,0,0">
                  <w:txbxContent>
                    <w:p w14:paraId="315C5F74" w14:textId="77777777" w:rsidR="00081EC2" w:rsidRPr="001E4863" w:rsidRDefault="00081EC2" w:rsidP="00D01902">
                      <w:pPr>
                        <w:jc w:val="center"/>
                        <w:rPr>
                          <w:b/>
                          <w:color w:val="F79646"/>
                          <w:sz w:val="16"/>
                          <w:szCs w:val="16"/>
                        </w:rPr>
                      </w:pPr>
                    </w:p>
                  </w:txbxContent>
                </v:textbox>
                <w10:anchorlock/>
              </v:shape>
            </w:pict>
          </mc:Fallback>
        </mc:AlternateContent>
      </w:r>
      <w:r w:rsidRPr="00751AA4">
        <w:rPr>
          <w:lang w:eastAsia="ja-JP"/>
        </w:rPr>
        <w:t xml:space="preserve"> Passed with reservations  </w:t>
      </w:r>
      <w:r w:rsidRPr="00751AA4">
        <w:rPr>
          <w:noProof/>
          <w:lang w:val="en-US" w:eastAsia="en-US"/>
        </w:rPr>
        <mc:AlternateContent>
          <mc:Choice Requires="wps">
            <w:drawing>
              <wp:inline distT="0" distB="0" distL="0" distR="0" wp14:anchorId="7A5448F5" wp14:editId="0E7FCFA0">
                <wp:extent cx="240030" cy="184785"/>
                <wp:effectExtent l="9525" t="9525" r="7620" b="5715"/>
                <wp:docPr id="9751" name="Text Box 97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 cy="126365"/>
                        </a:xfrm>
                        <a:prstGeom prst="rect">
                          <a:avLst/>
                        </a:prstGeom>
                        <a:solidFill>
                          <a:srgbClr val="FFFFFF"/>
                        </a:solidFill>
                        <a:ln w="9525">
                          <a:solidFill>
                            <a:srgbClr val="000000"/>
                          </a:solidFill>
                          <a:miter lim="800000"/>
                          <a:headEnd/>
                          <a:tailEnd/>
                        </a:ln>
                      </wps:spPr>
                      <wps:txbx>
                        <w:txbxContent>
                          <w:p w14:paraId="3FC6B3BE" w14:textId="77777777" w:rsidR="00081EC2" w:rsidRPr="00AD76E1" w:rsidRDefault="00081EC2" w:rsidP="00D01902">
                            <w:pPr>
                              <w:jc w:val="center"/>
                              <w:rPr>
                                <w:b/>
                                <w:color w:val="FF0000"/>
                                <w:sz w:val="16"/>
                                <w:szCs w:val="16"/>
                              </w:rPr>
                            </w:pPr>
                          </w:p>
                        </w:txbxContent>
                      </wps:txbx>
                      <wps:bodyPr rot="0" vert="horz" wrap="square" lIns="0" tIns="0" rIns="0" bIns="0" anchor="t" anchorCtr="0" upright="1">
                        <a:spAutoFit/>
                      </wps:bodyPr>
                    </wps:wsp>
                  </a:graphicData>
                </a:graphic>
              </wp:inline>
            </w:drawing>
          </mc:Choice>
          <mc:Fallback>
            <w:pict>
              <v:shape w14:anchorId="7A5448F5" id="Text Box 9751" o:spid="_x0000_s1043" type="#_x0000_t202" style="width:18.9pt;height:14.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">
                <v:textbox style="mso-fit-shape-to-text:t" inset="0,0,0,0">
                  <w:txbxContent>
                    <w:p w14:paraId="3FC6B3BE" w14:textId="77777777" w:rsidR="00081EC2" w:rsidRPr="00AD76E1" w:rsidRDefault="00081EC2" w:rsidP="00D01902">
                      <w:pPr>
                        <w:jc w:val="center"/>
                        <w:rPr>
                          <w:b/>
                          <w:color w:val="FF0000"/>
                          <w:sz w:val="16"/>
                          <w:szCs w:val="16"/>
                        </w:rPr>
                      </w:pPr>
                    </w:p>
                  </w:txbxContent>
                </v:textbox>
                <w10:anchorlock/>
              </v:shape>
            </w:pict>
          </mc:Fallback>
        </mc:AlternateContent>
      </w:r>
      <w:r w:rsidRPr="00751AA4">
        <w:rPr>
          <w:lang w:eastAsia="ja-JP"/>
        </w:rPr>
        <w:t xml:space="preserve"> Failed</w:t>
      </w:r>
    </w:p>
    <w:p w14:paraId="390329AA" w14:textId="77777777" w:rsidR="00D01902" w:rsidRDefault="00D01902" w:rsidP="00D01902">
      <w:pPr>
        <w:pStyle w:val="BodyText"/>
        <w:rPr>
          <w:u w:val="dotted"/>
          <w:lang w:eastAsia="ja-JP"/>
        </w:rPr>
      </w:pPr>
      <w:r w:rsidRPr="00D144BE">
        <w:rPr>
          <w:b/>
          <w:lang w:eastAsia="ja-JP"/>
        </w:rPr>
        <w:lastRenderedPageBreak/>
        <w:t xml:space="preserve">Comment: </w:t>
      </w:r>
    </w:p>
    <w:p w14:paraId="3FE57F2D" w14:textId="77777777" w:rsidR="00D01902" w:rsidRDefault="00D01902" w:rsidP="007D2CC4">
      <w:pPr>
        <w:pStyle w:val="BodyText"/>
        <w:rPr>
          <w:u w:val="dotted"/>
          <w:lang w:eastAsia="ja-JP"/>
        </w:rPr>
      </w:pPr>
    </w:p>
    <w:p w14:paraId="58858552" w14:textId="0EDDA794" w:rsidR="009F1623" w:rsidRDefault="00350CF3" w:rsidP="009F1623">
      <w:pPr>
        <w:pStyle w:val="Heading2"/>
      </w:pPr>
      <w:bookmarkStart w:id="32" w:name="_Toc411843345"/>
      <w:r>
        <w:t>Program FPGA</w:t>
      </w:r>
      <w:r w:rsidR="009F1623">
        <w:t xml:space="preserve"> </w:t>
      </w:r>
      <w:r w:rsidR="009F1623" w:rsidRPr="00146110">
        <w:t>[T</w:t>
      </w:r>
      <w:r w:rsidR="009F1623">
        <w:t>C</w:t>
      </w:r>
      <w:r w:rsidR="009F1623" w:rsidRPr="00146110">
        <w:t>-</w:t>
      </w:r>
      <w:r w:rsidR="00FC7B7E">
        <w:t>EMCOR</w:t>
      </w:r>
      <w:r w:rsidR="00F842CB">
        <w:t>-HW</w:t>
      </w:r>
      <w:r w:rsidR="009F1623">
        <w:t>-0</w:t>
      </w:r>
      <w:r w:rsidR="00041726">
        <w:t>6</w:t>
      </w:r>
      <w:r w:rsidR="009F1623" w:rsidRPr="00146110">
        <w:t>]</w:t>
      </w:r>
      <w:bookmarkEnd w:id="32"/>
    </w:p>
    <w:p w14:paraId="58858553" w14:textId="5F8662AE" w:rsidR="009F1623" w:rsidRDefault="000C5029" w:rsidP="009F1623">
      <w:pPr>
        <w:pStyle w:val="BodyText"/>
      </w:pPr>
      <w:r>
        <w:t>Program the FPGA.</w:t>
      </w:r>
    </w:p>
    <w:p w14:paraId="58858554" w14:textId="77777777" w:rsidR="009F1623" w:rsidRPr="00D144BE" w:rsidRDefault="009F1623" w:rsidP="009F1623">
      <w:pPr>
        <w:pStyle w:val="TestCaseSection"/>
        <w:rPr>
          <w:lang w:val="en-GB"/>
        </w:rPr>
      </w:pPr>
      <w:r w:rsidRPr="00D144BE">
        <w:rPr>
          <w:lang w:val="en-GB"/>
        </w:rPr>
        <w:t>Pre-requisites</w:t>
      </w:r>
    </w:p>
    <w:p w14:paraId="617452C9" w14:textId="2D520AE9" w:rsidR="00CB4FA0" w:rsidRDefault="00C44395" w:rsidP="001D0A6F">
      <w:pPr>
        <w:pStyle w:val="ListParagraph"/>
        <w:numPr>
          <w:ilvl w:val="0"/>
          <w:numId w:val="26"/>
        </w:numPr>
        <w:spacing w:before="120" w:after="120"/>
        <w:jc w:val="both"/>
      </w:pPr>
      <w:r>
        <w:t xml:space="preserve">Procedure </w:t>
      </w:r>
      <w:r w:rsidR="00CB4FA0">
        <w:t>3.5</w:t>
      </w:r>
    </w:p>
    <w:p w14:paraId="58858555" w14:textId="5F8C1FD0" w:rsidR="009F1623" w:rsidRDefault="000C5029" w:rsidP="001D0A6F">
      <w:pPr>
        <w:pStyle w:val="ListParagraph"/>
        <w:numPr>
          <w:ilvl w:val="0"/>
          <w:numId w:val="26"/>
        </w:numPr>
        <w:spacing w:before="120" w:after="120"/>
        <w:jc w:val="both"/>
      </w:pPr>
      <w:r>
        <w:t>A current copy of Xili</w:t>
      </w:r>
      <w:r w:rsidR="001841D2">
        <w:t>nx iMPACT</w:t>
      </w:r>
    </w:p>
    <w:p w14:paraId="393BFCF4" w14:textId="37FF4134" w:rsidR="000C5029" w:rsidRDefault="000C5029" w:rsidP="001D0A6F">
      <w:pPr>
        <w:pStyle w:val="ListParagraph"/>
        <w:numPr>
          <w:ilvl w:val="0"/>
          <w:numId w:val="26"/>
        </w:numPr>
        <w:spacing w:before="120" w:after="120"/>
        <w:jc w:val="both"/>
      </w:pPr>
      <w:r>
        <w:t>Location of the Xilinx design file (xx.mcs)</w:t>
      </w:r>
    </w:p>
    <w:p w14:paraId="56752B40" w14:textId="148327FA" w:rsidR="000C5029" w:rsidRDefault="000C5029" w:rsidP="001D0A6F">
      <w:pPr>
        <w:pStyle w:val="ListParagraph"/>
        <w:numPr>
          <w:ilvl w:val="0"/>
          <w:numId w:val="26"/>
        </w:numPr>
        <w:spacing w:before="120" w:after="120"/>
        <w:jc w:val="both"/>
      </w:pPr>
      <w:r>
        <w:t>X</w:t>
      </w:r>
      <w:r w:rsidR="007F639E">
        <w:t>ilinx USB Programmer Platform Cable USB II</w:t>
      </w:r>
    </w:p>
    <w:p w14:paraId="58858558" w14:textId="77777777" w:rsidR="009F1623" w:rsidRDefault="009F1623" w:rsidP="009F1623">
      <w:pPr>
        <w:pStyle w:val="TestCaseSection"/>
        <w:rPr>
          <w:lang w:val="en-GB"/>
        </w:rPr>
      </w:pPr>
      <w:r>
        <w:rPr>
          <w:lang w:val="en-GB"/>
        </w:rPr>
        <w:t>T</w:t>
      </w:r>
      <w:r w:rsidRPr="00D144BE">
        <w:rPr>
          <w:lang w:val="en-GB"/>
        </w:rPr>
        <w:t>est</w:t>
      </w:r>
      <w:r>
        <w:rPr>
          <w:lang w:val="en-GB"/>
        </w:rPr>
        <w:t xml:space="preserve"> procedure</w:t>
      </w:r>
    </w:p>
    <w:p w14:paraId="5885857B" w14:textId="0E1605FF" w:rsidR="002A675C" w:rsidRPr="00CD68CC" w:rsidRDefault="007F639E" w:rsidP="00D20C02">
      <w:pPr>
        <w:pStyle w:val="ListParagraph"/>
        <w:numPr>
          <w:ilvl w:val="0"/>
          <w:numId w:val="44"/>
        </w:numPr>
        <w:rPr>
          <w:sz w:val="20"/>
        </w:rPr>
      </w:pPr>
      <w:r w:rsidRPr="007F639E">
        <w:rPr>
          <w:lang w:val="en-GB" w:eastAsia="ja-JP"/>
        </w:rPr>
        <w:t xml:space="preserve">Connect the Xilinx USB programmer to the computer and the </w:t>
      </w:r>
      <w:r w:rsidRPr="00CD68CC">
        <w:rPr>
          <w:lang w:val="en-GB" w:eastAsia="ja-JP"/>
        </w:rPr>
        <w:t>EMCOR</w:t>
      </w:r>
      <w:r w:rsidR="003C62E4" w:rsidRPr="00CD68CC">
        <w:rPr>
          <w:lang w:val="en-GB" w:eastAsia="ja-JP"/>
        </w:rPr>
        <w:t xml:space="preserve"> controller </w:t>
      </w:r>
      <w:r w:rsidRPr="00CD68CC">
        <w:rPr>
          <w:lang w:val="en-GB" w:eastAsia="ja-JP"/>
        </w:rPr>
        <w:t>board front panel</w:t>
      </w:r>
      <w:r w:rsidR="003C62E4" w:rsidRPr="00CD68CC">
        <w:rPr>
          <w:lang w:val="en-GB" w:eastAsia="ja-JP"/>
        </w:rPr>
        <w:t xml:space="preserve"> (P9- JTAG PROG)</w:t>
      </w:r>
      <w:r w:rsidRPr="00CD68CC">
        <w:rPr>
          <w:lang w:val="en-GB" w:eastAsia="ja-JP"/>
        </w:rPr>
        <w:t>.</w:t>
      </w:r>
    </w:p>
    <w:p w14:paraId="46CCCD0F" w14:textId="5A4C5879" w:rsidR="00CA463A" w:rsidRPr="00CD68CC" w:rsidRDefault="00CA463A" w:rsidP="00D20C02">
      <w:pPr>
        <w:pStyle w:val="ListParagraph"/>
        <w:numPr>
          <w:ilvl w:val="0"/>
          <w:numId w:val="44"/>
        </w:numPr>
        <w:rPr>
          <w:lang w:val="en-GB" w:eastAsia="ja-JP"/>
        </w:rPr>
      </w:pPr>
      <w:r w:rsidRPr="00CD68CC">
        <w:rPr>
          <w:lang w:val="en-GB" w:eastAsia="ja-JP"/>
        </w:rPr>
        <w:t>Power up the EMCOR</w:t>
      </w:r>
      <w:r w:rsidR="003C62E4" w:rsidRPr="00CD68CC">
        <w:rPr>
          <w:lang w:val="en-GB" w:eastAsia="ja-JP"/>
        </w:rPr>
        <w:t xml:space="preserve"> controller.</w:t>
      </w:r>
    </w:p>
    <w:p w14:paraId="39E391FD" w14:textId="77777777" w:rsidR="00CA463A" w:rsidRDefault="00CA463A" w:rsidP="00D20C02">
      <w:pPr>
        <w:pStyle w:val="ListParagraph"/>
        <w:numPr>
          <w:ilvl w:val="1"/>
          <w:numId w:val="44"/>
        </w:numPr>
        <w:rPr>
          <w:sz w:val="20"/>
        </w:rPr>
      </w:pPr>
      <w:r w:rsidRPr="0069084B">
        <w:rPr>
          <w:lang w:val="en-GB" w:eastAsia="ja-JP"/>
        </w:rPr>
        <w:t>The green LED on the Programmer should light up at this time.</w:t>
      </w:r>
    </w:p>
    <w:p w14:paraId="2D5C6099" w14:textId="7341150C" w:rsidR="00053973" w:rsidRPr="00755180" w:rsidRDefault="007F639E" w:rsidP="00D20C02">
      <w:pPr>
        <w:pStyle w:val="ListParagraph"/>
        <w:numPr>
          <w:ilvl w:val="0"/>
          <w:numId w:val="44"/>
        </w:numPr>
        <w:rPr>
          <w:lang w:val="en-GB" w:eastAsia="ja-JP"/>
        </w:rPr>
      </w:pPr>
      <w:r w:rsidRPr="0069084B">
        <w:rPr>
          <w:lang w:val="en-GB" w:eastAsia="ja-JP"/>
        </w:rPr>
        <w:t>Start IMPACT on the computer</w:t>
      </w:r>
      <w:r w:rsidR="00053973" w:rsidRPr="0069084B">
        <w:rPr>
          <w:lang w:val="en-GB" w:eastAsia="ja-JP"/>
        </w:rPr>
        <w:t xml:space="preserve"> either b</w:t>
      </w:r>
      <w:r w:rsidR="00755180">
        <w:rPr>
          <w:lang w:val="en-GB" w:eastAsia="ja-JP"/>
        </w:rPr>
        <w:t>y clicking on the desk</w:t>
      </w:r>
      <w:r w:rsidR="0069084B">
        <w:rPr>
          <w:lang w:val="en-GB" w:eastAsia="ja-JP"/>
        </w:rPr>
        <w:t>top icon</w:t>
      </w:r>
    </w:p>
    <w:p w14:paraId="01A079CE" w14:textId="2F88A314" w:rsidR="00DD3F3B" w:rsidRDefault="00053973" w:rsidP="00003949">
      <w:pPr>
        <w:pStyle w:val="Figure"/>
        <w:rPr>
          <w:sz w:val="20"/>
        </w:rPr>
      </w:pPr>
      <w:r>
        <w:rPr>
          <w:noProof/>
          <w:lang w:val="en-US" w:eastAsia="en-US"/>
        </w:rPr>
        <w:drawing>
          <wp:inline distT="0" distB="0" distL="0" distR="0" wp14:anchorId="40FD7486" wp14:editId="566C0DDF">
            <wp:extent cx="647619" cy="657143"/>
            <wp:effectExtent l="0" t="0" r="635" b="0"/>
            <wp:docPr id="1027" name="Picture 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647619" cy="657143"/>
                    </a:xfrm>
                    <a:prstGeom prst="rect">
                      <a:avLst/>
                    </a:prstGeom>
                  </pic:spPr>
                </pic:pic>
              </a:graphicData>
            </a:graphic>
          </wp:inline>
        </w:drawing>
      </w:r>
    </w:p>
    <w:p w14:paraId="4BF28D32" w14:textId="77777777" w:rsidR="00053973" w:rsidRDefault="00053973" w:rsidP="00053973">
      <w:pPr>
        <w:ind w:left="471"/>
        <w:rPr>
          <w:sz w:val="20"/>
        </w:rPr>
      </w:pPr>
    </w:p>
    <w:p w14:paraId="78139401" w14:textId="7C6F991E" w:rsidR="00053973" w:rsidRPr="0069084B" w:rsidRDefault="00053973" w:rsidP="0069084B">
      <w:pPr>
        <w:ind w:left="57"/>
        <w:rPr>
          <w:lang w:val="en-GB" w:eastAsia="ja-JP"/>
        </w:rPr>
      </w:pPr>
      <w:r w:rsidRPr="0069084B">
        <w:rPr>
          <w:lang w:val="en-GB" w:eastAsia="ja-JP"/>
        </w:rPr>
        <w:t>Or navigating from the Start Menu</w:t>
      </w:r>
    </w:p>
    <w:p w14:paraId="50C6F9F2" w14:textId="7B7B739B" w:rsidR="00053973" w:rsidRDefault="00053973" w:rsidP="00003949">
      <w:pPr>
        <w:pStyle w:val="Figure"/>
        <w:rPr>
          <w:sz w:val="20"/>
        </w:rPr>
      </w:pPr>
      <w:r>
        <w:rPr>
          <w:noProof/>
          <w:lang w:val="en-US" w:eastAsia="en-US"/>
        </w:rPr>
        <w:drawing>
          <wp:inline distT="0" distB="0" distL="0" distR="0" wp14:anchorId="4A0EF4C6" wp14:editId="6977A0B0">
            <wp:extent cx="2228572" cy="3647619"/>
            <wp:effectExtent l="19050" t="19050" r="19685" b="10160"/>
            <wp:docPr id="1028" name="Picture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2228572" cy="3647619"/>
                    </a:xfrm>
                    <a:prstGeom prst="rect">
                      <a:avLst/>
                    </a:prstGeom>
                    <a:ln>
                      <a:solidFill>
                        <a:schemeClr val="accent1"/>
                      </a:solidFill>
                    </a:ln>
                  </pic:spPr>
                </pic:pic>
              </a:graphicData>
            </a:graphic>
          </wp:inline>
        </w:drawing>
      </w:r>
    </w:p>
    <w:p w14:paraId="7664FEB8" w14:textId="77777777" w:rsidR="00053973" w:rsidRDefault="00053973" w:rsidP="00053973">
      <w:pPr>
        <w:ind w:left="471"/>
        <w:rPr>
          <w:sz w:val="20"/>
        </w:rPr>
      </w:pPr>
    </w:p>
    <w:p w14:paraId="51046DD3" w14:textId="088F3F6E" w:rsidR="005E6957" w:rsidRPr="00755180" w:rsidRDefault="00053973" w:rsidP="00D20C02">
      <w:pPr>
        <w:pStyle w:val="ListParagraph"/>
        <w:numPr>
          <w:ilvl w:val="0"/>
          <w:numId w:val="44"/>
        </w:numPr>
        <w:rPr>
          <w:lang w:val="en-GB" w:eastAsia="ja-JP"/>
        </w:rPr>
      </w:pPr>
      <w:r w:rsidRPr="0069084B">
        <w:rPr>
          <w:lang w:val="en-GB" w:eastAsia="ja-JP"/>
        </w:rPr>
        <w:lastRenderedPageBreak/>
        <w:t xml:space="preserve">iMPACT will start with the </w:t>
      </w:r>
      <w:r w:rsidR="001841D2" w:rsidRPr="0069084B">
        <w:rPr>
          <w:lang w:val="en-GB" w:eastAsia="ja-JP"/>
        </w:rPr>
        <w:t>»</w:t>
      </w:r>
      <w:r w:rsidRPr="0069084B">
        <w:rPr>
          <w:lang w:val="en-GB" w:eastAsia="ja-JP"/>
        </w:rPr>
        <w:t>Automatically</w:t>
      </w:r>
      <w:r w:rsidR="005A0BBF" w:rsidRPr="0069084B">
        <w:rPr>
          <w:lang w:val="en-GB" w:eastAsia="ja-JP"/>
        </w:rPr>
        <w:t xml:space="preserve"> CREATE AND SAVE A PROJECT</w:t>
      </w:r>
      <w:r w:rsidR="001841D2" w:rsidRPr="0069084B">
        <w:rPr>
          <w:lang w:val="en-GB" w:eastAsia="ja-JP"/>
        </w:rPr>
        <w:t>«</w:t>
      </w:r>
      <w:r w:rsidR="005A0BBF" w:rsidRPr="0069084B">
        <w:rPr>
          <w:lang w:val="en-GB" w:eastAsia="ja-JP"/>
        </w:rPr>
        <w:t xml:space="preserve"> pop-up dialog box. Click on »NO«.</w:t>
      </w:r>
    </w:p>
    <w:p w14:paraId="4EBF4EA0" w14:textId="4E8860C5" w:rsidR="005E6957" w:rsidRDefault="005E6957" w:rsidP="00003949">
      <w:pPr>
        <w:pStyle w:val="Figure"/>
        <w:rPr>
          <w:sz w:val="20"/>
        </w:rPr>
      </w:pPr>
      <w:r>
        <w:rPr>
          <w:noProof/>
          <w:lang w:val="en-US" w:eastAsia="en-US"/>
        </w:rPr>
        <w:drawing>
          <wp:inline distT="0" distB="0" distL="0" distR="0" wp14:anchorId="60F53DD5" wp14:editId="6E434E78">
            <wp:extent cx="4002776" cy="1309036"/>
            <wp:effectExtent l="0" t="0" r="0" b="5715"/>
            <wp:docPr id="1029" name="Picture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4006908" cy="1310387"/>
                    </a:xfrm>
                    <a:prstGeom prst="rect">
                      <a:avLst/>
                    </a:prstGeom>
                  </pic:spPr>
                </pic:pic>
              </a:graphicData>
            </a:graphic>
          </wp:inline>
        </w:drawing>
      </w:r>
    </w:p>
    <w:p w14:paraId="31F62460" w14:textId="77777777" w:rsidR="005E6957" w:rsidRPr="00053973" w:rsidRDefault="005E6957" w:rsidP="005E6957">
      <w:pPr>
        <w:pStyle w:val="ListParagraph"/>
        <w:ind w:left="340"/>
        <w:rPr>
          <w:sz w:val="20"/>
        </w:rPr>
      </w:pPr>
    </w:p>
    <w:p w14:paraId="27264236" w14:textId="2BEB4C2F" w:rsidR="005E6957" w:rsidRPr="00755180" w:rsidRDefault="005E6957" w:rsidP="00D20C02">
      <w:pPr>
        <w:pStyle w:val="ListParagraph"/>
        <w:numPr>
          <w:ilvl w:val="0"/>
          <w:numId w:val="44"/>
        </w:numPr>
        <w:rPr>
          <w:lang w:val="en-GB" w:eastAsia="ja-JP"/>
        </w:rPr>
      </w:pPr>
      <w:r w:rsidRPr="0069084B">
        <w:rPr>
          <w:lang w:val="en-GB" w:eastAsia="ja-JP"/>
        </w:rPr>
        <w:t>On the »</w:t>
      </w:r>
      <w:r w:rsidR="0069084B">
        <w:rPr>
          <w:lang w:val="en-GB" w:eastAsia="ja-JP"/>
        </w:rPr>
        <w:t>New iMPACT Project« pop-up menu</w:t>
      </w:r>
      <w:r w:rsidRPr="0069084B">
        <w:rPr>
          <w:lang w:val="en-GB" w:eastAsia="ja-JP"/>
        </w:rPr>
        <w:t>, select »Cancel«.</w:t>
      </w:r>
    </w:p>
    <w:p w14:paraId="13B862CC" w14:textId="27B9383B" w:rsidR="005E6957" w:rsidRDefault="005E6957" w:rsidP="00003949">
      <w:pPr>
        <w:pStyle w:val="Figure"/>
        <w:rPr>
          <w:sz w:val="20"/>
        </w:rPr>
      </w:pPr>
      <w:r>
        <w:rPr>
          <w:noProof/>
          <w:lang w:val="en-US" w:eastAsia="en-US"/>
        </w:rPr>
        <w:drawing>
          <wp:inline distT="0" distB="0" distL="0" distR="0" wp14:anchorId="07AF01B5" wp14:editId="26E1BFD7">
            <wp:extent cx="4066674" cy="2445218"/>
            <wp:effectExtent l="0" t="0" r="0" b="0"/>
            <wp:docPr id="1030" name="Picture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068310" cy="2446202"/>
                    </a:xfrm>
                    <a:prstGeom prst="rect">
                      <a:avLst/>
                    </a:prstGeom>
                  </pic:spPr>
                </pic:pic>
              </a:graphicData>
            </a:graphic>
          </wp:inline>
        </w:drawing>
      </w:r>
    </w:p>
    <w:p w14:paraId="01C6EBC3" w14:textId="474F38A9" w:rsidR="005E6957" w:rsidRDefault="005E6957">
      <w:pPr>
        <w:rPr>
          <w:sz w:val="20"/>
        </w:rPr>
      </w:pPr>
      <w:r>
        <w:rPr>
          <w:sz w:val="20"/>
        </w:rPr>
        <w:br w:type="page"/>
      </w:r>
    </w:p>
    <w:p w14:paraId="453D744D" w14:textId="77777777" w:rsidR="005E6957" w:rsidRDefault="005E6957" w:rsidP="005E6957">
      <w:pPr>
        <w:pStyle w:val="ListParagraph"/>
        <w:ind w:left="340"/>
        <w:rPr>
          <w:sz w:val="20"/>
        </w:rPr>
      </w:pPr>
    </w:p>
    <w:p w14:paraId="456CA076" w14:textId="2A023B8B" w:rsidR="005E6957" w:rsidRPr="00755180" w:rsidRDefault="0069084B" w:rsidP="00D20C02">
      <w:pPr>
        <w:pStyle w:val="ListParagraph"/>
        <w:numPr>
          <w:ilvl w:val="0"/>
          <w:numId w:val="44"/>
        </w:numPr>
        <w:rPr>
          <w:lang w:val="en-GB" w:eastAsia="ja-JP"/>
        </w:rPr>
      </w:pPr>
      <w:r>
        <w:rPr>
          <w:lang w:val="en-GB" w:eastAsia="ja-JP"/>
        </w:rPr>
        <w:t>Double-Left-Click on</w:t>
      </w:r>
      <w:r w:rsidR="005E6957" w:rsidRPr="0069084B">
        <w:rPr>
          <w:lang w:val="en-GB" w:eastAsia="ja-JP"/>
        </w:rPr>
        <w:t xml:space="preserve"> »Boundary Scan« option in the window on the left.</w:t>
      </w:r>
    </w:p>
    <w:p w14:paraId="42422C61" w14:textId="02226328" w:rsidR="005E6957" w:rsidRDefault="005E6957" w:rsidP="00003949">
      <w:pPr>
        <w:pStyle w:val="Figure"/>
        <w:rPr>
          <w:sz w:val="20"/>
        </w:rPr>
      </w:pPr>
      <w:r>
        <w:rPr>
          <w:noProof/>
          <w:lang w:val="en-US" w:eastAsia="en-US"/>
        </w:rPr>
        <w:drawing>
          <wp:inline distT="0" distB="0" distL="0" distR="0" wp14:anchorId="7C42AE53" wp14:editId="0DFD3E5D">
            <wp:extent cx="2950143" cy="2432573"/>
            <wp:effectExtent l="19050" t="19050" r="22225" b="25400"/>
            <wp:docPr id="1031" name="Picture 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950434" cy="2432813"/>
                    </a:xfrm>
                    <a:prstGeom prst="rect">
                      <a:avLst/>
                    </a:prstGeom>
                    <a:ln>
                      <a:solidFill>
                        <a:schemeClr val="accent1"/>
                      </a:solidFill>
                    </a:ln>
                  </pic:spPr>
                </pic:pic>
              </a:graphicData>
            </a:graphic>
          </wp:inline>
        </w:drawing>
      </w:r>
    </w:p>
    <w:p w14:paraId="7354BAB0" w14:textId="77777777" w:rsidR="005E6957" w:rsidRDefault="005E6957" w:rsidP="005E6957">
      <w:pPr>
        <w:pStyle w:val="ListParagraph"/>
        <w:ind w:left="340"/>
        <w:rPr>
          <w:sz w:val="20"/>
        </w:rPr>
      </w:pPr>
    </w:p>
    <w:p w14:paraId="7D393E6E" w14:textId="0F6AD928" w:rsidR="005E6957" w:rsidRPr="00755180" w:rsidRDefault="005E6957" w:rsidP="00D20C02">
      <w:pPr>
        <w:pStyle w:val="ListParagraph"/>
        <w:numPr>
          <w:ilvl w:val="0"/>
          <w:numId w:val="44"/>
        </w:numPr>
        <w:rPr>
          <w:lang w:val="en-GB" w:eastAsia="ja-JP"/>
        </w:rPr>
      </w:pPr>
      <w:r w:rsidRPr="0069084B">
        <w:rPr>
          <w:lang w:val="en-GB" w:eastAsia="ja-JP"/>
        </w:rPr>
        <w:t>The main screen will turn white and the text will say »Right click to Add Device or Initialize the JTAG Chain«. Right Click in the center of the screen and select »Initialize Chain«.</w:t>
      </w:r>
    </w:p>
    <w:p w14:paraId="4D85C7AE" w14:textId="38ADFF15" w:rsidR="005E6957" w:rsidRDefault="005E6957" w:rsidP="00003949">
      <w:pPr>
        <w:pStyle w:val="Figure"/>
        <w:rPr>
          <w:sz w:val="20"/>
        </w:rPr>
      </w:pPr>
      <w:r>
        <w:rPr>
          <w:noProof/>
          <w:lang w:val="en-US" w:eastAsia="en-US"/>
        </w:rPr>
        <w:drawing>
          <wp:inline distT="0" distB="0" distL="0" distR="0" wp14:anchorId="061FA671" wp14:editId="1C442482">
            <wp:extent cx="4904762" cy="1876191"/>
            <wp:effectExtent l="19050" t="19050" r="10160" b="10160"/>
            <wp:docPr id="1032" name="Picture 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4904762" cy="1876191"/>
                    </a:xfrm>
                    <a:prstGeom prst="rect">
                      <a:avLst/>
                    </a:prstGeom>
                    <a:ln>
                      <a:solidFill>
                        <a:schemeClr val="accent1"/>
                      </a:solidFill>
                    </a:ln>
                  </pic:spPr>
                </pic:pic>
              </a:graphicData>
            </a:graphic>
          </wp:inline>
        </w:drawing>
      </w:r>
    </w:p>
    <w:p w14:paraId="28A73C83" w14:textId="77777777" w:rsidR="005E6957" w:rsidRPr="001D0783" w:rsidRDefault="005E6957" w:rsidP="001D0783">
      <w:pPr>
        <w:rPr>
          <w:sz w:val="20"/>
        </w:rPr>
      </w:pPr>
    </w:p>
    <w:p w14:paraId="181CEC70" w14:textId="431F9AD2" w:rsidR="005E6957" w:rsidRPr="0069084B" w:rsidRDefault="00CF458C" w:rsidP="00D20C02">
      <w:pPr>
        <w:pStyle w:val="ListParagraph"/>
        <w:numPr>
          <w:ilvl w:val="0"/>
          <w:numId w:val="44"/>
        </w:numPr>
        <w:rPr>
          <w:lang w:val="en-GB" w:eastAsia="ja-JP"/>
        </w:rPr>
      </w:pPr>
      <w:r>
        <w:rPr>
          <w:lang w:val="en-GB" w:eastAsia="ja-JP"/>
        </w:rPr>
        <w:t>If the JTAG interface is conn</w:t>
      </w:r>
      <w:r w:rsidR="005E6957" w:rsidRPr="0069084B">
        <w:rPr>
          <w:lang w:val="en-GB" w:eastAsia="ja-JP"/>
        </w:rPr>
        <w:t>ected correctly and working, the »Identify Succeeded« screen will appear.</w:t>
      </w:r>
    </w:p>
    <w:p w14:paraId="4A3AA977" w14:textId="4C916DAE" w:rsidR="00CD5281" w:rsidRDefault="00CD5281" w:rsidP="00003949">
      <w:pPr>
        <w:pStyle w:val="Figure"/>
        <w:rPr>
          <w:sz w:val="20"/>
        </w:rPr>
      </w:pPr>
      <w:r>
        <w:rPr>
          <w:noProof/>
          <w:lang w:val="en-US" w:eastAsia="en-US"/>
        </w:rPr>
        <w:lastRenderedPageBreak/>
        <w:drawing>
          <wp:inline distT="0" distB="0" distL="0" distR="0" wp14:anchorId="022979FE" wp14:editId="576FA833">
            <wp:extent cx="4666667" cy="3361905"/>
            <wp:effectExtent l="19050" t="19050" r="19685" b="10160"/>
            <wp:docPr id="1033" name="Picture 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4666667" cy="3361905"/>
                    </a:xfrm>
                    <a:prstGeom prst="rect">
                      <a:avLst/>
                    </a:prstGeom>
                    <a:ln>
                      <a:solidFill>
                        <a:schemeClr val="accent1"/>
                      </a:solidFill>
                    </a:ln>
                  </pic:spPr>
                </pic:pic>
              </a:graphicData>
            </a:graphic>
          </wp:inline>
        </w:drawing>
      </w:r>
    </w:p>
    <w:p w14:paraId="7194A439" w14:textId="77777777" w:rsidR="00CD5281" w:rsidRDefault="00CD5281" w:rsidP="00CD5281">
      <w:pPr>
        <w:pStyle w:val="ListParagraph"/>
        <w:ind w:left="340"/>
        <w:rPr>
          <w:sz w:val="20"/>
        </w:rPr>
      </w:pPr>
    </w:p>
    <w:p w14:paraId="600BE584" w14:textId="6E0078EC" w:rsidR="00CD5281" w:rsidRPr="0069084B" w:rsidRDefault="00CD5281" w:rsidP="00D20C02">
      <w:pPr>
        <w:pStyle w:val="ListParagraph"/>
        <w:numPr>
          <w:ilvl w:val="0"/>
          <w:numId w:val="44"/>
        </w:numPr>
        <w:rPr>
          <w:lang w:val="en-GB" w:eastAsia="ja-JP"/>
        </w:rPr>
      </w:pPr>
      <w:r w:rsidRPr="0069084B">
        <w:rPr>
          <w:lang w:val="en-GB" w:eastAsia="ja-JP"/>
        </w:rPr>
        <w:t>In the »Auto Assign Configuration Files Query Dialog« box, select »Yes«. The first device in the chain, xcf16p will be highlighted.</w:t>
      </w:r>
    </w:p>
    <w:p w14:paraId="0526FDAF" w14:textId="77777777" w:rsidR="00CD68CC" w:rsidRDefault="00CD5281" w:rsidP="00561AAC">
      <w:pPr>
        <w:pStyle w:val="ListParagraph"/>
        <w:numPr>
          <w:ilvl w:val="0"/>
          <w:numId w:val="44"/>
        </w:numPr>
        <w:rPr>
          <w:lang w:val="en-GB" w:eastAsia="ja-JP"/>
        </w:rPr>
      </w:pPr>
      <w:r w:rsidRPr="0069084B">
        <w:rPr>
          <w:lang w:val="en-GB" w:eastAsia="ja-JP"/>
        </w:rPr>
        <w:t>A file selection dialog box will appear. Nav</w:t>
      </w:r>
      <w:r w:rsidR="005E3063">
        <w:rPr>
          <w:lang w:val="en-GB" w:eastAsia="ja-JP"/>
        </w:rPr>
        <w:t xml:space="preserve">igate to the desired .mcs file. </w:t>
      </w:r>
      <w:r w:rsidRPr="0069084B">
        <w:rPr>
          <w:lang w:val="en-GB" w:eastAsia="ja-JP"/>
        </w:rPr>
        <w:t xml:space="preserve">As </w:t>
      </w:r>
      <w:r w:rsidR="00CD68CC">
        <w:rPr>
          <w:lang w:val="en-GB" w:eastAsia="ja-JP"/>
        </w:rPr>
        <w:t>of this writing, the file is at:</w:t>
      </w:r>
    </w:p>
    <w:p w14:paraId="5667A6A9" w14:textId="77777777" w:rsidR="00CD68CC" w:rsidRPr="0032406B" w:rsidRDefault="00CD5281" w:rsidP="00CD68CC">
      <w:pPr>
        <w:pStyle w:val="ListParagraph"/>
        <w:ind w:left="340"/>
        <w:rPr>
          <w:lang w:val="en-GB" w:eastAsia="ja-JP"/>
        </w:rPr>
      </w:pPr>
      <w:r w:rsidRPr="0032406B">
        <w:rPr>
          <w:lang w:val="en-GB" w:eastAsia="ja-JP"/>
        </w:rPr>
        <w:t>V:\CD\EIE\projects\MCOR\</w:t>
      </w:r>
      <w:r w:rsidR="00364CAB" w:rsidRPr="0032406B">
        <w:rPr>
          <w:lang w:val="en-GB" w:eastAsia="ja-JP"/>
        </w:rPr>
        <w:t>Ethernet_MCOR_Controller</w:t>
      </w:r>
      <w:r w:rsidRPr="0032406B">
        <w:rPr>
          <w:lang w:val="en-GB" w:eastAsia="ja-JP"/>
        </w:rPr>
        <w:t>\Xilinx</w:t>
      </w:r>
      <w:r w:rsidR="00D10F5F" w:rsidRPr="0032406B">
        <w:rPr>
          <w:lang w:val="en-GB" w:eastAsia="ja-JP"/>
        </w:rPr>
        <w:t>2Bar</w:t>
      </w:r>
      <w:r w:rsidRPr="0032406B">
        <w:rPr>
          <w:lang w:val="en-GB" w:eastAsia="ja-JP"/>
        </w:rPr>
        <w:t>\MCOR_x\MCOR_x</w:t>
      </w:r>
    </w:p>
    <w:p w14:paraId="3721C6AF" w14:textId="77777777" w:rsidR="00CD68CC" w:rsidRPr="0032406B" w:rsidRDefault="00CD68CC" w:rsidP="00CD68CC">
      <w:pPr>
        <w:pStyle w:val="ListParagraph"/>
        <w:ind w:left="340"/>
        <w:rPr>
          <w:lang w:val="en-GB" w:eastAsia="ja-JP"/>
        </w:rPr>
      </w:pPr>
      <w:r w:rsidRPr="0032406B">
        <w:rPr>
          <w:lang w:val="en-GB" w:eastAsia="ja-JP"/>
        </w:rPr>
        <w:t>MC</w:t>
      </w:r>
      <w:r w:rsidR="00CD5281" w:rsidRPr="0032406B">
        <w:rPr>
          <w:lang w:val="en-GB" w:eastAsia="ja-JP"/>
        </w:rPr>
        <w:t>OR_xV</w:t>
      </w:r>
      <w:r w:rsidR="00D10F5F" w:rsidRPr="0032406B">
        <w:rPr>
          <w:lang w:val="en-GB" w:eastAsia="ja-JP"/>
        </w:rPr>
        <w:t>90</w:t>
      </w:r>
      <w:r w:rsidR="00394C5F" w:rsidRPr="0032406B">
        <w:rPr>
          <w:lang w:val="en-GB" w:eastAsia="ja-JP"/>
        </w:rPr>
        <w:t>1</w:t>
      </w:r>
      <w:r w:rsidR="00CD5281" w:rsidRPr="0032406B">
        <w:rPr>
          <w:lang w:val="en-GB" w:eastAsia="ja-JP"/>
        </w:rPr>
        <w:t>.mcs.</w:t>
      </w:r>
    </w:p>
    <w:p w14:paraId="7D85FB0C" w14:textId="22FCBE3F" w:rsidR="00561AAC" w:rsidRPr="0032406B" w:rsidRDefault="0032406B" w:rsidP="00CD68CC">
      <w:pPr>
        <w:pStyle w:val="ListParagraph"/>
        <w:ind w:left="340"/>
        <w:rPr>
          <w:lang w:val="en-GB" w:eastAsia="ja-JP"/>
        </w:rPr>
      </w:pPr>
      <w:r w:rsidRPr="0032406B">
        <w:rPr>
          <w:lang w:val="en-GB" w:eastAsia="ja-JP"/>
        </w:rPr>
        <w:t>C</w:t>
      </w:r>
      <w:r>
        <w:rPr>
          <w:lang w:val="en-GB" w:eastAsia="ja-JP"/>
        </w:rPr>
        <w:t>lick O</w:t>
      </w:r>
      <w:r w:rsidR="005E3063" w:rsidRPr="0032406B">
        <w:rPr>
          <w:lang w:val="en-GB" w:eastAsia="ja-JP"/>
        </w:rPr>
        <w:t>pen.</w:t>
      </w:r>
    </w:p>
    <w:p w14:paraId="4734F154" w14:textId="144A4C8D" w:rsidR="00CD5281" w:rsidRDefault="00CD5281" w:rsidP="00003949">
      <w:pPr>
        <w:pStyle w:val="Figure"/>
        <w:rPr>
          <w:sz w:val="20"/>
        </w:rPr>
      </w:pPr>
      <w:r>
        <w:rPr>
          <w:noProof/>
          <w:lang w:val="en-US" w:eastAsia="en-US"/>
        </w:rPr>
        <w:drawing>
          <wp:inline distT="0" distB="0" distL="0" distR="0" wp14:anchorId="016783E2" wp14:editId="2CEFA416">
            <wp:extent cx="4650645" cy="3267777"/>
            <wp:effectExtent l="19050" t="19050" r="17145" b="27940"/>
            <wp:docPr id="1034" name="Picture 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4656666" cy="3272008"/>
                    </a:xfrm>
                    <a:prstGeom prst="rect">
                      <a:avLst/>
                    </a:prstGeom>
                    <a:ln>
                      <a:solidFill>
                        <a:schemeClr val="accent1"/>
                      </a:solidFill>
                    </a:ln>
                  </pic:spPr>
                </pic:pic>
              </a:graphicData>
            </a:graphic>
          </wp:inline>
        </w:drawing>
      </w:r>
    </w:p>
    <w:p w14:paraId="52A3B3E9" w14:textId="77777777" w:rsidR="00CD5281" w:rsidRPr="00CD5281" w:rsidRDefault="00CD5281" w:rsidP="00CD5281">
      <w:pPr>
        <w:ind w:left="57"/>
        <w:rPr>
          <w:sz w:val="20"/>
        </w:rPr>
      </w:pPr>
    </w:p>
    <w:p w14:paraId="00A7FA2B" w14:textId="52A0EC59" w:rsidR="00CD5281" w:rsidRPr="0069084B" w:rsidRDefault="00CD5281" w:rsidP="00D20C02">
      <w:pPr>
        <w:pStyle w:val="ListParagraph"/>
        <w:numPr>
          <w:ilvl w:val="0"/>
          <w:numId w:val="44"/>
        </w:numPr>
        <w:rPr>
          <w:lang w:val="en-GB" w:eastAsia="ja-JP"/>
        </w:rPr>
      </w:pPr>
      <w:r w:rsidRPr="0069084B">
        <w:rPr>
          <w:lang w:val="en-GB" w:eastAsia="ja-JP"/>
        </w:rPr>
        <w:t>The second device in the string, xc5vlx30t will highlight and another file selection box will appear. Select »Bypass«.</w:t>
      </w:r>
    </w:p>
    <w:p w14:paraId="345E8992" w14:textId="43313A93" w:rsidR="00CD5281" w:rsidRDefault="00CD5281" w:rsidP="00D20C02">
      <w:pPr>
        <w:pStyle w:val="ListParagraph"/>
        <w:numPr>
          <w:ilvl w:val="0"/>
          <w:numId w:val="44"/>
        </w:numPr>
        <w:rPr>
          <w:lang w:val="en-GB" w:eastAsia="ja-JP"/>
        </w:rPr>
      </w:pPr>
      <w:r w:rsidRPr="0069084B">
        <w:rPr>
          <w:lang w:val="en-GB" w:eastAsia="ja-JP"/>
        </w:rPr>
        <w:lastRenderedPageBreak/>
        <w:t>The »Device Programming Properties – Device 1 Programming Properties« dialog will appear. Check the »Load FPGA« box and the select »OK«.</w:t>
      </w:r>
    </w:p>
    <w:p w14:paraId="08B84E0C" w14:textId="42430153" w:rsidR="00561AAC" w:rsidRDefault="00561AAC" w:rsidP="00561AAC">
      <w:pPr>
        <w:rPr>
          <w:lang w:val="en-GB" w:eastAsia="ja-JP"/>
        </w:rPr>
      </w:pPr>
      <w:r>
        <w:rPr>
          <w:noProof/>
          <w:lang w:val="en-US" w:eastAsia="en-US"/>
        </w:rPr>
        <w:drawing>
          <wp:inline distT="0" distB="0" distL="0" distR="0" wp14:anchorId="1CF09A21" wp14:editId="4B3D6E29">
            <wp:extent cx="5401945" cy="3102078"/>
            <wp:effectExtent l="0" t="0" r="8255" b="317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401945" cy="3102078"/>
                    </a:xfrm>
                    <a:prstGeom prst="rect">
                      <a:avLst/>
                    </a:prstGeom>
                  </pic:spPr>
                </pic:pic>
              </a:graphicData>
            </a:graphic>
          </wp:inline>
        </w:drawing>
      </w:r>
    </w:p>
    <w:p w14:paraId="0EB7F51D" w14:textId="77777777" w:rsidR="00561AAC" w:rsidRPr="00561AAC" w:rsidRDefault="00561AAC" w:rsidP="00561AAC">
      <w:pPr>
        <w:rPr>
          <w:lang w:val="en-GB" w:eastAsia="ja-JP"/>
        </w:rPr>
      </w:pPr>
    </w:p>
    <w:p w14:paraId="5DAC2D87" w14:textId="7E2DEEDB" w:rsidR="00CD5281" w:rsidRPr="0069084B" w:rsidRDefault="007B7496" w:rsidP="00D20C02">
      <w:pPr>
        <w:pStyle w:val="ListParagraph"/>
        <w:numPr>
          <w:ilvl w:val="0"/>
          <w:numId w:val="44"/>
        </w:numPr>
        <w:rPr>
          <w:lang w:val="en-GB" w:eastAsia="ja-JP"/>
        </w:rPr>
      </w:pPr>
      <w:r w:rsidRPr="0069084B">
        <w:rPr>
          <w:lang w:val="en-GB" w:eastAsia="ja-JP"/>
        </w:rPr>
        <w:t>Right Click on the first device, xcf16p. It will highlight and a pop-up menu will appear. Select »Program«.</w:t>
      </w:r>
    </w:p>
    <w:p w14:paraId="43DF96F7" w14:textId="66DDF01D" w:rsidR="007B7496" w:rsidRDefault="007B7496" w:rsidP="00003949">
      <w:pPr>
        <w:pStyle w:val="Figure"/>
        <w:rPr>
          <w:sz w:val="20"/>
        </w:rPr>
      </w:pPr>
      <w:r>
        <w:rPr>
          <w:noProof/>
          <w:lang w:val="en-US" w:eastAsia="en-US"/>
        </w:rPr>
        <w:drawing>
          <wp:inline distT="0" distB="0" distL="0" distR="0" wp14:anchorId="6B51685E" wp14:editId="21497760">
            <wp:extent cx="3361905" cy="4314286"/>
            <wp:effectExtent l="19050" t="19050" r="10160" b="10160"/>
            <wp:docPr id="1035" name="Picture 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3361905" cy="4314286"/>
                    </a:xfrm>
                    <a:prstGeom prst="rect">
                      <a:avLst/>
                    </a:prstGeom>
                    <a:ln>
                      <a:solidFill>
                        <a:schemeClr val="accent1"/>
                      </a:solidFill>
                    </a:ln>
                  </pic:spPr>
                </pic:pic>
              </a:graphicData>
            </a:graphic>
          </wp:inline>
        </w:drawing>
      </w:r>
    </w:p>
    <w:p w14:paraId="00D3158B" w14:textId="77777777" w:rsidR="007B7496" w:rsidRPr="007B7496" w:rsidRDefault="007B7496" w:rsidP="007B7496">
      <w:pPr>
        <w:ind w:left="57"/>
        <w:rPr>
          <w:sz w:val="20"/>
        </w:rPr>
      </w:pPr>
    </w:p>
    <w:p w14:paraId="54703E42" w14:textId="6DEF7C78" w:rsidR="003861B8" w:rsidRPr="001D0783" w:rsidRDefault="007B7496" w:rsidP="00D20C02">
      <w:pPr>
        <w:pStyle w:val="ListParagraph"/>
        <w:numPr>
          <w:ilvl w:val="0"/>
          <w:numId w:val="44"/>
        </w:numPr>
        <w:rPr>
          <w:sz w:val="20"/>
        </w:rPr>
      </w:pPr>
      <w:r w:rsidRPr="0069084B">
        <w:rPr>
          <w:lang w:val="en-GB" w:eastAsia="ja-JP"/>
        </w:rPr>
        <w:t>The »Configuration Operation Status« Menu will pop up.</w:t>
      </w:r>
    </w:p>
    <w:p w14:paraId="7516719F" w14:textId="59CD3E2F" w:rsidR="003861B8" w:rsidRPr="003861B8" w:rsidRDefault="003861B8" w:rsidP="00003949">
      <w:pPr>
        <w:pStyle w:val="Figure"/>
        <w:rPr>
          <w:sz w:val="20"/>
        </w:rPr>
      </w:pPr>
      <w:r>
        <w:rPr>
          <w:noProof/>
          <w:lang w:val="en-US" w:eastAsia="en-US"/>
        </w:rPr>
        <w:lastRenderedPageBreak/>
        <w:drawing>
          <wp:inline distT="0" distB="0" distL="0" distR="0" wp14:anchorId="31D76F43" wp14:editId="30D41D2E">
            <wp:extent cx="3450657" cy="2065700"/>
            <wp:effectExtent l="19050" t="19050" r="16510" b="10795"/>
            <wp:docPr id="1036" name="Picture 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3453532" cy="2067421"/>
                    </a:xfrm>
                    <a:prstGeom prst="rect">
                      <a:avLst/>
                    </a:prstGeom>
                    <a:ln>
                      <a:solidFill>
                        <a:schemeClr val="accent1"/>
                      </a:solidFill>
                    </a:ln>
                  </pic:spPr>
                </pic:pic>
              </a:graphicData>
            </a:graphic>
          </wp:inline>
        </w:drawing>
      </w:r>
    </w:p>
    <w:p w14:paraId="3FE78924" w14:textId="77777777" w:rsidR="003861B8" w:rsidRPr="003861B8" w:rsidRDefault="003861B8" w:rsidP="003861B8">
      <w:pPr>
        <w:pStyle w:val="ListParagraph"/>
        <w:rPr>
          <w:sz w:val="20"/>
        </w:rPr>
      </w:pPr>
    </w:p>
    <w:p w14:paraId="21B43D06" w14:textId="286292B4" w:rsidR="00212D91" w:rsidRPr="001D0783" w:rsidRDefault="003861B8" w:rsidP="00D20C02">
      <w:pPr>
        <w:pStyle w:val="ListParagraph"/>
        <w:numPr>
          <w:ilvl w:val="0"/>
          <w:numId w:val="44"/>
        </w:numPr>
        <w:rPr>
          <w:lang w:val="en-GB" w:eastAsia="ja-JP"/>
        </w:rPr>
      </w:pPr>
      <w:r w:rsidRPr="0069084B">
        <w:rPr>
          <w:lang w:val="en-GB" w:eastAsia="ja-JP"/>
        </w:rPr>
        <w:t>The »Program Succeeded« window should pop up and the Xilinx is programed.</w:t>
      </w:r>
    </w:p>
    <w:p w14:paraId="692C17F1" w14:textId="2BE58EA1" w:rsidR="00212D91" w:rsidRDefault="00212D91" w:rsidP="00003949">
      <w:pPr>
        <w:pStyle w:val="Figure"/>
        <w:rPr>
          <w:sz w:val="20"/>
        </w:rPr>
      </w:pPr>
      <w:r>
        <w:rPr>
          <w:noProof/>
          <w:lang w:val="en-US" w:eastAsia="en-US"/>
        </w:rPr>
        <w:drawing>
          <wp:inline distT="0" distB="0" distL="0" distR="0" wp14:anchorId="209D8CC5" wp14:editId="572E2E54">
            <wp:extent cx="3057143" cy="1266667"/>
            <wp:effectExtent l="19050" t="19050" r="10160" b="10160"/>
            <wp:docPr id="1039" name="Picture 1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3057143" cy="1266667"/>
                    </a:xfrm>
                    <a:prstGeom prst="rect">
                      <a:avLst/>
                    </a:prstGeom>
                    <a:ln>
                      <a:solidFill>
                        <a:schemeClr val="accent1"/>
                      </a:solidFill>
                    </a:ln>
                  </pic:spPr>
                </pic:pic>
              </a:graphicData>
            </a:graphic>
          </wp:inline>
        </w:drawing>
      </w:r>
    </w:p>
    <w:p w14:paraId="16EB79A5" w14:textId="20F5C4CC" w:rsidR="005E6957" w:rsidRPr="006E0810" w:rsidRDefault="003D4B27" w:rsidP="00D20C02">
      <w:pPr>
        <w:pStyle w:val="ListParagraph"/>
        <w:numPr>
          <w:ilvl w:val="0"/>
          <w:numId w:val="44"/>
        </w:numPr>
        <w:rPr>
          <w:lang w:val="en-GB" w:eastAsia="ja-JP"/>
        </w:rPr>
      </w:pPr>
      <w:r>
        <w:rPr>
          <w:lang w:val="en-GB" w:eastAsia="ja-JP"/>
        </w:rPr>
        <w:t xml:space="preserve"> </w:t>
      </w:r>
      <w:r w:rsidRPr="0032406B">
        <w:rPr>
          <w:lang w:val="en-GB" w:eastAsia="ja-JP"/>
        </w:rPr>
        <w:t>Power cycle the EMCOR controller</w:t>
      </w:r>
      <w:r w:rsidR="0032406B" w:rsidRPr="0032406B">
        <w:rPr>
          <w:lang w:val="en-GB" w:eastAsia="ja-JP"/>
        </w:rPr>
        <w:t>.</w:t>
      </w:r>
      <w:r w:rsidRPr="0032406B">
        <w:rPr>
          <w:lang w:val="en-GB" w:eastAsia="ja-JP"/>
        </w:rPr>
        <w:t xml:space="preserve"> </w:t>
      </w:r>
      <w:r w:rsidR="0032406B">
        <w:rPr>
          <w:lang w:val="en-GB" w:eastAsia="ja-JP"/>
        </w:rPr>
        <w:t>D4</w:t>
      </w:r>
      <w:r w:rsidR="00212D91" w:rsidRPr="0032406B">
        <w:rPr>
          <w:lang w:val="en-GB" w:eastAsia="ja-JP"/>
        </w:rPr>
        <w:t xml:space="preserve"> on the </w:t>
      </w:r>
      <w:r w:rsidR="00394C5F" w:rsidRPr="0032406B">
        <w:rPr>
          <w:lang w:val="en-GB" w:eastAsia="ja-JP"/>
        </w:rPr>
        <w:t>E</w:t>
      </w:r>
      <w:r w:rsidR="00212D91" w:rsidRPr="0032406B">
        <w:rPr>
          <w:lang w:val="en-GB" w:eastAsia="ja-JP"/>
        </w:rPr>
        <w:t xml:space="preserve">MCOR </w:t>
      </w:r>
      <w:r w:rsidR="00394C5F" w:rsidRPr="0032406B">
        <w:rPr>
          <w:lang w:val="en-GB" w:eastAsia="ja-JP"/>
        </w:rPr>
        <w:t xml:space="preserve">Controller </w:t>
      </w:r>
      <w:r w:rsidR="00212D91" w:rsidRPr="0069084B">
        <w:rPr>
          <w:lang w:val="en-GB" w:eastAsia="ja-JP"/>
        </w:rPr>
        <w:t xml:space="preserve">should blink green and the »Fault« LED on the front of the EMCOR module should </w:t>
      </w:r>
      <w:r w:rsidR="0032406B">
        <w:rPr>
          <w:lang w:val="en-GB" w:eastAsia="ja-JP"/>
        </w:rPr>
        <w:t>blink</w:t>
      </w:r>
      <w:r w:rsidR="00212D91" w:rsidRPr="0069084B">
        <w:rPr>
          <w:lang w:val="en-GB" w:eastAsia="ja-JP"/>
        </w:rPr>
        <w:t xml:space="preserve"> red.</w:t>
      </w:r>
    </w:p>
    <w:p w14:paraId="3BA5D6BE" w14:textId="77777777" w:rsidR="00DD3F3B" w:rsidRPr="00D144BE" w:rsidRDefault="00DD3F3B" w:rsidP="00DD3F3B">
      <w:pPr>
        <w:pStyle w:val="BodyText"/>
      </w:pPr>
      <w:r w:rsidRPr="00D144BE">
        <w:rPr>
          <w:u w:val="single"/>
          <w:lang w:eastAsia="ja-JP"/>
        </w:rPr>
        <w:t>Test result:</w:t>
      </w:r>
      <w:r w:rsidRPr="00D144BE">
        <w:rPr>
          <w:lang w:eastAsia="ja-JP"/>
        </w:rPr>
        <w:t xml:space="preserve"> </w:t>
      </w:r>
      <w:r>
        <w:rPr>
          <w:noProof/>
          <w:lang w:val="en-US" w:eastAsia="en-US"/>
        </w:rPr>
        <mc:AlternateContent>
          <mc:Choice Requires="wps">
            <w:drawing>
              <wp:inline distT="0" distB="0" distL="0" distR="0" wp14:anchorId="123ED9E9" wp14:editId="103A7B84">
                <wp:extent cx="240030" cy="125730"/>
                <wp:effectExtent l="9525" t="9525" r="7620" b="7620"/>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 cy="126365"/>
                        </a:xfrm>
                        <a:prstGeom prst="rect">
                          <a:avLst/>
                        </a:prstGeom>
                        <a:solidFill>
                          <a:srgbClr val="FFFFFF"/>
                        </a:solidFill>
                        <a:ln w="9525">
                          <a:solidFill>
                            <a:srgbClr val="000000"/>
                          </a:solidFill>
                          <a:miter lim="800000"/>
                          <a:headEnd/>
                          <a:tailEnd/>
                        </a:ln>
                      </wps:spPr>
                      <wps:txbx>
                        <w:txbxContent>
                          <w:p w14:paraId="66AFC5FA" w14:textId="77777777" w:rsidR="00081EC2" w:rsidRPr="00AA5F7E" w:rsidRDefault="00081EC2" w:rsidP="00DD3F3B">
                            <w:pPr>
                              <w:rPr>
                                <w:b/>
                                <w:sz w:val="16"/>
                                <w:szCs w:val="16"/>
                              </w:rPr>
                            </w:pPr>
                          </w:p>
                        </w:txbxContent>
                      </wps:txbx>
                      <wps:bodyPr rot="0" vert="horz" wrap="square" lIns="0" tIns="0" rIns="0" bIns="0" anchor="t" anchorCtr="0" upright="1">
                        <a:spAutoFit/>
                      </wps:bodyPr>
                    </wps:wsp>
                  </a:graphicData>
                </a:graphic>
              </wp:inline>
            </w:drawing>
          </mc:Choice>
          <mc:Fallback>
            <w:pict>
              <v:shape w14:anchorId="123ED9E9" id="Text Box 9" o:spid="_x0000_s1044" type="#_x0000_t202" style="width:18.9pt;height:9.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">
                <v:textbox style="mso-fit-shape-to-text:t" inset="0,0,0,0">
                  <w:txbxContent>
                    <w:p w14:paraId="66AFC5FA" w14:textId="77777777" w:rsidR="00081EC2" w:rsidRPr="00AA5F7E" w:rsidRDefault="00081EC2" w:rsidP="00DD3F3B">
                      <w:pPr>
                        <w:rPr>
                          <w:b/>
                          <w:sz w:val="16"/>
                          <w:szCs w:val="16"/>
                        </w:rPr>
                      </w:pPr>
                    </w:p>
                  </w:txbxContent>
                </v:textbox>
                <w10:anchorlock/>
              </v:shape>
            </w:pict>
          </mc:Fallback>
        </mc:AlternateContent>
      </w:r>
      <w:r>
        <w:rPr>
          <w:lang w:eastAsia="ja-JP"/>
        </w:rPr>
        <w:t xml:space="preserve"> Not tested     </w:t>
      </w:r>
      <w:r>
        <w:rPr>
          <w:noProof/>
          <w:lang w:val="en-US" w:eastAsia="en-US"/>
        </w:rPr>
        <mc:AlternateContent>
          <mc:Choice Requires="wps">
            <w:drawing>
              <wp:inline distT="0" distB="0" distL="0" distR="0" wp14:anchorId="2EA12F73" wp14:editId="78A626F7">
                <wp:extent cx="240030" cy="184785"/>
                <wp:effectExtent l="9525" t="9525" r="7620" b="5715"/>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 cy="126365"/>
                        </a:xfrm>
                        <a:prstGeom prst="rect">
                          <a:avLst/>
                        </a:prstGeom>
                        <a:solidFill>
                          <a:srgbClr val="FFFFFF"/>
                        </a:solidFill>
                        <a:ln w="9525">
                          <a:solidFill>
                            <a:srgbClr val="000000"/>
                          </a:solidFill>
                          <a:miter lim="800000"/>
                          <a:headEnd/>
                          <a:tailEnd/>
                        </a:ln>
                      </wps:spPr>
                      <wps:txbx>
                        <w:txbxContent>
                          <w:p w14:paraId="57BF3406" w14:textId="77777777" w:rsidR="00081EC2" w:rsidRPr="00AD76E1" w:rsidRDefault="00081EC2" w:rsidP="00DD3F3B">
                            <w:pPr>
                              <w:jc w:val="center"/>
                              <w:rPr>
                                <w:b/>
                                <w:color w:val="00B050"/>
                                <w:sz w:val="16"/>
                                <w:szCs w:val="16"/>
                              </w:rPr>
                            </w:pPr>
                          </w:p>
                        </w:txbxContent>
                      </wps:txbx>
                      <wps:bodyPr rot="0" vert="horz" wrap="square" lIns="0" tIns="0" rIns="0" bIns="0" anchor="t" anchorCtr="0" upright="1">
                        <a:spAutoFit/>
                      </wps:bodyPr>
                    </wps:wsp>
                  </a:graphicData>
                </a:graphic>
              </wp:inline>
            </w:drawing>
          </mc:Choice>
          <mc:Fallback>
            <w:pict>
              <v:shape w14:anchorId="2EA12F73" id="Text Box 10" o:spid="_x0000_s1045" type="#_x0000_t202" style="width:18.9pt;height:14.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">
                <v:textbox style="mso-fit-shape-to-text:t" inset="0,0,0,0">
                  <w:txbxContent>
                    <w:p w14:paraId="57BF3406" w14:textId="77777777" w:rsidR="00081EC2" w:rsidRPr="00AD76E1" w:rsidRDefault="00081EC2" w:rsidP="00DD3F3B">
                      <w:pPr>
                        <w:jc w:val="center"/>
                        <w:rPr>
                          <w:b/>
                          <w:color w:val="00B050"/>
                          <w:sz w:val="16"/>
                          <w:szCs w:val="16"/>
                        </w:rPr>
                      </w:pPr>
                    </w:p>
                  </w:txbxContent>
                </v:textbox>
                <w10:anchorlock/>
              </v:shape>
            </w:pict>
          </mc:Fallback>
        </mc:AlternateContent>
      </w:r>
      <w:r w:rsidRPr="00D144BE">
        <w:rPr>
          <w:lang w:eastAsia="ja-JP"/>
        </w:rPr>
        <w:t xml:space="preserve"> </w:t>
      </w:r>
      <w:r w:rsidRPr="00220E36">
        <w:rPr>
          <w:lang w:eastAsia="ja-JP"/>
        </w:rPr>
        <w:t xml:space="preserve">Passed  </w:t>
      </w:r>
      <w:r w:rsidRPr="00220E36">
        <w:rPr>
          <w:noProof/>
          <w:lang w:val="en-US" w:eastAsia="en-US"/>
        </w:rPr>
        <mc:AlternateContent>
          <mc:Choice Requires="wps">
            <w:drawing>
              <wp:inline distT="0" distB="0" distL="0" distR="0" wp14:anchorId="1931C9EB" wp14:editId="261BFD56">
                <wp:extent cx="240030" cy="184785"/>
                <wp:effectExtent l="9525" t="9525" r="7620" b="5715"/>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 cy="126365"/>
                        </a:xfrm>
                        <a:prstGeom prst="rect">
                          <a:avLst/>
                        </a:prstGeom>
                        <a:solidFill>
                          <a:srgbClr val="FFFFFF"/>
                        </a:solidFill>
                        <a:ln w="9525">
                          <a:solidFill>
                            <a:srgbClr val="000000"/>
                          </a:solidFill>
                          <a:miter lim="800000"/>
                          <a:headEnd/>
                          <a:tailEnd/>
                        </a:ln>
                      </wps:spPr>
                      <wps:txbx>
                        <w:txbxContent>
                          <w:p w14:paraId="585A4279" w14:textId="77777777" w:rsidR="00081EC2" w:rsidRPr="001E4863" w:rsidRDefault="00081EC2" w:rsidP="00DD3F3B">
                            <w:pPr>
                              <w:jc w:val="center"/>
                              <w:rPr>
                                <w:b/>
                                <w:color w:val="F79646"/>
                                <w:sz w:val="16"/>
                                <w:szCs w:val="16"/>
                              </w:rPr>
                            </w:pPr>
                          </w:p>
                        </w:txbxContent>
                      </wps:txbx>
                      <wps:bodyPr rot="0" vert="horz" wrap="square" lIns="0" tIns="0" rIns="0" bIns="0" anchor="t" anchorCtr="0" upright="1">
                        <a:spAutoFit/>
                      </wps:bodyPr>
                    </wps:wsp>
                  </a:graphicData>
                </a:graphic>
              </wp:inline>
            </w:drawing>
          </mc:Choice>
          <mc:Fallback>
            <w:pict>
              <v:shape w14:anchorId="1931C9EB" id="Text Box 11" o:spid="_x0000_s1046" type="#_x0000_t202" style="width:18.9pt;height:14.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">
                <v:textbox style="mso-fit-shape-to-text:t" inset="0,0,0,0">
                  <w:txbxContent>
                    <w:p w14:paraId="585A4279" w14:textId="77777777" w:rsidR="00081EC2" w:rsidRPr="001E4863" w:rsidRDefault="00081EC2" w:rsidP="00DD3F3B">
                      <w:pPr>
                        <w:jc w:val="center"/>
                        <w:rPr>
                          <w:b/>
                          <w:color w:val="F79646"/>
                          <w:sz w:val="16"/>
                          <w:szCs w:val="16"/>
                        </w:rPr>
                      </w:pPr>
                    </w:p>
                  </w:txbxContent>
                </v:textbox>
                <w10:anchorlock/>
              </v:shape>
            </w:pict>
          </mc:Fallback>
        </mc:AlternateContent>
      </w:r>
      <w:r w:rsidRPr="00220E36">
        <w:rPr>
          <w:lang w:eastAsia="ja-JP"/>
        </w:rPr>
        <w:t xml:space="preserve"> Passed with reservations  </w:t>
      </w:r>
      <w:r w:rsidRPr="00220E36">
        <w:rPr>
          <w:noProof/>
          <w:lang w:val="en-US" w:eastAsia="en-US"/>
        </w:rPr>
        <mc:AlternateContent>
          <mc:Choice Requires="wps">
            <w:drawing>
              <wp:inline distT="0" distB="0" distL="0" distR="0" wp14:anchorId="1AD2923A" wp14:editId="1B408793">
                <wp:extent cx="240030" cy="184785"/>
                <wp:effectExtent l="9525" t="9525" r="7620" b="5715"/>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 cy="126365"/>
                        </a:xfrm>
                        <a:prstGeom prst="rect">
                          <a:avLst/>
                        </a:prstGeom>
                        <a:solidFill>
                          <a:srgbClr val="FFFFFF"/>
                        </a:solidFill>
                        <a:ln w="9525">
                          <a:solidFill>
                            <a:srgbClr val="000000"/>
                          </a:solidFill>
                          <a:miter lim="800000"/>
                          <a:headEnd/>
                          <a:tailEnd/>
                        </a:ln>
                      </wps:spPr>
                      <wps:txbx>
                        <w:txbxContent>
                          <w:p w14:paraId="4D497029" w14:textId="77777777" w:rsidR="00081EC2" w:rsidRPr="00AD76E1" w:rsidRDefault="00081EC2" w:rsidP="00DD3F3B">
                            <w:pPr>
                              <w:jc w:val="center"/>
                              <w:rPr>
                                <w:b/>
                                <w:color w:val="FF0000"/>
                                <w:sz w:val="16"/>
                                <w:szCs w:val="16"/>
                              </w:rPr>
                            </w:pPr>
                          </w:p>
                        </w:txbxContent>
                      </wps:txbx>
                      <wps:bodyPr rot="0" vert="horz" wrap="square" lIns="0" tIns="0" rIns="0" bIns="0" anchor="t" anchorCtr="0" upright="1">
                        <a:spAutoFit/>
                      </wps:bodyPr>
                    </wps:wsp>
                  </a:graphicData>
                </a:graphic>
              </wp:inline>
            </w:drawing>
          </mc:Choice>
          <mc:Fallback>
            <w:pict>
              <v:shape w14:anchorId="1AD2923A" id="Text Box 13" o:spid="_x0000_s1047" type="#_x0000_t202" style="width:18.9pt;height:14.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">
                <v:textbox style="mso-fit-shape-to-text:t" inset="0,0,0,0">
                  <w:txbxContent>
                    <w:p w14:paraId="4D497029" w14:textId="77777777" w:rsidR="00081EC2" w:rsidRPr="00AD76E1" w:rsidRDefault="00081EC2" w:rsidP="00DD3F3B">
                      <w:pPr>
                        <w:jc w:val="center"/>
                        <w:rPr>
                          <w:b/>
                          <w:color w:val="FF0000"/>
                          <w:sz w:val="16"/>
                          <w:szCs w:val="16"/>
                        </w:rPr>
                      </w:pPr>
                    </w:p>
                  </w:txbxContent>
                </v:textbox>
                <w10:anchorlock/>
              </v:shape>
            </w:pict>
          </mc:Fallback>
        </mc:AlternateContent>
      </w:r>
      <w:r w:rsidRPr="00220E36">
        <w:rPr>
          <w:lang w:eastAsia="ja-JP"/>
        </w:rPr>
        <w:t xml:space="preserve"> Failed</w:t>
      </w:r>
    </w:p>
    <w:p w14:paraId="642C05C5" w14:textId="77777777" w:rsidR="00DD3F3B" w:rsidRDefault="00DD3F3B" w:rsidP="00DD3F3B">
      <w:pPr>
        <w:pStyle w:val="BodyText"/>
        <w:rPr>
          <w:u w:val="dotted"/>
          <w:lang w:eastAsia="ja-JP"/>
        </w:rPr>
      </w:pPr>
      <w:r w:rsidRPr="00D144BE">
        <w:rPr>
          <w:b/>
          <w:lang w:eastAsia="ja-JP"/>
        </w:rPr>
        <w:t xml:space="preserve">Comment: </w:t>
      </w:r>
    </w:p>
    <w:p w14:paraId="52D9F5DB" w14:textId="0808AE24" w:rsidR="00F16CD1" w:rsidRDefault="008F0601" w:rsidP="00AB57E5">
      <w:pPr>
        <w:pStyle w:val="Heading1"/>
      </w:pPr>
      <w:bookmarkStart w:id="33" w:name="_Toc411843346"/>
      <w:r>
        <w:lastRenderedPageBreak/>
        <w:t>CPU/OS</w:t>
      </w:r>
      <w:r w:rsidR="00F16CD1">
        <w:t xml:space="preserve"> Tests</w:t>
      </w:r>
      <w:bookmarkEnd w:id="33"/>
    </w:p>
    <w:p w14:paraId="6A31E385" w14:textId="43221537" w:rsidR="004F5F82" w:rsidRDefault="00F00E5A" w:rsidP="004F5F82">
      <w:pPr>
        <w:pStyle w:val="Heading2"/>
      </w:pPr>
      <w:bookmarkStart w:id="34" w:name="_Ref401927435"/>
      <w:bookmarkStart w:id="35" w:name="_Toc411843347"/>
      <w:r>
        <w:t>BIOS Setup</w:t>
      </w:r>
      <w:r w:rsidR="004F5F82">
        <w:t xml:space="preserve"> </w:t>
      </w:r>
      <w:r w:rsidR="004F5F82" w:rsidRPr="00146110">
        <w:t>[T</w:t>
      </w:r>
      <w:r w:rsidR="004F5F82">
        <w:t>C-EMCOR-</w:t>
      </w:r>
      <w:r w:rsidR="00F372B7">
        <w:t>CP</w:t>
      </w:r>
      <w:r w:rsidR="004F5F82">
        <w:t>-0</w:t>
      </w:r>
      <w:r w:rsidR="00F372B7">
        <w:t>1</w:t>
      </w:r>
      <w:r w:rsidR="004F5F82" w:rsidRPr="00146110">
        <w:t>]</w:t>
      </w:r>
      <w:bookmarkEnd w:id="34"/>
      <w:bookmarkEnd w:id="35"/>
    </w:p>
    <w:p w14:paraId="16F2509E" w14:textId="0E42C35A" w:rsidR="004F5F82" w:rsidRDefault="008E264F" w:rsidP="004F5F82">
      <w:pPr>
        <w:pStyle w:val="BodyText"/>
      </w:pPr>
      <w:r>
        <w:t xml:space="preserve">Setup the </w:t>
      </w:r>
      <w:r w:rsidR="00D97B06">
        <w:t>BIOS</w:t>
      </w:r>
      <w:r>
        <w:t>.</w:t>
      </w:r>
    </w:p>
    <w:p w14:paraId="690B7511" w14:textId="77777777" w:rsidR="004F5F82" w:rsidRPr="00D144BE" w:rsidRDefault="004F5F82" w:rsidP="004F5F82">
      <w:pPr>
        <w:pStyle w:val="TestCaseSection"/>
        <w:rPr>
          <w:lang w:val="en-GB"/>
        </w:rPr>
      </w:pPr>
      <w:r w:rsidRPr="00D144BE">
        <w:rPr>
          <w:lang w:val="en-GB"/>
        </w:rPr>
        <w:t>Pre-requisites</w:t>
      </w:r>
    </w:p>
    <w:p w14:paraId="77970BCD" w14:textId="4CFBB395" w:rsidR="004F5F82" w:rsidRDefault="00E14F3A" w:rsidP="004F5F82">
      <w:pPr>
        <w:pStyle w:val="ListParagraph"/>
        <w:numPr>
          <w:ilvl w:val="0"/>
          <w:numId w:val="27"/>
        </w:numPr>
        <w:spacing w:before="120" w:after="120"/>
        <w:jc w:val="both"/>
      </w:pPr>
      <w:r>
        <w:t xml:space="preserve">All hardware </w:t>
      </w:r>
      <w:r w:rsidR="00FB0D3A">
        <w:t>procedures</w:t>
      </w:r>
    </w:p>
    <w:p w14:paraId="78ACB69F" w14:textId="77777777" w:rsidR="004F5F82" w:rsidRDefault="004F5F82" w:rsidP="004F5F82">
      <w:pPr>
        <w:pStyle w:val="TestCaseSection"/>
        <w:rPr>
          <w:lang w:val="en-GB"/>
        </w:rPr>
      </w:pPr>
      <w:r>
        <w:rPr>
          <w:lang w:val="en-GB"/>
        </w:rPr>
        <w:t>T</w:t>
      </w:r>
      <w:r w:rsidRPr="00D144BE">
        <w:rPr>
          <w:lang w:val="en-GB"/>
        </w:rPr>
        <w:t>est</w:t>
      </w:r>
      <w:r>
        <w:rPr>
          <w:lang w:val="en-GB"/>
        </w:rPr>
        <w:t xml:space="preserve"> procedure</w:t>
      </w:r>
    </w:p>
    <w:p w14:paraId="14E6FB68" w14:textId="13D352BA" w:rsidR="004F5F82" w:rsidRPr="0032406B" w:rsidRDefault="004F5F82" w:rsidP="00D20C02">
      <w:pPr>
        <w:pStyle w:val="ListParagraph"/>
        <w:numPr>
          <w:ilvl w:val="0"/>
          <w:numId w:val="49"/>
        </w:numPr>
        <w:spacing w:before="120" w:after="120"/>
        <w:jc w:val="both"/>
      </w:pPr>
      <w:r w:rsidRPr="0032406B">
        <w:t xml:space="preserve">Request </w:t>
      </w:r>
      <w:r w:rsidR="00394C5F" w:rsidRPr="0032406B">
        <w:t xml:space="preserve">two </w:t>
      </w:r>
      <w:r w:rsidRPr="0032406B">
        <w:t>node name</w:t>
      </w:r>
      <w:r w:rsidR="00394C5F" w:rsidRPr="0032406B">
        <w:t>s</w:t>
      </w:r>
      <w:r w:rsidRPr="0032406B">
        <w:t xml:space="preserve"> to get IP address</w:t>
      </w:r>
      <w:r w:rsidR="0032406B" w:rsidRPr="0032406B">
        <w:t>es:</w:t>
      </w:r>
      <w:r w:rsidRPr="0032406B">
        <w:t xml:space="preserve"> </w:t>
      </w:r>
      <w:r w:rsidR="0032406B" w:rsidRPr="0032406B">
        <w:t>o</w:t>
      </w:r>
      <w:r w:rsidR="00394C5F" w:rsidRPr="0032406B">
        <w:t>ne for</w:t>
      </w:r>
      <w:r w:rsidR="0032406B" w:rsidRPr="0032406B">
        <w:t xml:space="preserve"> C</w:t>
      </w:r>
      <w:r w:rsidR="00394C5F" w:rsidRPr="0032406B">
        <w:t xml:space="preserve">hannel </w:t>
      </w:r>
      <w:r w:rsidR="0032406B" w:rsidRPr="0032406B">
        <w:t>A</w:t>
      </w:r>
      <w:r w:rsidR="00394C5F" w:rsidRPr="0032406B">
        <w:t xml:space="preserve">ccess </w:t>
      </w:r>
      <w:r w:rsidR="0032406B" w:rsidRPr="0032406B">
        <w:t>and one for F</w:t>
      </w:r>
      <w:r w:rsidR="00394C5F" w:rsidRPr="0032406B">
        <w:t xml:space="preserve">ast </w:t>
      </w:r>
      <w:r w:rsidR="0032406B" w:rsidRPr="0032406B">
        <w:t>F</w:t>
      </w:r>
      <w:r w:rsidR="00394C5F" w:rsidRPr="0032406B">
        <w:t>eedback. Request</w:t>
      </w:r>
      <w:r w:rsidRPr="0032406B">
        <w:t xml:space="preserve"> NFS access </w:t>
      </w:r>
      <w:r w:rsidR="001633AB" w:rsidRPr="0032406B">
        <w:t xml:space="preserve">for Channel </w:t>
      </w:r>
      <w:r w:rsidR="0032406B" w:rsidRPr="0032406B">
        <w:t>A</w:t>
      </w:r>
      <w:r w:rsidR="001633AB" w:rsidRPr="0032406B">
        <w:t>ccess</w:t>
      </w:r>
      <w:r w:rsidR="00394C5F" w:rsidRPr="0032406B">
        <w:t xml:space="preserve"> </w:t>
      </w:r>
      <w:r w:rsidRPr="0032406B">
        <w:t xml:space="preserve">so screen log file can be saved in </w:t>
      </w:r>
      <w:r w:rsidRPr="0032406B">
        <w:rPr>
          <w:rStyle w:val="Identifier"/>
        </w:rPr>
        <w:t>$IOC_DATA</w:t>
      </w:r>
      <w:r w:rsidRPr="0032406B">
        <w:t xml:space="preserve"> location.</w:t>
      </w:r>
    </w:p>
    <w:p w14:paraId="2E478D50" w14:textId="70879181" w:rsidR="00A1694B" w:rsidRDefault="004F5F82" w:rsidP="00D20C02">
      <w:pPr>
        <w:pStyle w:val="ListParagraph"/>
        <w:numPr>
          <w:ilvl w:val="0"/>
          <w:numId w:val="49"/>
        </w:numPr>
        <w:spacing w:before="120" w:after="120"/>
        <w:jc w:val="both"/>
      </w:pPr>
      <w:r w:rsidRPr="0032406B">
        <w:t xml:space="preserve">Connect COM port (RS232) using Digi </w:t>
      </w:r>
      <w:r w:rsidR="0032406B" w:rsidRPr="0032406B">
        <w:t>M</w:t>
      </w:r>
      <w:r w:rsidRPr="0032406B">
        <w:t>odern</w:t>
      </w:r>
      <w:r w:rsidR="006329F7" w:rsidRPr="0032406B">
        <w:t xml:space="preserve"> Adapter,</w:t>
      </w:r>
      <w:r w:rsidR="00561AAC" w:rsidRPr="0032406B">
        <w:t xml:space="preserve"> </w:t>
      </w:r>
      <w:r w:rsidR="0032406B" w:rsidRPr="0032406B">
        <w:t>null-</w:t>
      </w:r>
      <w:r w:rsidR="00561AAC" w:rsidRPr="0032406B">
        <w:t>modem</w:t>
      </w:r>
      <w:r w:rsidR="0032406B" w:rsidRPr="0032406B">
        <w:t xml:space="preserve"> cable</w:t>
      </w:r>
      <w:r w:rsidR="00561AAC" w:rsidRPr="0032406B">
        <w:t>,</w:t>
      </w:r>
      <w:r w:rsidR="006329F7" w:rsidRPr="0032406B">
        <w:t xml:space="preserve"> USB to serial converte</w:t>
      </w:r>
      <w:r w:rsidR="005027F5">
        <w:t>r Uport1110. Connect to laptop and start</w:t>
      </w:r>
      <w:r w:rsidR="0032406B" w:rsidRPr="0032406B">
        <w:t xml:space="preserve"> secure</w:t>
      </w:r>
      <w:r w:rsidRPr="0032406B">
        <w:t>CRT</w:t>
      </w:r>
      <w:r w:rsidR="0032406B" w:rsidRPr="0032406B">
        <w:t xml:space="preserve"> </w:t>
      </w:r>
      <w:r w:rsidRPr="0032406B">
        <w:t>7 program.</w:t>
      </w:r>
      <w:r w:rsidR="005027F5">
        <w:t xml:space="preserve"> </w:t>
      </w:r>
      <w:r w:rsidRPr="0032406B">
        <w:t>S</w:t>
      </w:r>
      <w:r w:rsidR="005027F5">
        <w:t>et s</w:t>
      </w:r>
      <w:r w:rsidRPr="0032406B">
        <w:t xml:space="preserve">erial terminal configuration </w:t>
      </w:r>
      <w:r w:rsidR="005027F5">
        <w:t xml:space="preserve">(under session options) </w:t>
      </w:r>
      <w:r w:rsidRPr="0032406B">
        <w:t xml:space="preserve">as 8N1, Baud </w:t>
      </w:r>
      <w:r>
        <w:t>rate 115200</w:t>
      </w:r>
      <w:r w:rsidR="005027F5">
        <w:t>, no flow control</w:t>
      </w:r>
      <w:r>
        <w:t xml:space="preserve">. </w:t>
      </w:r>
      <w:r>
        <w:tab/>
      </w:r>
    </w:p>
    <w:p w14:paraId="7E03B0D0" w14:textId="7C14BEF6" w:rsidR="00A1694B" w:rsidRDefault="00A1694B" w:rsidP="00A1694B">
      <w:pPr>
        <w:pStyle w:val="ListParagraph"/>
        <w:spacing w:before="120" w:after="120"/>
        <w:ind w:left="340"/>
        <w:jc w:val="both"/>
      </w:pPr>
    </w:p>
    <w:p w14:paraId="544ACA18" w14:textId="606C32A7" w:rsidR="004F5F82" w:rsidRDefault="002972E1" w:rsidP="00A1694B">
      <w:pPr>
        <w:pStyle w:val="ListParagraph"/>
        <w:spacing w:before="120" w:after="120"/>
        <w:ind w:left="340"/>
        <w:jc w:val="both"/>
      </w:pPr>
      <w:r>
        <w:rPr>
          <w:noProof/>
          <w:lang w:val="en-US" w:eastAsia="en-US"/>
        </w:rPr>
        <mc:AlternateContent>
          <mc:Choice Requires="wps">
            <w:drawing>
              <wp:anchor distT="0" distB="0" distL="114300" distR="114300" simplePos="0" relativeHeight="251701760" behindDoc="0" locked="0" layoutInCell="1" allowOverlap="1" wp14:anchorId="52A328FA" wp14:editId="462BB678">
                <wp:simplePos x="0" y="0"/>
                <wp:positionH relativeFrom="column">
                  <wp:posOffset>-603885</wp:posOffset>
                </wp:positionH>
                <wp:positionV relativeFrom="paragraph">
                  <wp:posOffset>1997710</wp:posOffset>
                </wp:positionV>
                <wp:extent cx="1438275" cy="1403985"/>
                <wp:effectExtent l="0" t="0" r="28575" b="14605"/>
                <wp:wrapNone/>
                <wp:docPr id="10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275" cy="1403985"/>
                        </a:xfrm>
                        <a:prstGeom prst="rect">
                          <a:avLst/>
                        </a:prstGeom>
                        <a:solidFill>
                          <a:srgbClr val="FFFFFF"/>
                        </a:solidFill>
                        <a:ln w="9525">
                          <a:solidFill>
                            <a:schemeClr val="bg1"/>
                          </a:solidFill>
                          <a:miter lim="800000"/>
                          <a:headEnd/>
                          <a:tailEnd/>
                        </a:ln>
                      </wps:spPr>
                      <wps:txbx>
                        <w:txbxContent>
                          <w:p w14:paraId="36D2A46C" w14:textId="12F58C1E" w:rsidR="00081EC2" w:rsidRDefault="00081EC2">
                            <w:r>
                              <w:t>Digi modern adapter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2A328FA" id="_x0000_s1048" type="#_x0000_t202" style="position:absolute;left:0;text-align:left;margin-left:-47.55pt;margin-top:157.3pt;width:113.25pt;height:110.55pt;z-index:2517017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" strokecolor="white [3212]">
                <v:textbox style="mso-fit-shape-to-text:t">
                  <w:txbxContent>
                    <w:p w14:paraId="36D2A46C" w14:textId="12F58C1E" w:rsidR="00081EC2" w:rsidRDefault="00081EC2">
                      <w:r>
                        <w:t>Digi modern adapter</w:t>
                      </w:r>
                    </w:p>
                  </w:txbxContent>
                </v:textbox>
              </v:shape>
            </w:pict>
          </mc:Fallback>
        </mc:AlternateContent>
      </w:r>
      <w:r>
        <w:rPr>
          <w:noProof/>
          <w:lang w:val="en-US" w:eastAsia="en-US"/>
        </w:rPr>
        <mc:AlternateContent>
          <mc:Choice Requires="wps">
            <w:drawing>
              <wp:anchor distT="0" distB="0" distL="114300" distR="114300" simplePos="0" relativeHeight="251698688" behindDoc="0" locked="0" layoutInCell="1" allowOverlap="1" wp14:anchorId="1126490B" wp14:editId="25588775">
                <wp:simplePos x="0" y="0"/>
                <wp:positionH relativeFrom="column">
                  <wp:posOffset>-832486</wp:posOffset>
                </wp:positionH>
                <wp:positionV relativeFrom="paragraph">
                  <wp:posOffset>1307465</wp:posOffset>
                </wp:positionV>
                <wp:extent cx="1285875" cy="457200"/>
                <wp:effectExtent l="0" t="0" r="28575" b="1905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457200"/>
                        </a:xfrm>
                        <a:prstGeom prst="rect">
                          <a:avLst/>
                        </a:prstGeom>
                        <a:solidFill>
                          <a:srgbClr val="FFFFFF"/>
                        </a:solidFill>
                        <a:ln w="9525">
                          <a:solidFill>
                            <a:schemeClr val="bg1"/>
                          </a:solidFill>
                          <a:miter lim="800000"/>
                          <a:headEnd/>
                          <a:tailEnd/>
                        </a:ln>
                      </wps:spPr>
                      <wps:txbx>
                        <w:txbxContent>
                          <w:p w14:paraId="3DB693BA" w14:textId="2971DDBA" w:rsidR="00081EC2" w:rsidRDefault="00081EC2">
                            <w:r>
                              <w:t>COM port (RS232)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26490B" id="_x0000_s1049" type="#_x0000_t202" style="position:absolute;left:0;text-align:left;margin-left:-65.55pt;margin-top:102.95pt;width:101.25pt;height:36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" strokecolor="white [3212]">
                <v:textbox>
                  <w:txbxContent>
                    <w:p w14:paraId="3DB693BA" w14:textId="2971DDBA" w:rsidR="00081EC2" w:rsidRDefault="00081EC2">
                      <w:r>
                        <w:t>COM port (RS232)</w:t>
                      </w:r>
                    </w:p>
                  </w:txbxContent>
                </v:textbox>
              </v:shape>
            </w:pict>
          </mc:Fallback>
        </mc:AlternateContent>
      </w:r>
      <w:r>
        <w:rPr>
          <w:noProof/>
          <w:lang w:val="en-US" w:eastAsia="en-US"/>
        </w:rPr>
        <mc:AlternateContent>
          <mc:Choice Requires="wps">
            <w:drawing>
              <wp:anchor distT="0" distB="0" distL="114300" distR="114300" simplePos="0" relativeHeight="251696640" behindDoc="0" locked="0" layoutInCell="1" allowOverlap="1" wp14:anchorId="7DCE0993" wp14:editId="0B3CFCB0">
                <wp:simplePos x="0" y="0"/>
                <wp:positionH relativeFrom="column">
                  <wp:posOffset>4825365</wp:posOffset>
                </wp:positionH>
                <wp:positionV relativeFrom="paragraph">
                  <wp:posOffset>1304925</wp:posOffset>
                </wp:positionV>
                <wp:extent cx="1409700" cy="457200"/>
                <wp:effectExtent l="0" t="0" r="19050" b="1905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0" cy="457200"/>
                        </a:xfrm>
                        <a:prstGeom prst="rect">
                          <a:avLst/>
                        </a:prstGeom>
                        <a:solidFill>
                          <a:srgbClr val="FFFFFF"/>
                        </a:solidFill>
                        <a:ln w="9525">
                          <a:solidFill>
                            <a:schemeClr val="bg1"/>
                          </a:solidFill>
                          <a:miter lim="800000"/>
                          <a:headEnd/>
                          <a:tailEnd/>
                        </a:ln>
                      </wps:spPr>
                      <wps:txbx>
                        <w:txbxContent>
                          <w:p w14:paraId="215FE7AD" w14:textId="5D8ACE1D" w:rsidR="00081EC2" w:rsidRDefault="00081EC2">
                            <w:r>
                              <w:t xml:space="preserve">Null-modem cable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CE0993" id="_x0000_s1050" type="#_x0000_t202" style="position:absolute;left:0;text-align:left;margin-left:379.95pt;margin-top:102.75pt;width:111pt;height:36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" strokecolor="white [3212]">
                <v:textbox>
                  <w:txbxContent>
                    <w:p w14:paraId="215FE7AD" w14:textId="5D8ACE1D" w:rsidR="00081EC2" w:rsidRDefault="00081EC2">
                      <w:r>
                        <w:t xml:space="preserve">Null-modem cable </w:t>
                      </w:r>
                    </w:p>
                  </w:txbxContent>
                </v:textbox>
              </v:shape>
            </w:pict>
          </mc:Fallback>
        </mc:AlternateContent>
      </w:r>
      <w:r>
        <w:rPr>
          <w:noProof/>
          <w:lang w:val="en-US" w:eastAsia="en-US"/>
        </w:rPr>
        <mc:AlternateContent>
          <mc:Choice Requires="wps">
            <w:drawing>
              <wp:anchor distT="0" distB="0" distL="114300" distR="114300" simplePos="0" relativeHeight="251694592" behindDoc="0" locked="0" layoutInCell="1" allowOverlap="1" wp14:anchorId="3B8B254F" wp14:editId="665D38FB">
                <wp:simplePos x="0" y="0"/>
                <wp:positionH relativeFrom="column">
                  <wp:posOffset>4539615</wp:posOffset>
                </wp:positionH>
                <wp:positionV relativeFrom="paragraph">
                  <wp:posOffset>154940</wp:posOffset>
                </wp:positionV>
                <wp:extent cx="857250" cy="381000"/>
                <wp:effectExtent l="0" t="0" r="19050" b="1905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381000"/>
                        </a:xfrm>
                        <a:prstGeom prst="rect">
                          <a:avLst/>
                        </a:prstGeom>
                        <a:solidFill>
                          <a:srgbClr val="FFFFFF"/>
                        </a:solidFill>
                        <a:ln w="9525">
                          <a:solidFill>
                            <a:schemeClr val="bg1"/>
                          </a:solidFill>
                          <a:miter lim="800000"/>
                          <a:headEnd/>
                          <a:tailEnd/>
                        </a:ln>
                      </wps:spPr>
                      <wps:txbx>
                        <w:txbxContent>
                          <w:p w14:paraId="099626B7" w14:textId="36867676" w:rsidR="00081EC2" w:rsidRDefault="00081EC2">
                            <w:r>
                              <w:t>Uport1110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8B254F" id="_x0000_s1051" type="#_x0000_t202" style="position:absolute;left:0;text-align:left;margin-left:357.45pt;margin-top:12.2pt;width:67.5pt;height:30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" strokecolor="white [3212]">
                <v:textbox>
                  <w:txbxContent>
                    <w:p w14:paraId="099626B7" w14:textId="36867676" w:rsidR="00081EC2" w:rsidRDefault="00081EC2">
                      <w:r>
                        <w:t>Uport1110</w:t>
                      </w:r>
                    </w:p>
                  </w:txbxContent>
                </v:textbox>
              </v:shape>
            </w:pict>
          </mc:Fallback>
        </mc:AlternateContent>
      </w:r>
      <w:r>
        <w:rPr>
          <w:noProof/>
          <w:lang w:val="en-US" w:eastAsia="en-US"/>
        </w:rPr>
        <mc:AlternateContent>
          <mc:Choice Requires="wps">
            <w:drawing>
              <wp:anchor distT="0" distB="0" distL="114300" distR="114300" simplePos="0" relativeHeight="251699712" behindDoc="0" locked="0" layoutInCell="1" allowOverlap="1" wp14:anchorId="50BC9FB9" wp14:editId="11A26CF7">
                <wp:simplePos x="0" y="0"/>
                <wp:positionH relativeFrom="column">
                  <wp:posOffset>281939</wp:posOffset>
                </wp:positionH>
                <wp:positionV relativeFrom="paragraph">
                  <wp:posOffset>755015</wp:posOffset>
                </wp:positionV>
                <wp:extent cx="2276475" cy="552450"/>
                <wp:effectExtent l="57150" t="95250" r="0" b="95250"/>
                <wp:wrapNone/>
                <wp:docPr id="21" name="Straight Arrow Connector 21"/>
                <wp:cNvGraphicFramePr/>
                <a:graphic xmlns:a="http://schemas.openxmlformats.org/drawingml/2006/main">
                  <a:graphicData uri="http://schemas.microsoft.com/office/word/2010/wordprocessingShape">
                    <wps:wsp>
                      <wps:cNvCnPr/>
                      <wps:spPr>
                        <a:xfrm flipV="1">
                          <a:off x="0" y="0"/>
                          <a:ext cx="2276475" cy="552450"/>
                        </a:xfrm>
                        <a:prstGeom prst="straightConnector1">
                          <a:avLst/>
                        </a:prstGeom>
                        <a:ln>
                          <a:solidFill>
                            <a:srgbClr val="C00000"/>
                          </a:solidFill>
                          <a:tailEnd type="arrow"/>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type w14:anchorId="0D392295" id="_x0000_t32" coordsize="21600,21600" o:spt="32" o:oned="t" path="m,l21600,21600e" filled="f">
                <v:path arrowok="t" fillok="f" o:connecttype="none"/>
                <o:lock v:ext="edit" shapetype="t"/>
              </v:shapetype>
              <v:shape id="Straight Arrow Connector 21" o:spid="_x0000_s1026" type="#_x0000_t32" style="position:absolute;margin-left:22.2pt;margin-top:59.45pt;width:179.25pt;height:43.5pt;flip:y;z-index:2516997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" strokecolor="#c00000" strokeweight="3pt">
                <v:stroke endarrow="open"/>
                <v:shadow on="t" color="black" opacity="22937f" origin=",.5" offset="0,.63889mm"/>
              </v:shape>
            </w:pict>
          </mc:Fallback>
        </mc:AlternateContent>
      </w:r>
      <w:r>
        <w:rPr>
          <w:noProof/>
          <w:lang w:val="en-US" w:eastAsia="en-US"/>
        </w:rPr>
        <mc:AlternateContent>
          <mc:Choice Requires="wps">
            <w:drawing>
              <wp:anchor distT="0" distB="0" distL="114300" distR="114300" simplePos="0" relativeHeight="251702784" behindDoc="0" locked="0" layoutInCell="1" allowOverlap="1" wp14:anchorId="3D777E13" wp14:editId="0C666C8D">
                <wp:simplePos x="0" y="0"/>
                <wp:positionH relativeFrom="column">
                  <wp:posOffset>710565</wp:posOffset>
                </wp:positionH>
                <wp:positionV relativeFrom="paragraph">
                  <wp:posOffset>2155190</wp:posOffset>
                </wp:positionV>
                <wp:extent cx="2228850" cy="171450"/>
                <wp:effectExtent l="57150" t="38100" r="38100" b="171450"/>
                <wp:wrapNone/>
                <wp:docPr id="20" name="Straight Arrow Connector 20"/>
                <wp:cNvGraphicFramePr/>
                <a:graphic xmlns:a="http://schemas.openxmlformats.org/drawingml/2006/main">
                  <a:graphicData uri="http://schemas.microsoft.com/office/word/2010/wordprocessingShape">
                    <wps:wsp>
                      <wps:cNvCnPr/>
                      <wps:spPr>
                        <a:xfrm>
                          <a:off x="0" y="0"/>
                          <a:ext cx="2228850" cy="171450"/>
                        </a:xfrm>
                        <a:prstGeom prst="straightConnector1">
                          <a:avLst/>
                        </a:prstGeom>
                        <a:ln>
                          <a:solidFill>
                            <a:srgbClr val="C00000"/>
                          </a:solidFill>
                          <a:tailEnd type="arrow"/>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DB6F7B4" id="Straight Arrow Connector 20" o:spid="_x0000_s1026" type="#_x0000_t32" style="position:absolute;margin-left:55.95pt;margin-top:169.7pt;width:175.5pt;height:13.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" strokecolor="#c00000" strokeweight="3pt">
                <v:stroke endarrow="open"/>
                <v:shadow on="t" color="black" opacity="22937f" origin=",.5" offset="0,.63889mm"/>
              </v:shape>
            </w:pict>
          </mc:Fallback>
        </mc:AlternateContent>
      </w:r>
      <w:r>
        <w:rPr>
          <w:noProof/>
          <w:lang w:val="en-US" w:eastAsia="en-US"/>
        </w:rPr>
        <mc:AlternateContent>
          <mc:Choice Requires="wps">
            <w:drawing>
              <wp:anchor distT="0" distB="0" distL="114300" distR="114300" simplePos="0" relativeHeight="251690496" behindDoc="0" locked="0" layoutInCell="1" allowOverlap="1" wp14:anchorId="5F06D219" wp14:editId="2A34CD5A">
                <wp:simplePos x="0" y="0"/>
                <wp:positionH relativeFrom="column">
                  <wp:posOffset>3815715</wp:posOffset>
                </wp:positionH>
                <wp:positionV relativeFrom="paragraph">
                  <wp:posOffset>1440815</wp:posOffset>
                </wp:positionV>
                <wp:extent cx="1009650" cy="638175"/>
                <wp:effectExtent l="57150" t="38100" r="38100" b="85725"/>
                <wp:wrapNone/>
                <wp:docPr id="18" name="Straight Arrow Connector 18"/>
                <wp:cNvGraphicFramePr/>
                <a:graphic xmlns:a="http://schemas.openxmlformats.org/drawingml/2006/main">
                  <a:graphicData uri="http://schemas.microsoft.com/office/word/2010/wordprocessingShape">
                    <wps:wsp>
                      <wps:cNvCnPr/>
                      <wps:spPr>
                        <a:xfrm flipH="1">
                          <a:off x="0" y="0"/>
                          <a:ext cx="1009650" cy="638175"/>
                        </a:xfrm>
                        <a:prstGeom prst="straightConnector1">
                          <a:avLst/>
                        </a:prstGeom>
                        <a:ln>
                          <a:solidFill>
                            <a:srgbClr val="C00000"/>
                          </a:solidFill>
                          <a:tailEnd type="arrow"/>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w14:anchorId="419C156C" id="Straight Arrow Connector 18" o:spid="_x0000_s1026" type="#_x0000_t32" style="position:absolute;margin-left:300.45pt;margin-top:113.45pt;width:79.5pt;height:50.25pt;flip:x;z-index:2516904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" strokecolor="#c00000" strokeweight="3pt">
                <v:stroke endarrow="open"/>
                <v:shadow on="t" color="black" opacity="22937f" origin=",.5" offset="0,.63889mm"/>
              </v:shape>
            </w:pict>
          </mc:Fallback>
        </mc:AlternateContent>
      </w:r>
      <w:r>
        <w:rPr>
          <w:noProof/>
          <w:lang w:val="en-US" w:eastAsia="en-US"/>
        </w:rPr>
        <mc:AlternateContent>
          <mc:Choice Requires="wps">
            <w:drawing>
              <wp:anchor distT="0" distB="0" distL="114300" distR="114300" simplePos="0" relativeHeight="251689472" behindDoc="0" locked="0" layoutInCell="1" allowOverlap="1" wp14:anchorId="56588A49" wp14:editId="01B917EA">
                <wp:simplePos x="0" y="0"/>
                <wp:positionH relativeFrom="column">
                  <wp:posOffset>3872865</wp:posOffset>
                </wp:positionH>
                <wp:positionV relativeFrom="paragraph">
                  <wp:posOffset>335915</wp:posOffset>
                </wp:positionV>
                <wp:extent cx="609600" cy="342900"/>
                <wp:effectExtent l="57150" t="38100" r="57150" b="95250"/>
                <wp:wrapNone/>
                <wp:docPr id="12" name="Straight Arrow Connector 12"/>
                <wp:cNvGraphicFramePr/>
                <a:graphic xmlns:a="http://schemas.openxmlformats.org/drawingml/2006/main">
                  <a:graphicData uri="http://schemas.microsoft.com/office/word/2010/wordprocessingShape">
                    <wps:wsp>
                      <wps:cNvCnPr/>
                      <wps:spPr>
                        <a:xfrm flipH="1">
                          <a:off x="0" y="0"/>
                          <a:ext cx="609600" cy="342900"/>
                        </a:xfrm>
                        <a:prstGeom prst="straightConnector1">
                          <a:avLst/>
                        </a:prstGeom>
                        <a:ln>
                          <a:solidFill>
                            <a:srgbClr val="C00000"/>
                          </a:solidFill>
                          <a:tailEnd type="arrow"/>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2F5CEB0" id="Straight Arrow Connector 12" o:spid="_x0000_s1026" type="#_x0000_t32" style="position:absolute;margin-left:304.95pt;margin-top:26.45pt;width:48pt;height:27pt;flip:x;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" strokecolor="#c00000" strokeweight="3pt">
                <v:stroke endarrow="open"/>
                <v:shadow on="t" color="black" opacity="22937f" origin=",.5" offset="0,.63889mm"/>
              </v:shape>
            </w:pict>
          </mc:Fallback>
        </mc:AlternateContent>
      </w:r>
      <w:r w:rsidR="00A1694B">
        <w:t xml:space="preserve">                        </w:t>
      </w:r>
      <w:r w:rsidR="00A1694B">
        <w:rPr>
          <w:noProof/>
          <w:lang w:val="en-US" w:eastAsia="en-US"/>
        </w:rPr>
        <w:drawing>
          <wp:inline distT="0" distB="0" distL="0" distR="0" wp14:anchorId="2413DBEB" wp14:editId="4FF5E1F7">
            <wp:extent cx="3364637" cy="2523091"/>
            <wp:effectExtent l="0" t="0" r="7620" b="0"/>
            <wp:docPr id="1024" name="Picture 1024" descr="C:\Users\tmvu\AppData\Local\Microsoft\Windows\Temporary Internet Files\Content.Word\IMG_25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mvu\AppData\Local\Microsoft\Windows\Temporary Internet Files\Content.Word\IMG_2564.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367330" cy="2525111"/>
                    </a:xfrm>
                    <a:prstGeom prst="rect">
                      <a:avLst/>
                    </a:prstGeom>
                    <a:noFill/>
                    <a:ln>
                      <a:noFill/>
                    </a:ln>
                  </pic:spPr>
                </pic:pic>
              </a:graphicData>
            </a:graphic>
          </wp:inline>
        </w:drawing>
      </w:r>
      <w:r w:rsidR="004F5F82">
        <w:tab/>
      </w:r>
    </w:p>
    <w:p w14:paraId="64F1AAD4" w14:textId="6096E1DB" w:rsidR="00A1694B" w:rsidRDefault="00A1694B" w:rsidP="00A1694B">
      <w:pPr>
        <w:pStyle w:val="ListParagraph"/>
        <w:spacing w:before="120" w:after="120"/>
        <w:ind w:left="340"/>
        <w:jc w:val="both"/>
      </w:pPr>
    </w:p>
    <w:p w14:paraId="7D43FF38" w14:textId="05887E91" w:rsidR="004F5F82" w:rsidRDefault="004F5F82" w:rsidP="00D20C02">
      <w:pPr>
        <w:pStyle w:val="ListParagraph"/>
        <w:numPr>
          <w:ilvl w:val="0"/>
          <w:numId w:val="49"/>
        </w:numPr>
        <w:spacing w:before="120" w:after="120"/>
        <w:jc w:val="both"/>
      </w:pPr>
      <w:r>
        <w:t xml:space="preserve">Connect PS (-15V to 15V) to P12 to turn on </w:t>
      </w:r>
      <w:r w:rsidRPr="0032406B">
        <w:t xml:space="preserve">the </w:t>
      </w:r>
      <w:r w:rsidR="00561AAC" w:rsidRPr="0032406B">
        <w:t>EMCOR controller</w:t>
      </w:r>
      <w:r>
        <w:t>. When see the prompt</w:t>
      </w:r>
      <w:r w:rsidR="00655E76">
        <w:t xml:space="preserve"> on screen below</w:t>
      </w:r>
      <w:r>
        <w:t xml:space="preserve">, hit </w:t>
      </w:r>
      <w:r w:rsidRPr="004F5F82">
        <w:rPr>
          <w:rStyle w:val="Keystroke"/>
        </w:rPr>
        <w:t>&lt;del&gt;</w:t>
      </w:r>
      <w:r>
        <w:t xml:space="preserve"> key to enter BIOS set up.</w:t>
      </w:r>
      <w:r w:rsidR="00655E76">
        <w:t xml:space="preserve"> </w:t>
      </w:r>
    </w:p>
    <w:p w14:paraId="12C832BD" w14:textId="77777777" w:rsidR="00A1694B" w:rsidRDefault="00A1694B" w:rsidP="00A1694B">
      <w:pPr>
        <w:pStyle w:val="ListParagraph"/>
        <w:spacing w:before="120" w:after="120"/>
        <w:ind w:left="340"/>
        <w:jc w:val="both"/>
      </w:pPr>
    </w:p>
    <w:p w14:paraId="5D64CDB1" w14:textId="3EF3E040" w:rsidR="00A1694B" w:rsidRDefault="00655E76" w:rsidP="00A1694B">
      <w:pPr>
        <w:pStyle w:val="ListParagraph"/>
        <w:spacing w:before="120" w:after="120"/>
        <w:ind w:left="340"/>
        <w:jc w:val="both"/>
      </w:pPr>
      <w:r>
        <w:rPr>
          <w:noProof/>
          <w:lang w:val="en-US" w:eastAsia="en-US"/>
        </w:rPr>
        <mc:AlternateContent>
          <mc:Choice Requires="wps">
            <w:drawing>
              <wp:anchor distT="0" distB="0" distL="114300" distR="114300" simplePos="0" relativeHeight="251670016" behindDoc="0" locked="0" layoutInCell="1" allowOverlap="1" wp14:anchorId="118BD77C" wp14:editId="5FCCDD0E">
                <wp:simplePos x="0" y="0"/>
                <wp:positionH relativeFrom="column">
                  <wp:posOffset>1005840</wp:posOffset>
                </wp:positionH>
                <wp:positionV relativeFrom="paragraph">
                  <wp:posOffset>1304364</wp:posOffset>
                </wp:positionV>
                <wp:extent cx="1029810" cy="346229"/>
                <wp:effectExtent l="0" t="0" r="18415" b="15875"/>
                <wp:wrapNone/>
                <wp:docPr id="1054" name="Oval 1054"/>
                <wp:cNvGraphicFramePr/>
                <a:graphic xmlns:a="http://schemas.openxmlformats.org/drawingml/2006/main">
                  <a:graphicData uri="http://schemas.microsoft.com/office/word/2010/wordprocessingShape">
                    <wps:wsp>
                      <wps:cNvSpPr/>
                      <wps:spPr>
                        <a:xfrm>
                          <a:off x="0" y="0"/>
                          <a:ext cx="1029810" cy="346229"/>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FBB65E5" id="Oval 1054" o:spid="_x0000_s1026" style="position:absolute;margin-left:79.2pt;margin-top:102.7pt;width:81.1pt;height:27.2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" filled="f" strokecolor="red" strokeweight="2pt"/>
            </w:pict>
          </mc:Fallback>
        </mc:AlternateContent>
      </w:r>
      <w:r>
        <w:t xml:space="preserve">                         </w:t>
      </w:r>
      <w:r>
        <w:rPr>
          <w:noProof/>
          <w:lang w:val="en-US" w:eastAsia="en-US"/>
        </w:rPr>
        <w:drawing>
          <wp:inline distT="0" distB="0" distL="0" distR="0" wp14:anchorId="0E6E02BD" wp14:editId="11E0A5E4">
            <wp:extent cx="3400147" cy="2481321"/>
            <wp:effectExtent l="0" t="0" r="0" b="0"/>
            <wp:docPr id="1049" name="Picture 1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3407705" cy="2486837"/>
                    </a:xfrm>
                    <a:prstGeom prst="rect">
                      <a:avLst/>
                    </a:prstGeom>
                  </pic:spPr>
                </pic:pic>
              </a:graphicData>
            </a:graphic>
          </wp:inline>
        </w:drawing>
      </w:r>
    </w:p>
    <w:p w14:paraId="5E11A40D" w14:textId="330FA79E" w:rsidR="00655E76" w:rsidRPr="0032406B" w:rsidRDefault="00E9103B" w:rsidP="00F50D2B">
      <w:pPr>
        <w:pStyle w:val="ListParagraph"/>
        <w:numPr>
          <w:ilvl w:val="0"/>
          <w:numId w:val="49"/>
        </w:numPr>
        <w:spacing w:before="120" w:after="120"/>
        <w:jc w:val="both"/>
      </w:pPr>
      <w:r w:rsidRPr="0032406B">
        <w:lastRenderedPageBreak/>
        <w:t>From &gt;&gt;System Overview&lt;&lt; we can see Bios Version.</w:t>
      </w:r>
    </w:p>
    <w:p w14:paraId="5E9C51D9" w14:textId="77777777" w:rsidR="00190D4F" w:rsidRPr="00F50D2B" w:rsidRDefault="00190D4F" w:rsidP="00190D4F">
      <w:pPr>
        <w:pStyle w:val="ListParagraph"/>
        <w:spacing w:before="120" w:after="120"/>
        <w:ind w:left="340"/>
        <w:jc w:val="both"/>
        <w:rPr>
          <w:color w:val="FF0000"/>
        </w:rPr>
      </w:pPr>
    </w:p>
    <w:p w14:paraId="52E8BD09" w14:textId="27C87CE9" w:rsidR="00655E76" w:rsidRDefault="00655E76" w:rsidP="00561AAC">
      <w:pPr>
        <w:spacing w:before="120" w:after="120"/>
        <w:jc w:val="both"/>
      </w:pPr>
      <w:r>
        <w:t xml:space="preserve">                            </w:t>
      </w:r>
      <w:r>
        <w:rPr>
          <w:noProof/>
          <w:lang w:val="en-US" w:eastAsia="en-US"/>
        </w:rPr>
        <w:drawing>
          <wp:inline distT="0" distB="0" distL="0" distR="0" wp14:anchorId="68D5AA5C" wp14:editId="0136C06E">
            <wp:extent cx="3527862" cy="2574524"/>
            <wp:effectExtent l="0" t="0" r="0" b="0"/>
            <wp:docPr id="1050" name="Picture 1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3536279" cy="2580667"/>
                    </a:xfrm>
                    <a:prstGeom prst="rect">
                      <a:avLst/>
                    </a:prstGeom>
                  </pic:spPr>
                </pic:pic>
              </a:graphicData>
            </a:graphic>
          </wp:inline>
        </w:drawing>
      </w:r>
    </w:p>
    <w:p w14:paraId="218C8B4B" w14:textId="77777777" w:rsidR="00190D4F" w:rsidRDefault="00190D4F" w:rsidP="00561AAC">
      <w:pPr>
        <w:spacing w:before="120" w:after="120"/>
        <w:jc w:val="both"/>
      </w:pPr>
    </w:p>
    <w:p w14:paraId="64E7A283" w14:textId="25390C07" w:rsidR="00F50D2B" w:rsidRPr="0032406B" w:rsidRDefault="00E9103B" w:rsidP="00F50D2B">
      <w:pPr>
        <w:pStyle w:val="ListParagraph"/>
        <w:numPr>
          <w:ilvl w:val="0"/>
          <w:numId w:val="49"/>
        </w:numPr>
        <w:spacing w:before="120" w:after="120"/>
        <w:jc w:val="both"/>
      </w:pPr>
      <w:r w:rsidRPr="0032406B">
        <w:t xml:space="preserve">Use arrow key to move to </w:t>
      </w:r>
      <w:r w:rsidR="001960F7" w:rsidRPr="0032406B">
        <w:t>»M</w:t>
      </w:r>
      <w:r w:rsidR="00EC54DD" w:rsidRPr="0032406B">
        <w:t>AIN</w:t>
      </w:r>
      <w:r w:rsidR="001960F7" w:rsidRPr="0032406B">
        <w:t>«</w:t>
      </w:r>
      <w:r w:rsidRPr="0032406B">
        <w:t xml:space="preserve"> Menu. </w:t>
      </w:r>
      <w:r w:rsidR="0032406B" w:rsidRPr="0032406B">
        <w:t>O</w:t>
      </w:r>
      <w:r w:rsidRPr="0032406B">
        <w:t>btain serial n</w:t>
      </w:r>
      <w:r w:rsidR="0032406B" w:rsidRPr="0032406B">
        <w:t xml:space="preserve">umber and processor information </w:t>
      </w:r>
      <w:r w:rsidR="001960F7" w:rsidRPr="0032406B">
        <w:t>for Depot pu</w:t>
      </w:r>
      <w:r w:rsidR="0032406B">
        <w:t>r</w:t>
      </w:r>
      <w:r w:rsidR="001960F7" w:rsidRPr="0032406B">
        <w:t>pose</w:t>
      </w:r>
      <w:r w:rsidR="0032406B" w:rsidRPr="0032406B">
        <w:t xml:space="preserve">s or to </w:t>
      </w:r>
      <w:r w:rsidR="001960F7" w:rsidRPr="0032406B">
        <w:t>contact vendor on future issue</w:t>
      </w:r>
      <w:r w:rsidR="0032406B" w:rsidRPr="0032406B">
        <w:t>s</w:t>
      </w:r>
      <w:r w:rsidR="001960F7" w:rsidRPr="0032406B">
        <w:t xml:space="preserve">. </w:t>
      </w:r>
      <w:r w:rsidR="00190D4F" w:rsidRPr="0032406B">
        <w:t>(The serial number and part number can be seen when the heatsink and RAM are removed.)</w:t>
      </w:r>
    </w:p>
    <w:p w14:paraId="7A1F04AC" w14:textId="77777777" w:rsidR="00190D4F" w:rsidRPr="00F50D2B" w:rsidRDefault="00190D4F" w:rsidP="00190D4F">
      <w:pPr>
        <w:pStyle w:val="ListParagraph"/>
        <w:spacing w:before="120" w:after="120"/>
        <w:ind w:left="340"/>
        <w:jc w:val="both"/>
        <w:rPr>
          <w:color w:val="FF0000"/>
        </w:rPr>
      </w:pPr>
    </w:p>
    <w:p w14:paraId="41366E75" w14:textId="2321BA94" w:rsidR="007727EF" w:rsidRDefault="00E9103B" w:rsidP="00F50D2B">
      <w:pPr>
        <w:spacing w:before="120" w:after="120"/>
        <w:jc w:val="both"/>
      </w:pPr>
      <w:r>
        <w:rPr>
          <w:noProof/>
          <w:lang w:val="en-US" w:eastAsia="en-US"/>
        </w:rPr>
        <mc:AlternateContent>
          <mc:Choice Requires="wps">
            <w:drawing>
              <wp:anchor distT="0" distB="0" distL="114300" distR="114300" simplePos="0" relativeHeight="251672064" behindDoc="0" locked="0" layoutInCell="1" allowOverlap="1" wp14:anchorId="2EA524F2" wp14:editId="4202CB45">
                <wp:simplePos x="0" y="0"/>
                <wp:positionH relativeFrom="column">
                  <wp:posOffset>881257</wp:posOffset>
                </wp:positionH>
                <wp:positionV relativeFrom="paragraph">
                  <wp:posOffset>542925</wp:posOffset>
                </wp:positionV>
                <wp:extent cx="417251" cy="150921"/>
                <wp:effectExtent l="0" t="0" r="20955" b="20955"/>
                <wp:wrapNone/>
                <wp:docPr id="1055" name="Oval 1055"/>
                <wp:cNvGraphicFramePr/>
                <a:graphic xmlns:a="http://schemas.openxmlformats.org/drawingml/2006/main">
                  <a:graphicData uri="http://schemas.microsoft.com/office/word/2010/wordprocessingShape">
                    <wps:wsp>
                      <wps:cNvSpPr/>
                      <wps:spPr>
                        <a:xfrm>
                          <a:off x="0" y="0"/>
                          <a:ext cx="417251" cy="150921"/>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479B97A" id="Oval 1055" o:spid="_x0000_s1026" style="position:absolute;margin-left:69.4pt;margin-top:42.75pt;width:32.85pt;height:11.9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" filled="f" strokecolor="red" strokeweight="2pt"/>
            </w:pict>
          </mc:Fallback>
        </mc:AlternateContent>
      </w:r>
      <w:r>
        <w:t xml:space="preserve">                       </w:t>
      </w:r>
      <w:r w:rsidR="00F50D2B">
        <w:t xml:space="preserve">   </w:t>
      </w:r>
      <w:r>
        <w:t xml:space="preserve">  </w:t>
      </w:r>
      <w:r>
        <w:rPr>
          <w:noProof/>
          <w:lang w:val="en-US" w:eastAsia="en-US"/>
        </w:rPr>
        <w:drawing>
          <wp:inline distT="0" distB="0" distL="0" distR="0" wp14:anchorId="2D0F1EBE" wp14:editId="6B9777FF">
            <wp:extent cx="3391270" cy="2326725"/>
            <wp:effectExtent l="0" t="0" r="0" b="0"/>
            <wp:docPr id="1056" name="Picture 1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3395241" cy="2329449"/>
                    </a:xfrm>
                    <a:prstGeom prst="rect">
                      <a:avLst/>
                    </a:prstGeom>
                  </pic:spPr>
                </pic:pic>
              </a:graphicData>
            </a:graphic>
          </wp:inline>
        </w:drawing>
      </w:r>
    </w:p>
    <w:p w14:paraId="449F0222" w14:textId="77777777" w:rsidR="00190D4F" w:rsidRDefault="00190D4F" w:rsidP="00F50D2B">
      <w:pPr>
        <w:spacing w:before="120" w:after="120"/>
        <w:jc w:val="both"/>
      </w:pPr>
    </w:p>
    <w:p w14:paraId="6617ADDD" w14:textId="7930037D" w:rsidR="00190D4F" w:rsidRDefault="00190D4F" w:rsidP="00F50D2B">
      <w:pPr>
        <w:spacing w:before="120" w:after="120"/>
        <w:jc w:val="both"/>
      </w:pPr>
      <w:r>
        <w:rPr>
          <w:noProof/>
          <w:lang w:val="en-US" w:eastAsia="en-US"/>
        </w:rPr>
        <mc:AlternateContent>
          <mc:Choice Requires="wps">
            <w:drawing>
              <wp:anchor distT="0" distB="0" distL="114300" distR="114300" simplePos="0" relativeHeight="251678208" behindDoc="0" locked="0" layoutInCell="1" allowOverlap="1" wp14:anchorId="7093666B" wp14:editId="741AF70A">
                <wp:simplePos x="0" y="0"/>
                <wp:positionH relativeFrom="column">
                  <wp:posOffset>3074109</wp:posOffset>
                </wp:positionH>
                <wp:positionV relativeFrom="paragraph">
                  <wp:posOffset>607171</wp:posOffset>
                </wp:positionV>
                <wp:extent cx="816745" cy="301841"/>
                <wp:effectExtent l="0" t="0" r="21590" b="22225"/>
                <wp:wrapNone/>
                <wp:docPr id="1065" name="Oval 1065"/>
                <wp:cNvGraphicFramePr/>
                <a:graphic xmlns:a="http://schemas.openxmlformats.org/drawingml/2006/main">
                  <a:graphicData uri="http://schemas.microsoft.com/office/word/2010/wordprocessingShape">
                    <wps:wsp>
                      <wps:cNvSpPr/>
                      <wps:spPr>
                        <a:xfrm>
                          <a:off x="0" y="0"/>
                          <a:ext cx="816745" cy="301841"/>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90B098D" id="Oval 1065" o:spid="_x0000_s1026" style="position:absolute;margin-left:242.05pt;margin-top:47.8pt;width:64.3pt;height:23.7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" filled="f" strokecolor="red" strokeweight="2pt"/>
            </w:pict>
          </mc:Fallback>
        </mc:AlternateContent>
      </w:r>
      <w:r>
        <w:t xml:space="preserve">                             </w:t>
      </w:r>
      <w:r>
        <w:rPr>
          <w:noProof/>
          <w:lang w:val="en-US" w:eastAsia="en-US"/>
        </w:rPr>
        <w:drawing>
          <wp:inline distT="0" distB="0" distL="0" distR="0" wp14:anchorId="08BA0C6B" wp14:editId="3C2E15A7">
            <wp:extent cx="3391270" cy="2095130"/>
            <wp:effectExtent l="0" t="0" r="0" b="635"/>
            <wp:docPr id="1064" name="Picture 1064"/>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393986" cy="2096808"/>
                    </a:xfrm>
                    <a:prstGeom prst="rect">
                      <a:avLst/>
                    </a:prstGeom>
                  </pic:spPr>
                </pic:pic>
              </a:graphicData>
            </a:graphic>
          </wp:inline>
        </w:drawing>
      </w:r>
    </w:p>
    <w:p w14:paraId="6F4F9BFA" w14:textId="64022619" w:rsidR="0072453D" w:rsidRPr="0032406B" w:rsidRDefault="0032406B" w:rsidP="0072453D">
      <w:pPr>
        <w:pStyle w:val="ListParagraph"/>
        <w:numPr>
          <w:ilvl w:val="0"/>
          <w:numId w:val="49"/>
        </w:numPr>
        <w:spacing w:before="120" w:after="120"/>
        <w:jc w:val="both"/>
      </w:pPr>
      <w:r w:rsidRPr="0032406B">
        <w:lastRenderedPageBreak/>
        <w:t xml:space="preserve">Use </w:t>
      </w:r>
      <w:r w:rsidR="00F50D2B" w:rsidRPr="0032406B">
        <w:t xml:space="preserve">arrow key to move to </w:t>
      </w:r>
      <w:r w:rsidR="001960F7" w:rsidRPr="0032406B">
        <w:t>»</w:t>
      </w:r>
      <w:r w:rsidR="00F50D2B" w:rsidRPr="0032406B">
        <w:t>A</w:t>
      </w:r>
      <w:r w:rsidR="00EC54DD" w:rsidRPr="0032406B">
        <w:t>DVANCED</w:t>
      </w:r>
      <w:r w:rsidR="001960F7" w:rsidRPr="0032406B">
        <w:t>«</w:t>
      </w:r>
      <w:r w:rsidR="00F50D2B" w:rsidRPr="0032406B">
        <w:t xml:space="preserve"> Menu. </w:t>
      </w:r>
      <w:r w:rsidR="001960F7" w:rsidRPr="0032406B">
        <w:t>Then</w:t>
      </w:r>
      <w:r w:rsidRPr="0032406B">
        <w:t>,</w:t>
      </w:r>
      <w:r w:rsidR="001960F7" w:rsidRPr="0032406B">
        <w:t xml:space="preserve"> go to </w:t>
      </w:r>
      <w:r w:rsidR="00EC54DD" w:rsidRPr="0032406B">
        <w:t>»</w:t>
      </w:r>
      <w:r w:rsidR="001960F7" w:rsidRPr="0032406B">
        <w:t>Miscellaneous«</w:t>
      </w:r>
      <w:r w:rsidR="00606A29">
        <w:t>,</w:t>
      </w:r>
      <w:r w:rsidR="00F50D2B" w:rsidRPr="0032406B">
        <w:t xml:space="preserve"> </w:t>
      </w:r>
      <w:r w:rsidR="00606A29">
        <w:t>s</w:t>
      </w:r>
      <w:r w:rsidR="00F50D2B" w:rsidRPr="0032406B">
        <w:t xml:space="preserve">elect </w:t>
      </w:r>
      <w:r w:rsidR="0072453D" w:rsidRPr="0032406B">
        <w:t>»</w:t>
      </w:r>
      <w:r w:rsidR="00DD13C8" w:rsidRPr="0032406B">
        <w:t>Power Up D</w:t>
      </w:r>
      <w:r w:rsidR="0072453D" w:rsidRPr="0032406B">
        <w:t>elay«</w:t>
      </w:r>
      <w:r w:rsidR="00606A29">
        <w:t>,</w:t>
      </w:r>
      <w:r w:rsidR="0072453D" w:rsidRPr="0032406B">
        <w:t xml:space="preserve"> scroll down to »4 to 5 seconds« </w:t>
      </w:r>
      <w:r w:rsidRPr="0032406B">
        <w:t>and</w:t>
      </w:r>
      <w:r w:rsidR="0072453D" w:rsidRPr="0032406B">
        <w:t xml:space="preserve"> hit Enter.</w:t>
      </w:r>
    </w:p>
    <w:p w14:paraId="21F7E869" w14:textId="77777777" w:rsidR="00F50D2B" w:rsidRPr="0032406B" w:rsidRDefault="00F50D2B" w:rsidP="00F50D2B">
      <w:pPr>
        <w:pStyle w:val="ListParagraph"/>
        <w:spacing w:before="120" w:after="120"/>
        <w:ind w:left="340"/>
        <w:jc w:val="both"/>
      </w:pPr>
    </w:p>
    <w:p w14:paraId="189C42F8" w14:textId="108B2D8E" w:rsidR="0072453D" w:rsidRPr="00F50D2B" w:rsidRDefault="0072453D" w:rsidP="0072453D">
      <w:pPr>
        <w:pStyle w:val="ListParagraph"/>
        <w:spacing w:before="120" w:after="120"/>
        <w:ind w:left="340"/>
        <w:jc w:val="both"/>
      </w:pPr>
    </w:p>
    <w:p w14:paraId="0C01D069" w14:textId="1BFFA4D9" w:rsidR="00F50D2B" w:rsidRDefault="00F50D2B" w:rsidP="00F50D2B">
      <w:pPr>
        <w:pStyle w:val="ListParagraph"/>
        <w:spacing w:before="120" w:after="120"/>
        <w:ind w:left="340"/>
        <w:jc w:val="both"/>
      </w:pPr>
      <w:r>
        <w:rPr>
          <w:noProof/>
          <w:lang w:val="en-US" w:eastAsia="en-US"/>
        </w:rPr>
        <mc:AlternateContent>
          <mc:Choice Requires="wps">
            <w:drawing>
              <wp:anchor distT="0" distB="0" distL="114300" distR="114300" simplePos="0" relativeHeight="251674112" behindDoc="0" locked="0" layoutInCell="1" allowOverlap="1" wp14:anchorId="53515093" wp14:editId="12E45BD5">
                <wp:simplePos x="0" y="0"/>
                <wp:positionH relativeFrom="column">
                  <wp:posOffset>961729</wp:posOffset>
                </wp:positionH>
                <wp:positionV relativeFrom="paragraph">
                  <wp:posOffset>702698</wp:posOffset>
                </wp:positionV>
                <wp:extent cx="798990" cy="150495"/>
                <wp:effectExtent l="0" t="0" r="20320" b="20955"/>
                <wp:wrapNone/>
                <wp:docPr id="1058" name="Oval 1058"/>
                <wp:cNvGraphicFramePr/>
                <a:graphic xmlns:a="http://schemas.openxmlformats.org/drawingml/2006/main">
                  <a:graphicData uri="http://schemas.microsoft.com/office/word/2010/wordprocessingShape">
                    <wps:wsp>
                      <wps:cNvSpPr/>
                      <wps:spPr>
                        <a:xfrm>
                          <a:off x="0" y="0"/>
                          <a:ext cx="798990" cy="15049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152BD00" id="Oval 1058" o:spid="_x0000_s1026" style="position:absolute;margin-left:75.75pt;margin-top:55.35pt;width:62.9pt;height:11.8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" filled="f" strokecolor="red" strokeweight="2pt"/>
            </w:pict>
          </mc:Fallback>
        </mc:AlternateContent>
      </w:r>
      <w:r>
        <w:t xml:space="preserve">                </w:t>
      </w:r>
      <w:r w:rsidR="00EC54DD">
        <w:t xml:space="preserve">  </w:t>
      </w:r>
      <w:r>
        <w:t xml:space="preserve">     </w:t>
      </w:r>
      <w:r>
        <w:rPr>
          <w:noProof/>
          <w:lang w:val="en-US" w:eastAsia="en-US"/>
        </w:rPr>
        <w:drawing>
          <wp:inline distT="0" distB="0" distL="0" distR="0" wp14:anchorId="01E153BE" wp14:editId="71C2D9DD">
            <wp:extent cx="3515557" cy="2749651"/>
            <wp:effectExtent l="0" t="0" r="8890" b="0"/>
            <wp:docPr id="1057" name="Picture 1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3522386" cy="2754992"/>
                    </a:xfrm>
                    <a:prstGeom prst="rect">
                      <a:avLst/>
                    </a:prstGeom>
                  </pic:spPr>
                </pic:pic>
              </a:graphicData>
            </a:graphic>
          </wp:inline>
        </w:drawing>
      </w:r>
    </w:p>
    <w:p w14:paraId="40D867FF" w14:textId="6B498D3D" w:rsidR="0072453D" w:rsidRDefault="0072453D" w:rsidP="00F50D2B">
      <w:pPr>
        <w:pStyle w:val="ListParagraph"/>
        <w:spacing w:before="120" w:after="120"/>
        <w:ind w:left="340"/>
        <w:jc w:val="both"/>
      </w:pPr>
    </w:p>
    <w:p w14:paraId="5CE57F17" w14:textId="45118427" w:rsidR="0072453D" w:rsidRDefault="00DD13C8" w:rsidP="00F50D2B">
      <w:pPr>
        <w:pStyle w:val="ListParagraph"/>
        <w:spacing w:before="120" w:after="120"/>
        <w:ind w:left="340"/>
        <w:jc w:val="both"/>
      </w:pPr>
      <w:r>
        <w:rPr>
          <w:noProof/>
          <w:lang w:val="en-US" w:eastAsia="en-US"/>
        </w:rPr>
        <mc:AlternateContent>
          <mc:Choice Requires="wps">
            <w:drawing>
              <wp:anchor distT="0" distB="0" distL="114300" distR="114300" simplePos="0" relativeHeight="251686400" behindDoc="0" locked="0" layoutInCell="1" allowOverlap="1" wp14:anchorId="63CFA867" wp14:editId="4C07ACE6">
                <wp:simplePos x="0" y="0"/>
                <wp:positionH relativeFrom="column">
                  <wp:posOffset>1007745</wp:posOffset>
                </wp:positionH>
                <wp:positionV relativeFrom="paragraph">
                  <wp:posOffset>635000</wp:posOffset>
                </wp:positionV>
                <wp:extent cx="878840" cy="203835"/>
                <wp:effectExtent l="0" t="0" r="16510" b="24765"/>
                <wp:wrapNone/>
                <wp:docPr id="1075" name="Oval 1075"/>
                <wp:cNvGraphicFramePr/>
                <a:graphic xmlns:a="http://schemas.openxmlformats.org/drawingml/2006/main">
                  <a:graphicData uri="http://schemas.microsoft.com/office/word/2010/wordprocessingShape">
                    <wps:wsp>
                      <wps:cNvSpPr/>
                      <wps:spPr>
                        <a:xfrm>
                          <a:off x="0" y="0"/>
                          <a:ext cx="878840" cy="20383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5CC7CFD" id="Oval 1075" o:spid="_x0000_s1026" style="position:absolute;margin-left:79.35pt;margin-top:50pt;width:69.2pt;height:16.0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" filled="f" strokecolor="red" strokeweight="2pt"/>
            </w:pict>
          </mc:Fallback>
        </mc:AlternateContent>
      </w:r>
      <w:r w:rsidR="0072453D">
        <w:t xml:space="preserve">                       </w:t>
      </w:r>
      <w:r w:rsidR="0072453D">
        <w:rPr>
          <w:noProof/>
          <w:lang w:val="en-US" w:eastAsia="en-US"/>
        </w:rPr>
        <w:drawing>
          <wp:inline distT="0" distB="0" distL="0" distR="0" wp14:anchorId="3DC105D1" wp14:editId="2F9D9451">
            <wp:extent cx="3515557" cy="2360231"/>
            <wp:effectExtent l="0" t="0" r="0" b="2540"/>
            <wp:docPr id="1025" name="Picture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3520705" cy="2363687"/>
                    </a:xfrm>
                    <a:prstGeom prst="rect">
                      <a:avLst/>
                    </a:prstGeom>
                  </pic:spPr>
                </pic:pic>
              </a:graphicData>
            </a:graphic>
          </wp:inline>
        </w:drawing>
      </w:r>
    </w:p>
    <w:p w14:paraId="25CC2D7F" w14:textId="77777777" w:rsidR="0072453D" w:rsidRDefault="0072453D" w:rsidP="00F50D2B">
      <w:pPr>
        <w:pStyle w:val="ListParagraph"/>
        <w:spacing w:before="120" w:after="120"/>
        <w:ind w:left="340"/>
        <w:jc w:val="both"/>
      </w:pPr>
    </w:p>
    <w:p w14:paraId="477BA874" w14:textId="277D0D02" w:rsidR="0072453D" w:rsidRPr="00606A29" w:rsidRDefault="00606A29" w:rsidP="0072453D">
      <w:pPr>
        <w:pStyle w:val="ListParagraph"/>
        <w:numPr>
          <w:ilvl w:val="0"/>
          <w:numId w:val="49"/>
        </w:numPr>
        <w:spacing w:before="120" w:after="120"/>
        <w:jc w:val="both"/>
      </w:pPr>
      <w:r w:rsidRPr="00606A29">
        <w:t xml:space="preserve">While </w:t>
      </w:r>
      <w:r w:rsidR="0072453D" w:rsidRPr="00606A29">
        <w:t>on »Miscellaneous«</w:t>
      </w:r>
      <w:r w:rsidRPr="00606A29">
        <w:t>,</w:t>
      </w:r>
      <w:r w:rsidR="00DD13C8" w:rsidRPr="00606A29">
        <w:t xml:space="preserve"> </w:t>
      </w:r>
      <w:r w:rsidRPr="00606A29">
        <w:t xml:space="preserve">select »Post Users Delay«, select </w:t>
      </w:r>
      <w:r w:rsidR="0072453D" w:rsidRPr="00606A29">
        <w:t>»</w:t>
      </w:r>
      <w:r w:rsidRPr="00606A29">
        <w:t>5 seconds« and</w:t>
      </w:r>
      <w:r w:rsidR="0072453D" w:rsidRPr="00606A29">
        <w:t xml:space="preserve"> hit Enter.</w:t>
      </w:r>
    </w:p>
    <w:p w14:paraId="675D8432" w14:textId="77777777" w:rsidR="0072453D" w:rsidRDefault="0072453D" w:rsidP="0072453D">
      <w:pPr>
        <w:pStyle w:val="ListParagraph"/>
        <w:spacing w:before="120" w:after="120"/>
        <w:ind w:left="340"/>
        <w:jc w:val="both"/>
        <w:rPr>
          <w:color w:val="FF0000"/>
        </w:rPr>
      </w:pPr>
    </w:p>
    <w:p w14:paraId="0C1D7F67" w14:textId="79BC3A32" w:rsidR="0072453D" w:rsidRDefault="00DD13C8" w:rsidP="0072453D">
      <w:pPr>
        <w:pStyle w:val="ListParagraph"/>
        <w:spacing w:before="120" w:after="120"/>
        <w:ind w:left="340"/>
        <w:jc w:val="both"/>
        <w:rPr>
          <w:color w:val="FF0000"/>
        </w:rPr>
      </w:pPr>
      <w:r>
        <w:rPr>
          <w:noProof/>
          <w:lang w:val="en-US" w:eastAsia="en-US"/>
        </w:rPr>
        <mc:AlternateContent>
          <mc:Choice Requires="wps">
            <w:drawing>
              <wp:anchor distT="0" distB="0" distL="114300" distR="114300" simplePos="0" relativeHeight="251684352" behindDoc="0" locked="0" layoutInCell="1" allowOverlap="1" wp14:anchorId="46AF0902" wp14:editId="34030753">
                <wp:simplePos x="0" y="0"/>
                <wp:positionH relativeFrom="column">
                  <wp:posOffset>1113155</wp:posOffset>
                </wp:positionH>
                <wp:positionV relativeFrom="paragraph">
                  <wp:posOffset>645795</wp:posOffset>
                </wp:positionV>
                <wp:extent cx="878840" cy="203835"/>
                <wp:effectExtent l="0" t="0" r="16510" b="24765"/>
                <wp:wrapNone/>
                <wp:docPr id="1040" name="Oval 1040"/>
                <wp:cNvGraphicFramePr/>
                <a:graphic xmlns:a="http://schemas.openxmlformats.org/drawingml/2006/main">
                  <a:graphicData uri="http://schemas.microsoft.com/office/word/2010/wordprocessingShape">
                    <wps:wsp>
                      <wps:cNvSpPr/>
                      <wps:spPr>
                        <a:xfrm>
                          <a:off x="0" y="0"/>
                          <a:ext cx="878840" cy="20383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880951B" id="Oval 1040" o:spid="_x0000_s1026" style="position:absolute;margin-left:87.65pt;margin-top:50.85pt;width:69.2pt;height:16.0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" filled="f" strokecolor="red" strokeweight="2pt"/>
            </w:pict>
          </mc:Fallback>
        </mc:AlternateContent>
      </w:r>
      <w:r w:rsidR="0072453D">
        <w:rPr>
          <w:color w:val="FF0000"/>
        </w:rPr>
        <w:t xml:space="preserve">                         </w:t>
      </w:r>
      <w:r w:rsidR="0072453D">
        <w:rPr>
          <w:noProof/>
          <w:lang w:val="en-US" w:eastAsia="en-US"/>
        </w:rPr>
        <w:drawing>
          <wp:inline distT="0" distB="0" distL="0" distR="0" wp14:anchorId="167366FC" wp14:editId="3F9089D0">
            <wp:extent cx="3450557" cy="2618913"/>
            <wp:effectExtent l="0" t="0" r="0" b="0"/>
            <wp:docPr id="1062" name="Picture 1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3475372" cy="2637747"/>
                    </a:xfrm>
                    <a:prstGeom prst="rect">
                      <a:avLst/>
                    </a:prstGeom>
                  </pic:spPr>
                </pic:pic>
              </a:graphicData>
            </a:graphic>
          </wp:inline>
        </w:drawing>
      </w:r>
    </w:p>
    <w:p w14:paraId="6AC75843" w14:textId="194C4E98" w:rsidR="0072453D" w:rsidRPr="00606A29" w:rsidRDefault="00606A29" w:rsidP="0072453D">
      <w:pPr>
        <w:pStyle w:val="ListParagraph"/>
        <w:numPr>
          <w:ilvl w:val="0"/>
          <w:numId w:val="49"/>
        </w:numPr>
        <w:spacing w:before="120" w:after="120"/>
        <w:jc w:val="both"/>
      </w:pPr>
      <w:r w:rsidRPr="00606A29">
        <w:lastRenderedPageBreak/>
        <w:t>While</w:t>
      </w:r>
      <w:r w:rsidR="0072453D" w:rsidRPr="00606A29">
        <w:t xml:space="preserve"> on »Miscellaneous«</w:t>
      </w:r>
      <w:r w:rsidR="00DD13C8" w:rsidRPr="00606A29">
        <w:t>, sc</w:t>
      </w:r>
      <w:r w:rsidR="0089275A" w:rsidRPr="00606A29">
        <w:t>r</w:t>
      </w:r>
      <w:r w:rsidR="00DD13C8" w:rsidRPr="00606A29">
        <w:t>oll down to</w:t>
      </w:r>
      <w:r w:rsidR="0072453D" w:rsidRPr="00606A29">
        <w:t xml:space="preserve"> </w:t>
      </w:r>
      <w:r w:rsidR="00DD13C8" w:rsidRPr="00606A29">
        <w:t>»Lan C</w:t>
      </w:r>
      <w:r w:rsidR="0072453D" w:rsidRPr="00606A29">
        <w:t>ontroller</w:t>
      </w:r>
      <w:r w:rsidRPr="00606A29">
        <w:t xml:space="preserve">« and </w:t>
      </w:r>
      <w:r w:rsidR="0072453D" w:rsidRPr="00606A29">
        <w:t>»Enable« Ethernet Boot.</w:t>
      </w:r>
    </w:p>
    <w:p w14:paraId="7CEBA521" w14:textId="77777777" w:rsidR="00EC54DD" w:rsidRDefault="00EC54DD" w:rsidP="00F50D2B">
      <w:pPr>
        <w:pStyle w:val="ListParagraph"/>
        <w:spacing w:before="120" w:after="120"/>
        <w:ind w:left="340"/>
        <w:jc w:val="both"/>
      </w:pPr>
    </w:p>
    <w:p w14:paraId="6B8DD983" w14:textId="55EAF604" w:rsidR="00F50D2B" w:rsidRDefault="00DD13C8" w:rsidP="00F50D2B">
      <w:pPr>
        <w:pStyle w:val="ListParagraph"/>
        <w:spacing w:before="120" w:after="120"/>
        <w:ind w:left="340"/>
        <w:jc w:val="both"/>
      </w:pPr>
      <w:r>
        <w:rPr>
          <w:noProof/>
          <w:lang w:val="en-US" w:eastAsia="en-US"/>
        </w:rPr>
        <mc:AlternateContent>
          <mc:Choice Requires="wps">
            <w:drawing>
              <wp:anchor distT="0" distB="0" distL="114300" distR="114300" simplePos="0" relativeHeight="251688448" behindDoc="0" locked="0" layoutInCell="1" allowOverlap="1" wp14:anchorId="31ECE7C6" wp14:editId="231D335F">
                <wp:simplePos x="0" y="0"/>
                <wp:positionH relativeFrom="column">
                  <wp:posOffset>1033989</wp:posOffset>
                </wp:positionH>
                <wp:positionV relativeFrom="paragraph">
                  <wp:posOffset>1454533</wp:posOffset>
                </wp:positionV>
                <wp:extent cx="878889" cy="204187"/>
                <wp:effectExtent l="0" t="0" r="16510" b="24765"/>
                <wp:wrapNone/>
                <wp:docPr id="1076" name="Oval 1076"/>
                <wp:cNvGraphicFramePr/>
                <a:graphic xmlns:a="http://schemas.openxmlformats.org/drawingml/2006/main">
                  <a:graphicData uri="http://schemas.microsoft.com/office/word/2010/wordprocessingShape">
                    <wps:wsp>
                      <wps:cNvSpPr/>
                      <wps:spPr>
                        <a:xfrm>
                          <a:off x="0" y="0"/>
                          <a:ext cx="878889" cy="204187"/>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D0211E9" id="Oval 1076" o:spid="_x0000_s1026" style="position:absolute;margin-left:81.4pt;margin-top:114.55pt;width:69.2pt;height:16.1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" filled="f" strokecolor="red" strokeweight="2pt"/>
            </w:pict>
          </mc:Fallback>
        </mc:AlternateContent>
      </w:r>
      <w:r w:rsidR="00F50D2B">
        <w:rPr>
          <w:noProof/>
          <w:lang w:val="en-US" w:eastAsia="en-US"/>
        </w:rPr>
        <mc:AlternateContent>
          <mc:Choice Requires="wps">
            <w:drawing>
              <wp:anchor distT="0" distB="0" distL="114300" distR="114300" simplePos="0" relativeHeight="251676160" behindDoc="0" locked="0" layoutInCell="1" allowOverlap="1" wp14:anchorId="49013963" wp14:editId="4116FC92">
                <wp:simplePos x="0" y="0"/>
                <wp:positionH relativeFrom="column">
                  <wp:posOffset>1068193</wp:posOffset>
                </wp:positionH>
                <wp:positionV relativeFrom="paragraph">
                  <wp:posOffset>662940</wp:posOffset>
                </wp:positionV>
                <wp:extent cx="878889" cy="204187"/>
                <wp:effectExtent l="0" t="0" r="16510" b="24765"/>
                <wp:wrapNone/>
                <wp:docPr id="1060" name="Oval 1060"/>
                <wp:cNvGraphicFramePr/>
                <a:graphic xmlns:a="http://schemas.openxmlformats.org/drawingml/2006/main">
                  <a:graphicData uri="http://schemas.microsoft.com/office/word/2010/wordprocessingShape">
                    <wps:wsp>
                      <wps:cNvSpPr/>
                      <wps:spPr>
                        <a:xfrm>
                          <a:off x="0" y="0"/>
                          <a:ext cx="878889" cy="204187"/>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E6EB215" id="Oval 1060" o:spid="_x0000_s1026" style="position:absolute;margin-left:84.1pt;margin-top:52.2pt;width:69.2pt;height:16.1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" filled="f" strokecolor="red" strokeweight="2pt"/>
            </w:pict>
          </mc:Fallback>
        </mc:AlternateContent>
      </w:r>
      <w:r w:rsidR="00F50D2B">
        <w:t xml:space="preserve">                 </w:t>
      </w:r>
      <w:r w:rsidR="001960F7">
        <w:t xml:space="preserve">  </w:t>
      </w:r>
      <w:r w:rsidR="00EC54DD">
        <w:t xml:space="preserve"> </w:t>
      </w:r>
      <w:r w:rsidR="00F50D2B">
        <w:t xml:space="preserve">   </w:t>
      </w:r>
      <w:r w:rsidR="00F50D2B">
        <w:rPr>
          <w:noProof/>
          <w:lang w:val="en-US" w:eastAsia="en-US"/>
        </w:rPr>
        <w:drawing>
          <wp:inline distT="0" distB="0" distL="0" distR="0" wp14:anchorId="096B0467" wp14:editId="34483E35">
            <wp:extent cx="3506680" cy="2742706"/>
            <wp:effectExtent l="0" t="0" r="0" b="635"/>
            <wp:docPr id="1059" name="Picture 1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3523150" cy="2755588"/>
                    </a:xfrm>
                    <a:prstGeom prst="rect">
                      <a:avLst/>
                    </a:prstGeom>
                  </pic:spPr>
                </pic:pic>
              </a:graphicData>
            </a:graphic>
          </wp:inline>
        </w:drawing>
      </w:r>
    </w:p>
    <w:p w14:paraId="2A7EAC85" w14:textId="77777777" w:rsidR="001960F7" w:rsidRDefault="001960F7" w:rsidP="00F50D2B">
      <w:pPr>
        <w:pStyle w:val="ListParagraph"/>
        <w:spacing w:before="120" w:after="120"/>
        <w:ind w:left="340"/>
        <w:jc w:val="both"/>
      </w:pPr>
    </w:p>
    <w:p w14:paraId="54D76F2E" w14:textId="4983D253" w:rsidR="001960F7" w:rsidRPr="001960F7" w:rsidRDefault="001960F7" w:rsidP="00DD13C8">
      <w:pPr>
        <w:pStyle w:val="ListParagraph"/>
        <w:spacing w:before="120" w:after="120"/>
        <w:ind w:left="340"/>
        <w:jc w:val="both"/>
      </w:pPr>
      <w:r>
        <w:t xml:space="preserve">             </w:t>
      </w:r>
      <w:r w:rsidR="00E81369">
        <w:t xml:space="preserve">  </w:t>
      </w:r>
      <w:r>
        <w:t xml:space="preserve">         </w:t>
      </w:r>
      <w:r>
        <w:rPr>
          <w:noProof/>
          <w:lang w:val="en-US" w:eastAsia="en-US"/>
        </w:rPr>
        <w:drawing>
          <wp:inline distT="0" distB="0" distL="0" distR="0" wp14:anchorId="533B597A" wp14:editId="23393557">
            <wp:extent cx="3488924" cy="2728821"/>
            <wp:effectExtent l="0" t="0" r="0" b="0"/>
            <wp:docPr id="1061" name="Picture 1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3500993" cy="2738261"/>
                    </a:xfrm>
                    <a:prstGeom prst="rect">
                      <a:avLst/>
                    </a:prstGeom>
                  </pic:spPr>
                </pic:pic>
              </a:graphicData>
            </a:graphic>
          </wp:inline>
        </w:drawing>
      </w:r>
    </w:p>
    <w:p w14:paraId="6F2D0671" w14:textId="4F53C43D" w:rsidR="00EC54DD" w:rsidRPr="001960F7" w:rsidRDefault="00DD13C8" w:rsidP="00DD13C8">
      <w:pPr>
        <w:pStyle w:val="ListParagraph"/>
        <w:spacing w:before="120" w:after="120"/>
        <w:ind w:left="340"/>
        <w:jc w:val="both"/>
      </w:pPr>
      <w:r>
        <w:t xml:space="preserve">                    </w:t>
      </w:r>
    </w:p>
    <w:p w14:paraId="6F53C15C" w14:textId="4E894E3B" w:rsidR="004F5F82" w:rsidRDefault="00190D4F" w:rsidP="00E9103B">
      <w:pPr>
        <w:pStyle w:val="ListParagraph"/>
        <w:numPr>
          <w:ilvl w:val="0"/>
          <w:numId w:val="49"/>
        </w:numPr>
        <w:spacing w:before="120" w:after="120"/>
        <w:jc w:val="both"/>
      </w:pPr>
      <w:r w:rsidRPr="00606A29">
        <w:t xml:space="preserve">Hit »ESC« and use arrow to go to </w:t>
      </w:r>
      <w:r w:rsidR="00606A29" w:rsidRPr="00606A29">
        <w:t>»</w:t>
      </w:r>
      <w:r w:rsidR="00EC54DD" w:rsidRPr="00606A29">
        <w:t>BOOT</w:t>
      </w:r>
      <w:r w:rsidR="00606A29">
        <w:t>« m</w:t>
      </w:r>
      <w:r w:rsidRPr="00606A29">
        <w:t xml:space="preserve">enu . </w:t>
      </w:r>
      <w:r w:rsidR="00DD13C8" w:rsidRPr="00606A29">
        <w:t>Select »Boot Settings C</w:t>
      </w:r>
      <w:r w:rsidR="00EC54DD" w:rsidRPr="00606A29">
        <w:t>onfiguration«</w:t>
      </w:r>
      <w:r w:rsidR="004F5F82" w:rsidRPr="00606A29">
        <w:t xml:space="preserve"> </w:t>
      </w:r>
      <w:r w:rsidR="00606A29">
        <w:t>and</w:t>
      </w:r>
      <w:r w:rsidR="00EC54DD">
        <w:t xml:space="preserve"> disable »</w:t>
      </w:r>
      <w:r w:rsidR="00606A29">
        <w:t>Q</w:t>
      </w:r>
      <w:r w:rsidR="00EC54DD">
        <w:t>ui</w:t>
      </w:r>
      <w:r w:rsidR="00606A29">
        <w:t>e</w:t>
      </w:r>
      <w:r w:rsidR="00EC54DD">
        <w:t>t</w:t>
      </w:r>
      <w:r w:rsidR="00606A29">
        <w:t xml:space="preserve"> B</w:t>
      </w:r>
      <w:r w:rsidR="00EC54DD">
        <w:t>oot«</w:t>
      </w:r>
      <w:r w:rsidR="007E0E3B">
        <w:t>.</w:t>
      </w:r>
    </w:p>
    <w:p w14:paraId="39C9B247" w14:textId="20477A46" w:rsidR="00EC54DD" w:rsidRDefault="00EC54DD" w:rsidP="00190D4F">
      <w:pPr>
        <w:spacing w:before="120" w:after="120"/>
        <w:jc w:val="both"/>
      </w:pPr>
      <w:r>
        <w:t xml:space="preserve">                              </w:t>
      </w:r>
      <w:r w:rsidR="00DD13C8">
        <w:t xml:space="preserve">   </w:t>
      </w:r>
      <w:r>
        <w:t xml:space="preserve">  </w:t>
      </w:r>
      <w:r w:rsidR="00190D4F">
        <w:rPr>
          <w:noProof/>
          <w:lang w:val="en-US" w:eastAsia="en-US"/>
        </w:rPr>
        <w:drawing>
          <wp:inline distT="0" distB="0" distL="0" distR="0" wp14:anchorId="43710847" wp14:editId="453513DA">
            <wp:extent cx="3275860" cy="2562175"/>
            <wp:effectExtent l="0" t="0" r="1270" b="0"/>
            <wp:docPr id="1063" name="Picture 1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3288941" cy="2572406"/>
                    </a:xfrm>
                    <a:prstGeom prst="rect">
                      <a:avLst/>
                    </a:prstGeom>
                  </pic:spPr>
                </pic:pic>
              </a:graphicData>
            </a:graphic>
          </wp:inline>
        </w:drawing>
      </w:r>
    </w:p>
    <w:p w14:paraId="70008ACE" w14:textId="374194C8" w:rsidR="00D24915" w:rsidRDefault="00EC54DD" w:rsidP="00AF3740">
      <w:pPr>
        <w:spacing w:before="120" w:after="120"/>
        <w:jc w:val="both"/>
      </w:pPr>
      <w:r>
        <w:lastRenderedPageBreak/>
        <w:t xml:space="preserve">                                 </w:t>
      </w:r>
      <w:r>
        <w:rPr>
          <w:noProof/>
          <w:lang w:val="en-US" w:eastAsia="en-US"/>
        </w:rPr>
        <w:drawing>
          <wp:inline distT="0" distB="0" distL="0" distR="0" wp14:anchorId="7B222758" wp14:editId="03BE4DC9">
            <wp:extent cx="3311371" cy="2343705"/>
            <wp:effectExtent l="0" t="0" r="3810" b="0"/>
            <wp:docPr id="1066" name="Picture 1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3339474" cy="2363596"/>
                    </a:xfrm>
                    <a:prstGeom prst="rect">
                      <a:avLst/>
                    </a:prstGeom>
                  </pic:spPr>
                </pic:pic>
              </a:graphicData>
            </a:graphic>
          </wp:inline>
        </w:drawing>
      </w:r>
    </w:p>
    <w:p w14:paraId="31302041" w14:textId="17B871B5" w:rsidR="00AF3740" w:rsidRPr="00606A29" w:rsidRDefault="00AF3740" w:rsidP="00DD13C8">
      <w:pPr>
        <w:pStyle w:val="ListParagraph"/>
        <w:numPr>
          <w:ilvl w:val="0"/>
          <w:numId w:val="49"/>
        </w:numPr>
        <w:spacing w:before="120" w:after="120"/>
        <w:jc w:val="both"/>
      </w:pPr>
      <w:r w:rsidRPr="00606A29">
        <w:t>Hit »ESC« and use arrow to go to »EXIT« Menu.  Hit En</w:t>
      </w:r>
      <w:r w:rsidR="00606A29" w:rsidRPr="00606A29">
        <w:t>ter to »Save to RTC/EEPROM and E</w:t>
      </w:r>
      <w:r w:rsidRPr="00606A29">
        <w:t>xit</w:t>
      </w:r>
      <w:r w:rsidR="00606A29" w:rsidRPr="00606A29">
        <w:t>«. Hit E</w:t>
      </w:r>
      <w:r w:rsidRPr="00606A29">
        <w:t>nter again to confirm »OK« . (F10 save and exit d</w:t>
      </w:r>
      <w:r w:rsidR="00DD13C8" w:rsidRPr="00606A29">
        <w:t>oes</w:t>
      </w:r>
      <w:r w:rsidRPr="00606A29">
        <w:t xml:space="preserve"> not work)</w:t>
      </w:r>
    </w:p>
    <w:p w14:paraId="45942F2F" w14:textId="77777777" w:rsidR="00DD13C8" w:rsidRDefault="00DD13C8" w:rsidP="00DD13C8">
      <w:pPr>
        <w:pStyle w:val="ListParagraph"/>
        <w:spacing w:before="120" w:after="120"/>
        <w:ind w:left="340"/>
        <w:jc w:val="both"/>
      </w:pPr>
    </w:p>
    <w:p w14:paraId="3E584774" w14:textId="0C3902A7" w:rsidR="00AF3740" w:rsidRPr="00DD13C8" w:rsidRDefault="00AF3740" w:rsidP="00DD13C8">
      <w:pPr>
        <w:pStyle w:val="ListParagraph"/>
        <w:spacing w:before="120" w:after="120"/>
        <w:ind w:left="340"/>
        <w:jc w:val="both"/>
        <w:rPr>
          <w:color w:val="FF0000"/>
        </w:rPr>
      </w:pPr>
      <w:r>
        <w:rPr>
          <w:color w:val="FF0000"/>
        </w:rPr>
        <w:t xml:space="preserve">        </w:t>
      </w:r>
      <w:r w:rsidR="00DD13C8">
        <w:rPr>
          <w:color w:val="FF0000"/>
        </w:rPr>
        <w:t xml:space="preserve">               </w:t>
      </w:r>
      <w:r>
        <w:rPr>
          <w:color w:val="FF0000"/>
        </w:rPr>
        <w:t xml:space="preserve">    </w:t>
      </w:r>
      <w:r>
        <w:rPr>
          <w:noProof/>
          <w:lang w:val="en-US" w:eastAsia="en-US"/>
        </w:rPr>
        <w:drawing>
          <wp:inline distT="0" distB="0" distL="0" distR="0" wp14:anchorId="0378A46A" wp14:editId="01406384">
            <wp:extent cx="3293615" cy="2576060"/>
            <wp:effectExtent l="0" t="0" r="2540" b="0"/>
            <wp:docPr id="1067" name="Picture 1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3305724" cy="2585531"/>
                    </a:xfrm>
                    <a:prstGeom prst="rect">
                      <a:avLst/>
                    </a:prstGeom>
                  </pic:spPr>
                </pic:pic>
              </a:graphicData>
            </a:graphic>
          </wp:inline>
        </w:drawing>
      </w:r>
    </w:p>
    <w:p w14:paraId="7BAC6ECD" w14:textId="2DD704C7" w:rsidR="00026738" w:rsidRPr="00606A29" w:rsidRDefault="00AF3740" w:rsidP="00003D02">
      <w:pPr>
        <w:pStyle w:val="ListParagraph"/>
        <w:numPr>
          <w:ilvl w:val="0"/>
          <w:numId w:val="49"/>
        </w:numPr>
        <w:spacing w:before="120" w:after="120"/>
        <w:jc w:val="both"/>
      </w:pPr>
      <w:r w:rsidRPr="00606A29">
        <w:t xml:space="preserve"> </w:t>
      </w:r>
      <w:r w:rsidR="00606A29" w:rsidRPr="00606A29">
        <w:t>After exiting BIOS,</w:t>
      </w:r>
      <w:r w:rsidRPr="00606A29">
        <w:t xml:space="preserve"> the terminal will display mess</w:t>
      </w:r>
      <w:r w:rsidR="00606A29">
        <w:t>a</w:t>
      </w:r>
      <w:r w:rsidRPr="00606A29">
        <w:t>ge »Reboot and S</w:t>
      </w:r>
      <w:r w:rsidR="00606A29" w:rsidRPr="00606A29">
        <w:t>e</w:t>
      </w:r>
      <w:r w:rsidRPr="00606A29">
        <w:t>lect proper Boot device«. Connect Eth</w:t>
      </w:r>
      <w:r w:rsidR="00003D02" w:rsidRPr="00606A29">
        <w:t>er</w:t>
      </w:r>
      <w:r w:rsidRPr="00606A29">
        <w:t>net cable from Network switch to CA EPICS port on the EMCOR controller.</w:t>
      </w:r>
      <w:r w:rsidR="00026738" w:rsidRPr="00606A29">
        <w:t xml:space="preserve"> </w:t>
      </w:r>
    </w:p>
    <w:p w14:paraId="567CDEDC" w14:textId="77777777" w:rsidR="00026738" w:rsidRPr="00AF3740" w:rsidRDefault="00026738" w:rsidP="00026738">
      <w:pPr>
        <w:pStyle w:val="ListParagraph"/>
        <w:spacing w:before="120" w:after="120"/>
        <w:ind w:left="340"/>
        <w:jc w:val="both"/>
      </w:pPr>
    </w:p>
    <w:p w14:paraId="376AD9F2" w14:textId="1D88C1B1" w:rsidR="00AF3740" w:rsidRDefault="00026738" w:rsidP="00AF3740">
      <w:pPr>
        <w:pStyle w:val="ListParagraph"/>
        <w:spacing w:before="120" w:after="120"/>
        <w:ind w:left="340"/>
        <w:jc w:val="both"/>
      </w:pPr>
      <w:r>
        <w:t xml:space="preserve">    </w:t>
      </w:r>
      <w:r w:rsidR="00003D02">
        <w:t xml:space="preserve">                  </w:t>
      </w:r>
      <w:r>
        <w:t xml:space="preserve">      </w:t>
      </w:r>
      <w:r w:rsidR="00AF3740">
        <w:rPr>
          <w:noProof/>
          <w:lang w:val="en-US" w:eastAsia="en-US"/>
        </w:rPr>
        <w:drawing>
          <wp:inline distT="0" distB="0" distL="0" distR="0" wp14:anchorId="1303E0CE" wp14:editId="021D2BD3">
            <wp:extent cx="3462291" cy="2725433"/>
            <wp:effectExtent l="0" t="0" r="5080" b="0"/>
            <wp:docPr id="1068" name="Picture 1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3472226" cy="2733253"/>
                    </a:xfrm>
                    <a:prstGeom prst="rect">
                      <a:avLst/>
                    </a:prstGeom>
                  </pic:spPr>
                </pic:pic>
              </a:graphicData>
            </a:graphic>
          </wp:inline>
        </w:drawing>
      </w:r>
    </w:p>
    <w:p w14:paraId="0F7E87E0" w14:textId="77777777" w:rsidR="00026738" w:rsidRDefault="00026738" w:rsidP="00AF3740">
      <w:pPr>
        <w:pStyle w:val="ListParagraph"/>
        <w:spacing w:before="120" w:after="120"/>
        <w:ind w:left="340"/>
        <w:jc w:val="both"/>
      </w:pPr>
    </w:p>
    <w:p w14:paraId="042F49B6" w14:textId="77777777" w:rsidR="00026738" w:rsidRDefault="00026738" w:rsidP="00AF3740">
      <w:pPr>
        <w:pStyle w:val="ListParagraph"/>
        <w:spacing w:before="120" w:after="120"/>
        <w:ind w:left="340"/>
        <w:jc w:val="both"/>
      </w:pPr>
    </w:p>
    <w:p w14:paraId="2123BBB7" w14:textId="77777777" w:rsidR="00026738" w:rsidRPr="00AF3740" w:rsidRDefault="00026738" w:rsidP="00AF3740">
      <w:pPr>
        <w:pStyle w:val="ListParagraph"/>
        <w:spacing w:before="120" w:after="120"/>
        <w:ind w:left="340"/>
        <w:jc w:val="both"/>
      </w:pPr>
    </w:p>
    <w:p w14:paraId="14AD9745" w14:textId="14957A3D" w:rsidR="00AF3740" w:rsidRPr="00606A29" w:rsidRDefault="00606A29" w:rsidP="00AF3740">
      <w:pPr>
        <w:pStyle w:val="ListParagraph"/>
        <w:numPr>
          <w:ilvl w:val="0"/>
          <w:numId w:val="49"/>
        </w:numPr>
        <w:spacing w:before="120" w:after="120"/>
        <w:jc w:val="both"/>
      </w:pPr>
      <w:r>
        <w:t xml:space="preserve"> Press any key to restart</w:t>
      </w:r>
      <w:r w:rsidR="00026738" w:rsidRPr="00606A29">
        <w:t xml:space="preserve">. </w:t>
      </w:r>
      <w:r w:rsidRPr="00606A29">
        <w:t>The</w:t>
      </w:r>
      <w:r w:rsidR="00026738" w:rsidRPr="00606A29">
        <w:t xml:space="preserve"> </w:t>
      </w:r>
      <w:r w:rsidRPr="00606A29">
        <w:t>MAC</w:t>
      </w:r>
      <w:r w:rsidR="00026738" w:rsidRPr="00606A29">
        <w:t xml:space="preserve"> address will apprear on screen as it is trying to contact DHCP server. </w:t>
      </w:r>
    </w:p>
    <w:p w14:paraId="1F4031B0" w14:textId="77777777" w:rsidR="00026738" w:rsidRPr="00606A29" w:rsidRDefault="00026738" w:rsidP="00026738">
      <w:pPr>
        <w:pStyle w:val="ListParagraph"/>
        <w:spacing w:before="120" w:after="120"/>
        <w:ind w:left="340"/>
        <w:jc w:val="both"/>
      </w:pPr>
    </w:p>
    <w:p w14:paraId="517D3736" w14:textId="286DA1FB" w:rsidR="00026738" w:rsidRDefault="00026738" w:rsidP="00026738">
      <w:pPr>
        <w:pStyle w:val="ListParagraph"/>
        <w:spacing w:before="120" w:after="120"/>
        <w:ind w:left="340"/>
        <w:jc w:val="both"/>
      </w:pPr>
      <w:r>
        <w:rPr>
          <w:noProof/>
          <w:lang w:val="en-US" w:eastAsia="en-US"/>
        </w:rPr>
        <mc:AlternateContent>
          <mc:Choice Requires="wps">
            <w:drawing>
              <wp:anchor distT="0" distB="0" distL="114300" distR="114300" simplePos="0" relativeHeight="251680256" behindDoc="0" locked="0" layoutInCell="1" allowOverlap="1" wp14:anchorId="253667C6" wp14:editId="287D241E">
                <wp:simplePos x="0" y="0"/>
                <wp:positionH relativeFrom="column">
                  <wp:posOffset>1156335</wp:posOffset>
                </wp:positionH>
                <wp:positionV relativeFrom="paragraph">
                  <wp:posOffset>1278403</wp:posOffset>
                </wp:positionV>
                <wp:extent cx="985422" cy="248575"/>
                <wp:effectExtent l="0" t="0" r="24765" b="18415"/>
                <wp:wrapNone/>
                <wp:docPr id="1070" name="Oval 1070"/>
                <wp:cNvGraphicFramePr/>
                <a:graphic xmlns:a="http://schemas.openxmlformats.org/drawingml/2006/main">
                  <a:graphicData uri="http://schemas.microsoft.com/office/word/2010/wordprocessingShape">
                    <wps:wsp>
                      <wps:cNvSpPr/>
                      <wps:spPr>
                        <a:xfrm>
                          <a:off x="0" y="0"/>
                          <a:ext cx="985422" cy="2485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CE5FB8D" id="Oval 1070" o:spid="_x0000_s1026" style="position:absolute;margin-left:91.05pt;margin-top:100.65pt;width:77.6pt;height:19.5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" filled="f" strokecolor="red" strokeweight="2pt"/>
            </w:pict>
          </mc:Fallback>
        </mc:AlternateContent>
      </w:r>
      <w:r>
        <w:t xml:space="preserve">         </w:t>
      </w:r>
      <w:r>
        <w:rPr>
          <w:noProof/>
          <w:lang w:val="en-US" w:eastAsia="en-US"/>
        </w:rPr>
        <w:drawing>
          <wp:inline distT="0" distB="0" distL="0" distR="0" wp14:anchorId="7CDE57D3" wp14:editId="1E685FE0">
            <wp:extent cx="3941685" cy="2503503"/>
            <wp:effectExtent l="0" t="0" r="1905" b="0"/>
            <wp:docPr id="1069" name="Picture 1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3949620" cy="2508543"/>
                    </a:xfrm>
                    <a:prstGeom prst="rect">
                      <a:avLst/>
                    </a:prstGeom>
                  </pic:spPr>
                </pic:pic>
              </a:graphicData>
            </a:graphic>
          </wp:inline>
        </w:drawing>
      </w:r>
    </w:p>
    <w:p w14:paraId="4631D969" w14:textId="77777777" w:rsidR="00026738" w:rsidRDefault="00026738" w:rsidP="00026738">
      <w:pPr>
        <w:pStyle w:val="ListParagraph"/>
        <w:spacing w:before="120" w:after="120"/>
        <w:ind w:left="340"/>
        <w:jc w:val="both"/>
      </w:pPr>
    </w:p>
    <w:p w14:paraId="2A556CC3" w14:textId="26B36F59" w:rsidR="004F5F82" w:rsidRPr="00606A29" w:rsidRDefault="00026738" w:rsidP="00E355C6">
      <w:pPr>
        <w:pStyle w:val="ListParagraph"/>
        <w:numPr>
          <w:ilvl w:val="0"/>
          <w:numId w:val="49"/>
        </w:numPr>
        <w:spacing w:before="120" w:after="120"/>
        <w:jc w:val="both"/>
        <w:rPr>
          <w:rStyle w:val="Filename"/>
          <w:rFonts w:cs="Times New Roman"/>
          <w:noProof w:val="0"/>
          <w:szCs w:val="22"/>
          <w:u w:val="none"/>
        </w:rPr>
      </w:pPr>
      <w:r w:rsidRPr="00606A29">
        <w:t xml:space="preserve"> </w:t>
      </w:r>
      <w:r w:rsidR="00606A29">
        <w:t xml:space="preserve">Write </w:t>
      </w:r>
      <w:r w:rsidRPr="00606A29">
        <w:t xml:space="preserve">down MAC address, and put </w:t>
      </w:r>
      <w:r w:rsidR="006D1D80" w:rsidRPr="00606A29">
        <w:t>it</w:t>
      </w:r>
      <w:r w:rsidRPr="00606A29">
        <w:t xml:space="preserve"> in </w:t>
      </w:r>
      <w:r w:rsidR="006E1B52" w:rsidRPr="00606A29">
        <w:t xml:space="preserve">the </w:t>
      </w:r>
      <w:r w:rsidR="006E1B52" w:rsidRPr="00606A29">
        <w:rPr>
          <w:rStyle w:val="Identifier"/>
        </w:rPr>
        <w:t>dhcpd.conf</w:t>
      </w:r>
      <w:r w:rsidR="006E1B52" w:rsidRPr="00606A29">
        <w:t xml:space="preserve"> file</w:t>
      </w:r>
      <w:r w:rsidR="004F5F82" w:rsidRPr="00606A29">
        <w:t xml:space="preserve"> locat</w:t>
      </w:r>
      <w:r w:rsidR="00606A29">
        <w:t>ed at</w:t>
      </w:r>
      <w:r w:rsidR="004F5F82" w:rsidRPr="00606A29">
        <w:t xml:space="preserve">: </w:t>
      </w:r>
      <w:r w:rsidR="004F5F82" w:rsidRPr="00606A29">
        <w:rPr>
          <w:rStyle w:val="Filename"/>
        </w:rPr>
        <w:t>/afs/slac/service/dhcp-pxe/dhcpd.conf</w:t>
      </w:r>
      <w:r w:rsidR="00E355C6" w:rsidRPr="00606A29">
        <w:rPr>
          <w:rStyle w:val="Filename"/>
        </w:rPr>
        <w:t>.</w:t>
      </w:r>
      <w:r w:rsidR="00AD377D" w:rsidRPr="00606A29">
        <w:rPr>
          <w:rStyle w:val="Filename"/>
        </w:rPr>
        <w:t xml:space="preserve"> </w:t>
      </w:r>
      <w:r w:rsidR="00AD377D" w:rsidRPr="00606A29">
        <w:rPr>
          <w:rStyle w:val="Filename"/>
          <w:u w:val="none"/>
        </w:rPr>
        <w:t xml:space="preserve"> (</w:t>
      </w:r>
      <w:r w:rsidR="00AD377D" w:rsidRPr="00606A29">
        <w:t>permissions</w:t>
      </w:r>
      <w:r w:rsidR="00AD377D" w:rsidRPr="00606A29">
        <w:rPr>
          <w:rStyle w:val="Filename"/>
          <w:u w:val="none"/>
        </w:rPr>
        <w:t xml:space="preserve"> </w:t>
      </w:r>
      <w:r w:rsidR="00606A29">
        <w:rPr>
          <w:rStyle w:val="Filename"/>
          <w:u w:val="none"/>
        </w:rPr>
        <w:t xml:space="preserve">are requireed </w:t>
      </w:r>
      <w:r w:rsidR="00AD377D" w:rsidRPr="00606A29">
        <w:rPr>
          <w:rStyle w:val="Filename"/>
          <w:u w:val="none"/>
        </w:rPr>
        <w:t xml:space="preserve">to change DHCP file. Contact Ernest or Thuy) </w:t>
      </w:r>
    </w:p>
    <w:p w14:paraId="1C238476" w14:textId="77777777" w:rsidR="00026738" w:rsidRDefault="00026738" w:rsidP="00026738">
      <w:pPr>
        <w:pStyle w:val="ListParagraph"/>
        <w:spacing w:before="120" w:after="120"/>
        <w:ind w:left="340"/>
        <w:jc w:val="both"/>
      </w:pPr>
    </w:p>
    <w:p w14:paraId="3BB8276B" w14:textId="53F720AC" w:rsidR="004F5F82" w:rsidRDefault="00606A29" w:rsidP="00E9103B">
      <w:pPr>
        <w:pStyle w:val="ListParagraph"/>
        <w:numPr>
          <w:ilvl w:val="0"/>
          <w:numId w:val="49"/>
        </w:numPr>
        <w:spacing w:before="120" w:after="120"/>
        <w:jc w:val="both"/>
      </w:pPr>
      <w:r>
        <w:t xml:space="preserve"> C</w:t>
      </w:r>
      <w:r w:rsidR="004F5F82">
        <w:t>heck and restart DHCP Server</w:t>
      </w:r>
      <w:r w:rsidR="003B7AF5">
        <w:t xml:space="preserve"> (need permissions):</w:t>
      </w:r>
    </w:p>
    <w:p w14:paraId="76A37932" w14:textId="602CB104" w:rsidR="00B42BFB" w:rsidRDefault="00B42BFB" w:rsidP="00B42BFB">
      <w:pPr>
        <w:pStyle w:val="SourceCode"/>
      </w:pPr>
      <w:r>
        <w:t>remctl dhcp3 dhcp check</w:t>
      </w:r>
    </w:p>
    <w:p w14:paraId="09791491" w14:textId="107B0AAE" w:rsidR="00B42BFB" w:rsidRPr="004F5F82" w:rsidRDefault="00B42BFB" w:rsidP="00B42BFB">
      <w:pPr>
        <w:pStyle w:val="SourceCode"/>
      </w:pPr>
      <w:r>
        <w:t>remctl dhcp3 dhcp restart</w:t>
      </w:r>
    </w:p>
    <w:p w14:paraId="7C47922E" w14:textId="5F90420E" w:rsidR="004F5F82" w:rsidRPr="00E05945" w:rsidRDefault="006D1D80" w:rsidP="006D1D80">
      <w:pPr>
        <w:pStyle w:val="ListParagraph"/>
        <w:numPr>
          <w:ilvl w:val="0"/>
          <w:numId w:val="49"/>
        </w:numPr>
        <w:rPr>
          <w:lang w:val="en-GB" w:eastAsia="ja-JP"/>
        </w:rPr>
      </w:pPr>
      <w:r w:rsidRPr="00E05945">
        <w:rPr>
          <w:lang w:val="en-GB" w:eastAsia="ja-JP"/>
        </w:rPr>
        <w:t xml:space="preserve"> After M</w:t>
      </w:r>
      <w:r w:rsidR="00606A29" w:rsidRPr="00E05945">
        <w:rPr>
          <w:lang w:val="en-GB" w:eastAsia="ja-JP"/>
        </w:rPr>
        <w:t>AC</w:t>
      </w:r>
      <w:r w:rsidRPr="00E05945">
        <w:rPr>
          <w:lang w:val="en-GB" w:eastAsia="ja-JP"/>
        </w:rPr>
        <w:t xml:space="preserve"> address and node name </w:t>
      </w:r>
      <w:r w:rsidR="00606A29" w:rsidRPr="00E05945">
        <w:rPr>
          <w:lang w:val="en-GB" w:eastAsia="ja-JP"/>
        </w:rPr>
        <w:t>are</w:t>
      </w:r>
      <w:r w:rsidRPr="00E05945">
        <w:rPr>
          <w:lang w:val="en-GB" w:eastAsia="ja-JP"/>
        </w:rPr>
        <w:t xml:space="preserve"> defined in DHCP file, power cycle the controller to </w:t>
      </w:r>
      <w:r w:rsidR="00606A29" w:rsidRPr="00E05945">
        <w:rPr>
          <w:lang w:val="en-GB" w:eastAsia="ja-JP"/>
        </w:rPr>
        <w:t>observe the CPU boot</w:t>
      </w:r>
      <w:r w:rsidRPr="00E05945">
        <w:rPr>
          <w:lang w:val="en-GB" w:eastAsia="ja-JP"/>
        </w:rPr>
        <w:t xml:space="preserve"> completely and successful with node name enter</w:t>
      </w:r>
      <w:r w:rsidR="00E05945" w:rsidRPr="00E05945">
        <w:rPr>
          <w:lang w:val="en-GB" w:eastAsia="ja-JP"/>
        </w:rPr>
        <w:t>ed</w:t>
      </w:r>
      <w:r w:rsidRPr="00E05945">
        <w:rPr>
          <w:lang w:val="en-GB" w:eastAsia="ja-JP"/>
        </w:rPr>
        <w:t xml:space="preserve"> in DHCP.</w:t>
      </w:r>
      <w:r w:rsidR="00443FB7" w:rsidRPr="00E05945">
        <w:rPr>
          <w:lang w:val="en-GB" w:eastAsia="ja-JP"/>
        </w:rPr>
        <w:t xml:space="preserve"> Example</w:t>
      </w:r>
      <w:r w:rsidR="00E05945">
        <w:rPr>
          <w:lang w:val="en-GB" w:eastAsia="ja-JP"/>
        </w:rPr>
        <w:t>:</w:t>
      </w:r>
      <w:r w:rsidR="00443FB7" w:rsidRPr="00E05945">
        <w:rPr>
          <w:lang w:val="en-GB" w:eastAsia="ja-JP"/>
        </w:rPr>
        <w:t xml:space="preserve"> “eioc-b34-mg03”</w:t>
      </w:r>
    </w:p>
    <w:p w14:paraId="6EB39C43" w14:textId="77777777" w:rsidR="00AD377D" w:rsidRDefault="00AD377D" w:rsidP="00AD377D">
      <w:pPr>
        <w:pStyle w:val="ListParagraph"/>
        <w:ind w:left="340"/>
        <w:rPr>
          <w:lang w:val="en-GB" w:eastAsia="ja-JP"/>
        </w:rPr>
      </w:pPr>
    </w:p>
    <w:p w14:paraId="6FCF27EA" w14:textId="4EF02C67" w:rsidR="00443FB7" w:rsidRDefault="00443FB7" w:rsidP="00AD377D">
      <w:pPr>
        <w:pStyle w:val="ListParagraph"/>
        <w:ind w:left="340"/>
        <w:rPr>
          <w:lang w:val="en-GB" w:eastAsia="ja-JP"/>
        </w:rPr>
      </w:pPr>
      <w:r>
        <w:rPr>
          <w:lang w:val="en-GB" w:eastAsia="ja-JP"/>
        </w:rPr>
        <w:t xml:space="preserve">          </w:t>
      </w:r>
      <w:r>
        <w:rPr>
          <w:noProof/>
          <w:lang w:val="en-US" w:eastAsia="en-US"/>
        </w:rPr>
        <w:drawing>
          <wp:inline distT="0" distB="0" distL="0" distR="0" wp14:anchorId="6DE113A0" wp14:editId="6A8D6F35">
            <wp:extent cx="4012707" cy="2753088"/>
            <wp:effectExtent l="0" t="0" r="6985" b="9525"/>
            <wp:docPr id="1071" name="Picture 1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4023126" cy="2760236"/>
                    </a:xfrm>
                    <a:prstGeom prst="rect">
                      <a:avLst/>
                    </a:prstGeom>
                  </pic:spPr>
                </pic:pic>
              </a:graphicData>
            </a:graphic>
          </wp:inline>
        </w:drawing>
      </w:r>
    </w:p>
    <w:p w14:paraId="653AEC3C" w14:textId="77777777" w:rsidR="006D1D80" w:rsidRDefault="006D1D80" w:rsidP="006D1D80">
      <w:pPr>
        <w:pStyle w:val="ListParagraph"/>
        <w:ind w:left="340"/>
        <w:rPr>
          <w:lang w:val="en-GB" w:eastAsia="ja-JP"/>
        </w:rPr>
      </w:pPr>
    </w:p>
    <w:p w14:paraId="07590BEE" w14:textId="77777777" w:rsidR="006D1D80" w:rsidRPr="006D1D80" w:rsidRDefault="006D1D80" w:rsidP="006D1D80">
      <w:pPr>
        <w:pStyle w:val="ListParagraph"/>
        <w:ind w:left="340"/>
        <w:rPr>
          <w:lang w:val="en-GB" w:eastAsia="ja-JP"/>
        </w:rPr>
      </w:pPr>
    </w:p>
    <w:p w14:paraId="60BFE0E6" w14:textId="77777777" w:rsidR="004F5F82" w:rsidRPr="00D144BE" w:rsidRDefault="004F5F82" w:rsidP="004F5F82">
      <w:pPr>
        <w:pStyle w:val="BodyText"/>
      </w:pPr>
      <w:r w:rsidRPr="00D144BE">
        <w:rPr>
          <w:u w:val="single"/>
          <w:lang w:eastAsia="ja-JP"/>
        </w:rPr>
        <w:t>Test result:</w:t>
      </w:r>
      <w:r w:rsidRPr="00D144BE">
        <w:rPr>
          <w:lang w:eastAsia="ja-JP"/>
        </w:rPr>
        <w:t xml:space="preserve"> </w:t>
      </w:r>
      <w:r>
        <w:rPr>
          <w:noProof/>
          <w:lang w:val="en-US" w:eastAsia="en-US"/>
        </w:rPr>
        <mc:AlternateContent>
          <mc:Choice Requires="wps">
            <w:drawing>
              <wp:inline distT="0" distB="0" distL="0" distR="0" wp14:anchorId="45108B0C" wp14:editId="26B32041">
                <wp:extent cx="240030" cy="125730"/>
                <wp:effectExtent l="9525" t="9525" r="7620" b="7620"/>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 cy="126365"/>
                        </a:xfrm>
                        <a:prstGeom prst="rect">
                          <a:avLst/>
                        </a:prstGeom>
                        <a:solidFill>
                          <a:srgbClr val="FFFFFF"/>
                        </a:solidFill>
                        <a:ln w="9525">
                          <a:solidFill>
                            <a:srgbClr val="000000"/>
                          </a:solidFill>
                          <a:miter lim="800000"/>
                          <a:headEnd/>
                          <a:tailEnd/>
                        </a:ln>
                      </wps:spPr>
                      <wps:txbx>
                        <w:txbxContent>
                          <w:p w14:paraId="79C9A37A" w14:textId="77777777" w:rsidR="00081EC2" w:rsidRPr="00AA5F7E" w:rsidRDefault="00081EC2" w:rsidP="004F5F82">
                            <w:pPr>
                              <w:rPr>
                                <w:b/>
                                <w:sz w:val="16"/>
                                <w:szCs w:val="16"/>
                              </w:rPr>
                            </w:pPr>
                          </w:p>
                        </w:txbxContent>
                      </wps:txbx>
                      <wps:bodyPr rot="0" vert="horz" wrap="square" lIns="0" tIns="0" rIns="0" bIns="0" anchor="t" anchorCtr="0" upright="1">
                        <a:spAutoFit/>
                      </wps:bodyPr>
                    </wps:wsp>
                  </a:graphicData>
                </a:graphic>
              </wp:inline>
            </w:drawing>
          </mc:Choice>
          <mc:Fallback>
            <w:pict>
              <v:shape w14:anchorId="45108B0C" id="Text Box 14" o:spid="_x0000_s1052" type="#_x0000_t202" style="width:18.9pt;height:9.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">
                <v:textbox style="mso-fit-shape-to-text:t" inset="0,0,0,0">
                  <w:txbxContent>
                    <w:p w14:paraId="79C9A37A" w14:textId="77777777" w:rsidR="00081EC2" w:rsidRPr="00AA5F7E" w:rsidRDefault="00081EC2" w:rsidP="004F5F82">
                      <w:pPr>
                        <w:rPr>
                          <w:b/>
                          <w:sz w:val="16"/>
                          <w:szCs w:val="16"/>
                        </w:rPr>
                      </w:pPr>
                    </w:p>
                  </w:txbxContent>
                </v:textbox>
                <w10:anchorlock/>
              </v:shape>
            </w:pict>
          </mc:Fallback>
        </mc:AlternateContent>
      </w:r>
      <w:r>
        <w:rPr>
          <w:lang w:eastAsia="ja-JP"/>
        </w:rPr>
        <w:t xml:space="preserve"> Not tested     </w:t>
      </w:r>
      <w:r>
        <w:rPr>
          <w:noProof/>
          <w:lang w:val="en-US" w:eastAsia="en-US"/>
        </w:rPr>
        <mc:AlternateContent>
          <mc:Choice Requires="wps">
            <w:drawing>
              <wp:inline distT="0" distB="0" distL="0" distR="0" wp14:anchorId="40E92FBC" wp14:editId="4CD91C22">
                <wp:extent cx="240030" cy="184785"/>
                <wp:effectExtent l="9525" t="9525" r="7620" b="5715"/>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 cy="126365"/>
                        </a:xfrm>
                        <a:prstGeom prst="rect">
                          <a:avLst/>
                        </a:prstGeom>
                        <a:solidFill>
                          <a:srgbClr val="FFFFFF"/>
                        </a:solidFill>
                        <a:ln w="9525">
                          <a:solidFill>
                            <a:srgbClr val="000000"/>
                          </a:solidFill>
                          <a:miter lim="800000"/>
                          <a:headEnd/>
                          <a:tailEnd/>
                        </a:ln>
                      </wps:spPr>
                      <wps:txbx>
                        <w:txbxContent>
                          <w:p w14:paraId="47917781" w14:textId="77777777" w:rsidR="00081EC2" w:rsidRPr="00AD76E1" w:rsidRDefault="00081EC2" w:rsidP="004F5F82">
                            <w:pPr>
                              <w:jc w:val="center"/>
                              <w:rPr>
                                <w:b/>
                                <w:color w:val="00B050"/>
                                <w:sz w:val="16"/>
                                <w:szCs w:val="16"/>
                              </w:rPr>
                            </w:pPr>
                          </w:p>
                        </w:txbxContent>
                      </wps:txbx>
                      <wps:bodyPr rot="0" vert="horz" wrap="square" lIns="0" tIns="0" rIns="0" bIns="0" anchor="t" anchorCtr="0" upright="1">
                        <a:spAutoFit/>
                      </wps:bodyPr>
                    </wps:wsp>
                  </a:graphicData>
                </a:graphic>
              </wp:inline>
            </w:drawing>
          </mc:Choice>
          <mc:Fallback>
            <w:pict>
              <v:shape w14:anchorId="40E92FBC" id="Text Box 15" o:spid="_x0000_s1053" type="#_x0000_t202" style="width:18.9pt;height:14.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">
                <v:textbox style="mso-fit-shape-to-text:t" inset="0,0,0,0">
                  <w:txbxContent>
                    <w:p w14:paraId="47917781" w14:textId="77777777" w:rsidR="00081EC2" w:rsidRPr="00AD76E1" w:rsidRDefault="00081EC2" w:rsidP="004F5F82">
                      <w:pPr>
                        <w:jc w:val="center"/>
                        <w:rPr>
                          <w:b/>
                          <w:color w:val="00B050"/>
                          <w:sz w:val="16"/>
                          <w:szCs w:val="16"/>
                        </w:rPr>
                      </w:pPr>
                    </w:p>
                  </w:txbxContent>
                </v:textbox>
                <w10:anchorlock/>
              </v:shape>
            </w:pict>
          </mc:Fallback>
        </mc:AlternateContent>
      </w:r>
      <w:r w:rsidRPr="00D144BE">
        <w:rPr>
          <w:lang w:eastAsia="ja-JP"/>
        </w:rPr>
        <w:t xml:space="preserve"> </w:t>
      </w:r>
      <w:r w:rsidRPr="00751AA4">
        <w:rPr>
          <w:lang w:eastAsia="ja-JP"/>
        </w:rPr>
        <w:t xml:space="preserve">Passed  </w:t>
      </w:r>
      <w:r w:rsidRPr="00751AA4">
        <w:rPr>
          <w:noProof/>
          <w:lang w:val="en-US" w:eastAsia="en-US"/>
        </w:rPr>
        <mc:AlternateContent>
          <mc:Choice Requires="wps">
            <w:drawing>
              <wp:inline distT="0" distB="0" distL="0" distR="0" wp14:anchorId="40192037" wp14:editId="1EF5ABFC">
                <wp:extent cx="240030" cy="184785"/>
                <wp:effectExtent l="9525" t="9525" r="7620" b="5715"/>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 cy="126365"/>
                        </a:xfrm>
                        <a:prstGeom prst="rect">
                          <a:avLst/>
                        </a:prstGeom>
                        <a:solidFill>
                          <a:srgbClr val="FFFFFF"/>
                        </a:solidFill>
                        <a:ln w="9525">
                          <a:solidFill>
                            <a:srgbClr val="000000"/>
                          </a:solidFill>
                          <a:miter lim="800000"/>
                          <a:headEnd/>
                          <a:tailEnd/>
                        </a:ln>
                      </wps:spPr>
                      <wps:txbx>
                        <w:txbxContent>
                          <w:p w14:paraId="32A27731" w14:textId="77777777" w:rsidR="00081EC2" w:rsidRPr="001E4863" w:rsidRDefault="00081EC2" w:rsidP="004F5F82">
                            <w:pPr>
                              <w:jc w:val="center"/>
                              <w:rPr>
                                <w:b/>
                                <w:color w:val="F79646"/>
                                <w:sz w:val="16"/>
                                <w:szCs w:val="16"/>
                              </w:rPr>
                            </w:pPr>
                          </w:p>
                        </w:txbxContent>
                      </wps:txbx>
                      <wps:bodyPr rot="0" vert="horz" wrap="square" lIns="0" tIns="0" rIns="0" bIns="0" anchor="t" anchorCtr="0" upright="1">
                        <a:spAutoFit/>
                      </wps:bodyPr>
                    </wps:wsp>
                  </a:graphicData>
                </a:graphic>
              </wp:inline>
            </w:drawing>
          </mc:Choice>
          <mc:Fallback>
            <w:pict>
              <v:shape w14:anchorId="40192037" id="Text Box 16" o:spid="_x0000_s1054" type="#_x0000_t202" style="width:18.9pt;height:14.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">
                <v:textbox style="mso-fit-shape-to-text:t" inset="0,0,0,0">
                  <w:txbxContent>
                    <w:p w14:paraId="32A27731" w14:textId="77777777" w:rsidR="00081EC2" w:rsidRPr="001E4863" w:rsidRDefault="00081EC2" w:rsidP="004F5F82">
                      <w:pPr>
                        <w:jc w:val="center"/>
                        <w:rPr>
                          <w:b/>
                          <w:color w:val="F79646"/>
                          <w:sz w:val="16"/>
                          <w:szCs w:val="16"/>
                        </w:rPr>
                      </w:pPr>
                    </w:p>
                  </w:txbxContent>
                </v:textbox>
                <w10:anchorlock/>
              </v:shape>
            </w:pict>
          </mc:Fallback>
        </mc:AlternateContent>
      </w:r>
      <w:r w:rsidRPr="00751AA4">
        <w:rPr>
          <w:lang w:eastAsia="ja-JP"/>
        </w:rPr>
        <w:t xml:space="preserve"> Passed with reservations  </w:t>
      </w:r>
      <w:r w:rsidRPr="00751AA4">
        <w:rPr>
          <w:noProof/>
          <w:lang w:val="en-US" w:eastAsia="en-US"/>
        </w:rPr>
        <mc:AlternateContent>
          <mc:Choice Requires="wps">
            <w:drawing>
              <wp:inline distT="0" distB="0" distL="0" distR="0" wp14:anchorId="51D39965" wp14:editId="3DB09008">
                <wp:extent cx="240030" cy="184785"/>
                <wp:effectExtent l="9525" t="9525" r="7620" b="5715"/>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 cy="126365"/>
                        </a:xfrm>
                        <a:prstGeom prst="rect">
                          <a:avLst/>
                        </a:prstGeom>
                        <a:solidFill>
                          <a:srgbClr val="FFFFFF"/>
                        </a:solidFill>
                        <a:ln w="9525">
                          <a:solidFill>
                            <a:srgbClr val="000000"/>
                          </a:solidFill>
                          <a:miter lim="800000"/>
                          <a:headEnd/>
                          <a:tailEnd/>
                        </a:ln>
                      </wps:spPr>
                      <wps:txbx>
                        <w:txbxContent>
                          <w:p w14:paraId="1DC358C9" w14:textId="77777777" w:rsidR="00081EC2" w:rsidRPr="00AD76E1" w:rsidRDefault="00081EC2" w:rsidP="004F5F82">
                            <w:pPr>
                              <w:jc w:val="center"/>
                              <w:rPr>
                                <w:b/>
                                <w:color w:val="FF0000"/>
                                <w:sz w:val="16"/>
                                <w:szCs w:val="16"/>
                              </w:rPr>
                            </w:pPr>
                          </w:p>
                        </w:txbxContent>
                      </wps:txbx>
                      <wps:bodyPr rot="0" vert="horz" wrap="square" lIns="0" tIns="0" rIns="0" bIns="0" anchor="t" anchorCtr="0" upright="1">
                        <a:spAutoFit/>
                      </wps:bodyPr>
                    </wps:wsp>
                  </a:graphicData>
                </a:graphic>
              </wp:inline>
            </w:drawing>
          </mc:Choice>
          <mc:Fallback>
            <w:pict>
              <v:shape w14:anchorId="51D39965" id="Text Box 22" o:spid="_x0000_s1055" type="#_x0000_t202" style="width:18.9pt;height:14.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">
                <v:textbox style="mso-fit-shape-to-text:t" inset="0,0,0,0">
                  <w:txbxContent>
                    <w:p w14:paraId="1DC358C9" w14:textId="77777777" w:rsidR="00081EC2" w:rsidRPr="00AD76E1" w:rsidRDefault="00081EC2" w:rsidP="004F5F82">
                      <w:pPr>
                        <w:jc w:val="center"/>
                        <w:rPr>
                          <w:b/>
                          <w:color w:val="FF0000"/>
                          <w:sz w:val="16"/>
                          <w:szCs w:val="16"/>
                        </w:rPr>
                      </w:pPr>
                    </w:p>
                  </w:txbxContent>
                </v:textbox>
                <w10:anchorlock/>
              </v:shape>
            </w:pict>
          </mc:Fallback>
        </mc:AlternateContent>
      </w:r>
      <w:r w:rsidRPr="00751AA4">
        <w:rPr>
          <w:lang w:eastAsia="ja-JP"/>
        </w:rPr>
        <w:t xml:space="preserve"> Failed</w:t>
      </w:r>
    </w:p>
    <w:p w14:paraId="3C23D0DD" w14:textId="77777777" w:rsidR="004F5F82" w:rsidRDefault="004F5F82" w:rsidP="004F5F82">
      <w:pPr>
        <w:pStyle w:val="BodyText"/>
        <w:rPr>
          <w:u w:val="dotted"/>
          <w:lang w:eastAsia="ja-JP"/>
        </w:rPr>
      </w:pPr>
      <w:r w:rsidRPr="00D144BE">
        <w:rPr>
          <w:b/>
          <w:lang w:eastAsia="ja-JP"/>
        </w:rPr>
        <w:lastRenderedPageBreak/>
        <w:t xml:space="preserve">Comment: </w:t>
      </w:r>
    </w:p>
    <w:p w14:paraId="55C2FA66" w14:textId="0AEB34F2" w:rsidR="00B4373A" w:rsidRDefault="00A371D2" w:rsidP="00B4373A">
      <w:pPr>
        <w:pStyle w:val="Heading2"/>
      </w:pPr>
      <w:bookmarkStart w:id="36" w:name="_Toc411843348"/>
      <w:r>
        <w:t>File setup</w:t>
      </w:r>
      <w:r w:rsidR="00B4373A">
        <w:t xml:space="preserve"> </w:t>
      </w:r>
      <w:r w:rsidR="00B4373A" w:rsidRPr="00146110">
        <w:t>[T</w:t>
      </w:r>
      <w:r w:rsidR="00B4373A">
        <w:t>C-EMCOR-CP-0</w:t>
      </w:r>
      <w:r w:rsidR="005B7B49">
        <w:t>2</w:t>
      </w:r>
      <w:r w:rsidR="00B4373A" w:rsidRPr="00146110">
        <w:t>]</w:t>
      </w:r>
      <w:bookmarkEnd w:id="36"/>
    </w:p>
    <w:p w14:paraId="340D0561" w14:textId="51D6C6B0" w:rsidR="00B4373A" w:rsidRPr="00F80004" w:rsidRDefault="00B4373A" w:rsidP="00B4373A">
      <w:pPr>
        <w:pStyle w:val="BodyText"/>
      </w:pPr>
      <w:r>
        <w:t xml:space="preserve">Setup the </w:t>
      </w:r>
      <w:r w:rsidR="00921118">
        <w:t>files</w:t>
      </w:r>
      <w:r w:rsidR="00D71FF5">
        <w:t xml:space="preserve"> </w:t>
      </w:r>
      <w:r w:rsidR="00D71FF5" w:rsidRPr="00F80004">
        <w:t>required to boot</w:t>
      </w:r>
      <w:r w:rsidR="00443FB7" w:rsidRPr="00F80004">
        <w:t xml:space="preserve">, load kernel modules for EPICS </w:t>
      </w:r>
      <w:r w:rsidR="005E3063" w:rsidRPr="00F80004">
        <w:t xml:space="preserve">access </w:t>
      </w:r>
      <w:r w:rsidR="00443FB7" w:rsidRPr="00F80004">
        <w:t>and test program</w:t>
      </w:r>
    </w:p>
    <w:p w14:paraId="72942A69" w14:textId="77777777" w:rsidR="00B4373A" w:rsidRPr="00D144BE" w:rsidRDefault="00B4373A" w:rsidP="00B4373A">
      <w:pPr>
        <w:pStyle w:val="TestCaseSection"/>
        <w:rPr>
          <w:lang w:val="en-GB"/>
        </w:rPr>
      </w:pPr>
      <w:r w:rsidRPr="00D144BE">
        <w:rPr>
          <w:lang w:val="en-GB"/>
        </w:rPr>
        <w:t>Pre-requisites</w:t>
      </w:r>
    </w:p>
    <w:p w14:paraId="392BE59F" w14:textId="2A7BDFE3" w:rsidR="00B4373A" w:rsidRDefault="00644EDA" w:rsidP="00D20C02">
      <w:pPr>
        <w:pStyle w:val="ListParagraph"/>
        <w:numPr>
          <w:ilvl w:val="0"/>
          <w:numId w:val="50"/>
        </w:numPr>
        <w:spacing w:before="120" w:after="120"/>
        <w:jc w:val="both"/>
      </w:pPr>
      <w:r>
        <w:t xml:space="preserve">Procedure </w:t>
      </w:r>
      <w:r w:rsidR="00433538">
        <w:t>4.1</w:t>
      </w:r>
    </w:p>
    <w:p w14:paraId="6414D8C1" w14:textId="77777777" w:rsidR="00B4373A" w:rsidRDefault="00B4373A" w:rsidP="00B4373A">
      <w:pPr>
        <w:pStyle w:val="TestCaseSection"/>
        <w:rPr>
          <w:lang w:val="en-GB"/>
        </w:rPr>
      </w:pPr>
      <w:r>
        <w:rPr>
          <w:lang w:val="en-GB"/>
        </w:rPr>
        <w:t>T</w:t>
      </w:r>
      <w:r w:rsidRPr="00D144BE">
        <w:rPr>
          <w:lang w:val="en-GB"/>
        </w:rPr>
        <w:t>est</w:t>
      </w:r>
      <w:r>
        <w:rPr>
          <w:lang w:val="en-GB"/>
        </w:rPr>
        <w:t xml:space="preserve"> procedure</w:t>
      </w:r>
    </w:p>
    <w:p w14:paraId="0ECC55B5" w14:textId="07E89FB3" w:rsidR="00B4373A" w:rsidRPr="00181C35" w:rsidRDefault="00181C35" w:rsidP="00D20C02">
      <w:pPr>
        <w:pStyle w:val="ListParagraph"/>
        <w:numPr>
          <w:ilvl w:val="0"/>
          <w:numId w:val="67"/>
        </w:numPr>
        <w:spacing w:before="120" w:after="120"/>
        <w:jc w:val="both"/>
        <w:rPr>
          <w:rStyle w:val="Identifier"/>
          <w:rFonts w:ascii="Calibri" w:hAnsi="Calibri"/>
          <w:sz w:val="22"/>
        </w:rPr>
      </w:pPr>
      <w:r>
        <w:t>Go to location</w:t>
      </w:r>
      <w:r w:rsidR="00A05404" w:rsidRPr="00A05404">
        <w:t xml:space="preserve"> </w:t>
      </w:r>
      <w:r w:rsidR="00A05404" w:rsidRPr="00A05404">
        <w:rPr>
          <w:rStyle w:val="Identifier"/>
        </w:rPr>
        <w:t>$IOC</w:t>
      </w:r>
      <w:r w:rsidRPr="00C24014">
        <w:t>:</w:t>
      </w:r>
    </w:p>
    <w:p w14:paraId="5B452D53" w14:textId="23A4622B" w:rsidR="00181C35" w:rsidRPr="00181C35" w:rsidRDefault="00181C35" w:rsidP="00181C35">
      <w:pPr>
        <w:pStyle w:val="SourceCode"/>
        <w:rPr>
          <w:rStyle w:val="Identifier"/>
          <w:rFonts w:ascii="Calibri" w:hAnsi="Calibri"/>
          <w:sz w:val="22"/>
        </w:rPr>
      </w:pPr>
      <w:r>
        <w:rPr>
          <w:rStyle w:val="Identifier"/>
          <w:rFonts w:ascii="Calibri" w:hAnsi="Calibri"/>
          <w:sz w:val="22"/>
        </w:rPr>
        <w:t>cd $IOC</w:t>
      </w:r>
    </w:p>
    <w:p w14:paraId="6E13FF46" w14:textId="7468BFFC" w:rsidR="00A12897" w:rsidRDefault="00A12897" w:rsidP="00D20C02">
      <w:pPr>
        <w:pStyle w:val="ListParagraph"/>
        <w:numPr>
          <w:ilvl w:val="0"/>
          <w:numId w:val="67"/>
        </w:numPr>
        <w:spacing w:before="120" w:after="120"/>
        <w:jc w:val="both"/>
      </w:pPr>
      <w:r>
        <w:t>Directory with the node name of the IOC should be created with the following files inside:</w:t>
      </w:r>
    </w:p>
    <w:p w14:paraId="5B1387E6" w14:textId="2D7C0C43" w:rsidR="00656DDC" w:rsidRDefault="00656DDC" w:rsidP="00D20C02">
      <w:pPr>
        <w:pStyle w:val="ListParagraph"/>
        <w:numPr>
          <w:ilvl w:val="0"/>
          <w:numId w:val="56"/>
        </w:numPr>
        <w:spacing w:before="120" w:after="120"/>
        <w:jc w:val="both"/>
      </w:pPr>
      <w:r w:rsidRPr="00656DDC">
        <w:t>README</w:t>
      </w:r>
    </w:p>
    <w:p w14:paraId="7BAC91EE" w14:textId="77777777" w:rsidR="00656DDC" w:rsidRDefault="00656DDC" w:rsidP="00D20C02">
      <w:pPr>
        <w:pStyle w:val="ListParagraph"/>
        <w:numPr>
          <w:ilvl w:val="0"/>
          <w:numId w:val="56"/>
        </w:numPr>
        <w:spacing w:before="120" w:after="120"/>
        <w:jc w:val="both"/>
      </w:pPr>
      <w:r>
        <w:t>startup.cmd (mount the NFS hard Drive)</w:t>
      </w:r>
    </w:p>
    <w:p w14:paraId="2667466E" w14:textId="01C38866" w:rsidR="00656DDC" w:rsidRDefault="00656DDC" w:rsidP="00D20C02">
      <w:pPr>
        <w:pStyle w:val="ListParagraph"/>
        <w:numPr>
          <w:ilvl w:val="0"/>
          <w:numId w:val="56"/>
        </w:numPr>
        <w:spacing w:before="120" w:after="120"/>
        <w:jc w:val="both"/>
      </w:pPr>
      <w:r>
        <w:t>kernel-modules.cmd (load up driver)</w:t>
      </w:r>
    </w:p>
    <w:p w14:paraId="6305C43F" w14:textId="2F4F560D" w:rsidR="00656DDC" w:rsidRDefault="00656DDC" w:rsidP="00D20C02">
      <w:pPr>
        <w:pStyle w:val="ListParagraph"/>
        <w:numPr>
          <w:ilvl w:val="0"/>
          <w:numId w:val="56"/>
        </w:numPr>
        <w:spacing w:before="120" w:after="120"/>
        <w:jc w:val="both"/>
      </w:pPr>
      <w:r>
        <w:t>startup-epi</w:t>
      </w:r>
      <w:r w:rsidR="00C56C1F">
        <w:t>cs.cmd (Start EPICS in the back</w:t>
      </w:r>
      <w:r>
        <w:t>ground)</w:t>
      </w:r>
    </w:p>
    <w:p w14:paraId="6F46A05E" w14:textId="7FCA5390" w:rsidR="00656DDC" w:rsidRDefault="00656DDC" w:rsidP="00D20C02">
      <w:pPr>
        <w:pStyle w:val="ListParagraph"/>
        <w:numPr>
          <w:ilvl w:val="0"/>
          <w:numId w:val="56"/>
        </w:numPr>
        <w:spacing w:before="120" w:after="120"/>
        <w:jc w:val="both"/>
      </w:pPr>
      <w:r>
        <w:t>startupConso</w:t>
      </w:r>
      <w:r w:rsidR="00C56C1F">
        <w:t>le.cmd (Start EPICS in the fore</w:t>
      </w:r>
      <w:r>
        <w:t>ground)</w:t>
      </w:r>
    </w:p>
    <w:p w14:paraId="03831D2E" w14:textId="394FB23E" w:rsidR="00656DDC" w:rsidRDefault="00A12897" w:rsidP="00D20C02">
      <w:pPr>
        <w:pStyle w:val="ListParagraph"/>
        <w:numPr>
          <w:ilvl w:val="0"/>
          <w:numId w:val="67"/>
        </w:numPr>
        <w:spacing w:before="120" w:after="120"/>
        <w:jc w:val="both"/>
      </w:pPr>
      <w:r>
        <w:t>Create</w:t>
      </w:r>
      <w:r w:rsidR="001706E3">
        <w:t xml:space="preserve"> directory </w:t>
      </w:r>
      <w:r>
        <w:t xml:space="preserve">vioc-&lt;NODE ID&gt; (Example: </w:t>
      </w:r>
      <w:r w:rsidR="003809F3">
        <w:rPr>
          <w:rStyle w:val="Identifier"/>
        </w:rPr>
        <w:t>VIOC-B34-CD41</w:t>
      </w:r>
      <w:r w:rsidRPr="003809F3">
        <w:t>)</w:t>
      </w:r>
      <w:r w:rsidR="00D73477" w:rsidRPr="003809F3">
        <w:t xml:space="preserve">. </w:t>
      </w:r>
      <w:r w:rsidR="00D73477">
        <w:t>It should contain these folders:</w:t>
      </w:r>
    </w:p>
    <w:p w14:paraId="580317E5" w14:textId="1125098E" w:rsidR="00656DDC" w:rsidRDefault="006849C4" w:rsidP="00D20C02">
      <w:pPr>
        <w:pStyle w:val="ListParagraph"/>
        <w:numPr>
          <w:ilvl w:val="0"/>
          <w:numId w:val="57"/>
        </w:numPr>
        <w:spacing w:before="120" w:after="120"/>
        <w:jc w:val="both"/>
      </w:pPr>
      <w:r>
        <w:t>iocStartup.cmd*</w:t>
      </w:r>
    </w:p>
    <w:p w14:paraId="5438D180" w14:textId="4FBA18D5" w:rsidR="00D73477" w:rsidRDefault="00D73477" w:rsidP="00D20C02">
      <w:pPr>
        <w:pStyle w:val="ListParagraph"/>
        <w:numPr>
          <w:ilvl w:val="0"/>
          <w:numId w:val="57"/>
        </w:numPr>
        <w:spacing w:before="120" w:after="120"/>
        <w:jc w:val="both"/>
      </w:pPr>
      <w:r>
        <w:t>screenrc</w:t>
      </w:r>
    </w:p>
    <w:p w14:paraId="00E639CB" w14:textId="77777777" w:rsidR="00D73477" w:rsidRPr="00F80004" w:rsidRDefault="00D73477" w:rsidP="00D20C02">
      <w:pPr>
        <w:pStyle w:val="ListParagraph"/>
        <w:numPr>
          <w:ilvl w:val="0"/>
          <w:numId w:val="57"/>
        </w:numPr>
        <w:spacing w:before="120" w:after="120"/>
        <w:jc w:val="both"/>
      </w:pPr>
      <w:r>
        <w:t xml:space="preserve">bin@ - </w:t>
      </w:r>
      <w:r w:rsidRPr="00F80004">
        <w:t>create this link</w:t>
      </w:r>
    </w:p>
    <w:p w14:paraId="26D41823" w14:textId="1730BA2E" w:rsidR="00696944" w:rsidRPr="00F80004" w:rsidRDefault="00D73477" w:rsidP="00D73477">
      <w:pPr>
        <w:spacing w:before="120" w:after="120"/>
        <w:ind w:left="57"/>
        <w:jc w:val="both"/>
      </w:pPr>
      <w:r w:rsidRPr="00F80004">
        <w:t>F</w:t>
      </w:r>
      <w:r w:rsidR="00696944" w:rsidRPr="00F80004">
        <w:t xml:space="preserve">iles </w:t>
      </w:r>
      <w:r w:rsidRPr="00F80004">
        <w:t xml:space="preserve">can be copied </w:t>
      </w:r>
      <w:r w:rsidR="00696944" w:rsidRPr="00F80004">
        <w:t xml:space="preserve">from </w:t>
      </w:r>
      <w:r w:rsidR="00F80004" w:rsidRPr="00F80004">
        <w:t>an</w:t>
      </w:r>
      <w:r w:rsidR="00696944" w:rsidRPr="00F80004">
        <w:t xml:space="preserve">other </w:t>
      </w:r>
      <w:r w:rsidR="003809F3" w:rsidRPr="00F80004">
        <w:t>IOC that</w:t>
      </w:r>
      <w:r w:rsidR="00F80004" w:rsidRPr="00F80004">
        <w:t>'s</w:t>
      </w:r>
      <w:r w:rsidR="003809F3" w:rsidRPr="00F80004">
        <w:t xml:space="preserve"> </w:t>
      </w:r>
      <w:r w:rsidR="00696944" w:rsidRPr="00F80004">
        <w:t>already</w:t>
      </w:r>
      <w:r w:rsidR="003809F3" w:rsidRPr="00F80004">
        <w:t xml:space="preserve"> setup</w:t>
      </w:r>
      <w:r w:rsidRPr="00F80004">
        <w:t>.</w:t>
      </w:r>
    </w:p>
    <w:p w14:paraId="06F90020" w14:textId="3141DF8A" w:rsidR="00A5271B" w:rsidRPr="00F80004" w:rsidRDefault="00095615" w:rsidP="00D20C02">
      <w:pPr>
        <w:pStyle w:val="ListParagraph"/>
        <w:numPr>
          <w:ilvl w:val="0"/>
          <w:numId w:val="67"/>
        </w:numPr>
        <w:spacing w:before="120" w:after="120"/>
        <w:jc w:val="both"/>
      </w:pPr>
      <w:r w:rsidRPr="00F80004">
        <w:t xml:space="preserve">At location </w:t>
      </w:r>
      <w:r w:rsidRPr="00F80004">
        <w:rPr>
          <w:rStyle w:val="Identifier"/>
        </w:rPr>
        <w:t>/afs/slac/g/lcls/tftpboot/linuxRT/boot/</w:t>
      </w:r>
      <w:r w:rsidRPr="00F80004">
        <w:t xml:space="preserve"> c</w:t>
      </w:r>
      <w:r w:rsidR="009519D4" w:rsidRPr="00F80004">
        <w:t xml:space="preserve">reate </w:t>
      </w:r>
      <w:r w:rsidR="00E355C6" w:rsidRPr="00F80004">
        <w:t>boot</w:t>
      </w:r>
      <w:r w:rsidR="009519D4" w:rsidRPr="00F80004">
        <w:t xml:space="preserve"> file</w:t>
      </w:r>
      <w:r w:rsidR="00E355C6" w:rsidRPr="00F80004">
        <w:t xml:space="preserve"> in the followin</w:t>
      </w:r>
      <w:r w:rsidR="0069311C" w:rsidRPr="00F80004">
        <w:t>g</w:t>
      </w:r>
      <w:r w:rsidR="00E355C6" w:rsidRPr="00F80004">
        <w:t xml:space="preserve"> form: </w:t>
      </w:r>
      <w:r w:rsidR="003809F3" w:rsidRPr="00F80004">
        <w:rPr>
          <w:rStyle w:val="Filename"/>
        </w:rPr>
        <w:t>ioc-b34-cd41</w:t>
      </w:r>
      <w:r w:rsidR="00A5271B" w:rsidRPr="00F80004">
        <w:rPr>
          <w:rStyle w:val="Filename"/>
        </w:rPr>
        <w:t>.ipxe</w:t>
      </w:r>
      <w:r w:rsidR="00E355C6" w:rsidRPr="00F80004">
        <w:t>.</w:t>
      </w:r>
      <w:r w:rsidR="003809F3" w:rsidRPr="00F80004">
        <w:t xml:space="preserve"> </w:t>
      </w:r>
    </w:p>
    <w:p w14:paraId="6C5A5CAD" w14:textId="07375A11" w:rsidR="003809F3" w:rsidRPr="00F80004" w:rsidRDefault="00E355C6" w:rsidP="00D20C02">
      <w:pPr>
        <w:pStyle w:val="ListParagraph"/>
        <w:numPr>
          <w:ilvl w:val="0"/>
          <w:numId w:val="67"/>
        </w:numPr>
        <w:spacing w:before="120" w:after="120"/>
        <w:jc w:val="both"/>
      </w:pPr>
      <w:r w:rsidRPr="00F80004">
        <w:t>On l</w:t>
      </w:r>
      <w:r w:rsidR="00365058" w:rsidRPr="00F80004">
        <w:t>ocation $IOC_DATA</w:t>
      </w:r>
      <w:r w:rsidRPr="00F80004">
        <w:t xml:space="preserve"> m</w:t>
      </w:r>
      <w:r w:rsidR="00365058" w:rsidRPr="00F80004">
        <w:t>ake dir</w:t>
      </w:r>
      <w:r w:rsidR="003809F3" w:rsidRPr="00F80004">
        <w:t>ectori</w:t>
      </w:r>
      <w:r w:rsidR="00E212AB" w:rsidRPr="00F80004">
        <w:t>es for:</w:t>
      </w:r>
    </w:p>
    <w:p w14:paraId="2C3959BB" w14:textId="3319E28E" w:rsidR="003809F3" w:rsidRPr="00F80004" w:rsidRDefault="00E212AB" w:rsidP="00E212AB">
      <w:pPr>
        <w:pStyle w:val="ListParagraph"/>
        <w:numPr>
          <w:ilvl w:val="0"/>
          <w:numId w:val="72"/>
        </w:numPr>
        <w:spacing w:before="120" w:after="120"/>
        <w:jc w:val="both"/>
      </w:pPr>
      <w:r w:rsidRPr="00F80004">
        <w:t>ioc-b34-cd41: for saving IOC booting messeages.</w:t>
      </w:r>
    </w:p>
    <w:p w14:paraId="3FCE5B4F" w14:textId="6C9BED66" w:rsidR="00E212AB" w:rsidRPr="00F80004" w:rsidRDefault="00E212AB" w:rsidP="00E212AB">
      <w:pPr>
        <w:pStyle w:val="ListParagraph"/>
        <w:numPr>
          <w:ilvl w:val="0"/>
          <w:numId w:val="72"/>
        </w:numPr>
        <w:spacing w:before="120" w:after="120"/>
        <w:jc w:val="both"/>
      </w:pPr>
      <w:r w:rsidRPr="00F80004">
        <w:t>vioc-b34-cd41: for saving EPICS IOC messeages.</w:t>
      </w:r>
    </w:p>
    <w:p w14:paraId="1A76336F" w14:textId="18F34964" w:rsidR="00365058" w:rsidRPr="00F80004" w:rsidRDefault="00E212AB" w:rsidP="00D20C02">
      <w:pPr>
        <w:pStyle w:val="ListParagraph"/>
        <w:numPr>
          <w:ilvl w:val="0"/>
          <w:numId w:val="67"/>
        </w:numPr>
        <w:spacing w:before="120" w:after="120"/>
        <w:jc w:val="both"/>
      </w:pPr>
      <w:r w:rsidRPr="00F80004">
        <w:rPr>
          <w:rStyle w:val="Identifier"/>
        </w:rPr>
        <w:t xml:space="preserve">Create </w:t>
      </w:r>
      <w:r w:rsidRPr="00F80004">
        <w:t xml:space="preserve">subdirectory </w:t>
      </w:r>
      <w:r w:rsidRPr="00F80004">
        <w:rPr>
          <w:rStyle w:val="Identifier"/>
        </w:rPr>
        <w:t>Autosave, autosave-req, iocInfo under »</w:t>
      </w:r>
      <w:r w:rsidRPr="00F80004">
        <w:t>vioc-b34-cd41«</w:t>
      </w:r>
      <w:r w:rsidRPr="00F80004">
        <w:rPr>
          <w:rStyle w:val="Identifier"/>
        </w:rPr>
        <w:t xml:space="preserve"> </w:t>
      </w:r>
      <w:r w:rsidR="00E355C6" w:rsidRPr="00F80004">
        <w:t xml:space="preserve">(Example: </w:t>
      </w:r>
      <w:r w:rsidRPr="00F80004">
        <w:rPr>
          <w:rStyle w:val="Identifier"/>
        </w:rPr>
        <w:t>v</w:t>
      </w:r>
      <w:r w:rsidR="002F4EF4" w:rsidRPr="00F80004">
        <w:rPr>
          <w:rStyle w:val="Identifier"/>
        </w:rPr>
        <w:t>ioc-b34-</w:t>
      </w:r>
      <w:r w:rsidRPr="00F80004">
        <w:rPr>
          <w:rStyle w:val="Identifier"/>
        </w:rPr>
        <w:t>cd41</w:t>
      </w:r>
      <w:r w:rsidR="00E355C6" w:rsidRPr="00F80004">
        <w:t>).</w:t>
      </w:r>
    </w:p>
    <w:p w14:paraId="1838AF0C" w14:textId="77777777" w:rsidR="00B4373A" w:rsidRDefault="00B4373A" w:rsidP="00B4373A">
      <w:pPr>
        <w:rPr>
          <w:lang w:val="en-GB" w:eastAsia="ja-JP"/>
        </w:rPr>
      </w:pPr>
    </w:p>
    <w:p w14:paraId="51A028CA" w14:textId="77777777" w:rsidR="00B4373A" w:rsidRPr="00D144BE" w:rsidRDefault="00B4373A" w:rsidP="00B4373A">
      <w:pPr>
        <w:pStyle w:val="BodyText"/>
      </w:pPr>
      <w:r w:rsidRPr="00D144BE">
        <w:rPr>
          <w:u w:val="single"/>
          <w:lang w:eastAsia="ja-JP"/>
        </w:rPr>
        <w:t>Test result:</w:t>
      </w:r>
      <w:r w:rsidRPr="00D144BE">
        <w:rPr>
          <w:lang w:eastAsia="ja-JP"/>
        </w:rPr>
        <w:t xml:space="preserve"> </w:t>
      </w:r>
      <w:r>
        <w:rPr>
          <w:noProof/>
          <w:lang w:val="en-US" w:eastAsia="en-US"/>
        </w:rPr>
        <mc:AlternateContent>
          <mc:Choice Requires="wps">
            <w:drawing>
              <wp:inline distT="0" distB="0" distL="0" distR="0" wp14:anchorId="0CAC86DD" wp14:editId="51BE9531">
                <wp:extent cx="240030" cy="125730"/>
                <wp:effectExtent l="9525" t="9525" r="7620" b="7620"/>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 cy="126365"/>
                        </a:xfrm>
                        <a:prstGeom prst="rect">
                          <a:avLst/>
                        </a:prstGeom>
                        <a:solidFill>
                          <a:srgbClr val="FFFFFF"/>
                        </a:solidFill>
                        <a:ln w="9525">
                          <a:solidFill>
                            <a:srgbClr val="000000"/>
                          </a:solidFill>
                          <a:miter lim="800000"/>
                          <a:headEnd/>
                          <a:tailEnd/>
                        </a:ln>
                      </wps:spPr>
                      <wps:txbx>
                        <w:txbxContent>
                          <w:p w14:paraId="66E0829D" w14:textId="77777777" w:rsidR="00081EC2" w:rsidRPr="00AA5F7E" w:rsidRDefault="00081EC2" w:rsidP="00B4373A">
                            <w:pPr>
                              <w:rPr>
                                <w:b/>
                                <w:sz w:val="16"/>
                                <w:szCs w:val="16"/>
                              </w:rPr>
                            </w:pPr>
                          </w:p>
                        </w:txbxContent>
                      </wps:txbx>
                      <wps:bodyPr rot="0" vert="horz" wrap="square" lIns="0" tIns="0" rIns="0" bIns="0" anchor="t" anchorCtr="0" upright="1">
                        <a:spAutoFit/>
                      </wps:bodyPr>
                    </wps:wsp>
                  </a:graphicData>
                </a:graphic>
              </wp:inline>
            </w:drawing>
          </mc:Choice>
          <mc:Fallback>
            <w:pict>
              <v:shape w14:anchorId="0CAC86DD" id="Text Box 42" o:spid="_x0000_s1056" type="#_x0000_t202" style="width:18.9pt;height:9.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">
                <v:textbox style="mso-fit-shape-to-text:t" inset="0,0,0,0">
                  <w:txbxContent>
                    <w:p w14:paraId="66E0829D" w14:textId="77777777" w:rsidR="00081EC2" w:rsidRPr="00AA5F7E" w:rsidRDefault="00081EC2" w:rsidP="00B4373A">
                      <w:pPr>
                        <w:rPr>
                          <w:b/>
                          <w:sz w:val="16"/>
                          <w:szCs w:val="16"/>
                        </w:rPr>
                      </w:pPr>
                    </w:p>
                  </w:txbxContent>
                </v:textbox>
                <w10:anchorlock/>
              </v:shape>
            </w:pict>
          </mc:Fallback>
        </mc:AlternateContent>
      </w:r>
      <w:r>
        <w:rPr>
          <w:lang w:eastAsia="ja-JP"/>
        </w:rPr>
        <w:t xml:space="preserve"> Not tested     </w:t>
      </w:r>
      <w:r>
        <w:rPr>
          <w:noProof/>
          <w:lang w:val="en-US" w:eastAsia="en-US"/>
        </w:rPr>
        <mc:AlternateContent>
          <mc:Choice Requires="wps">
            <w:drawing>
              <wp:inline distT="0" distB="0" distL="0" distR="0" wp14:anchorId="176E4887" wp14:editId="7CE120B5">
                <wp:extent cx="240030" cy="184785"/>
                <wp:effectExtent l="9525" t="9525" r="7620" b="5715"/>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 cy="126365"/>
                        </a:xfrm>
                        <a:prstGeom prst="rect">
                          <a:avLst/>
                        </a:prstGeom>
                        <a:solidFill>
                          <a:srgbClr val="FFFFFF"/>
                        </a:solidFill>
                        <a:ln w="9525">
                          <a:solidFill>
                            <a:srgbClr val="000000"/>
                          </a:solidFill>
                          <a:miter lim="800000"/>
                          <a:headEnd/>
                          <a:tailEnd/>
                        </a:ln>
                      </wps:spPr>
                      <wps:txbx>
                        <w:txbxContent>
                          <w:p w14:paraId="638EC1E8" w14:textId="77777777" w:rsidR="00081EC2" w:rsidRPr="00AD76E1" w:rsidRDefault="00081EC2" w:rsidP="00B4373A">
                            <w:pPr>
                              <w:jc w:val="center"/>
                              <w:rPr>
                                <w:b/>
                                <w:color w:val="00B050"/>
                                <w:sz w:val="16"/>
                                <w:szCs w:val="16"/>
                              </w:rPr>
                            </w:pPr>
                          </w:p>
                        </w:txbxContent>
                      </wps:txbx>
                      <wps:bodyPr rot="0" vert="horz" wrap="square" lIns="0" tIns="0" rIns="0" bIns="0" anchor="t" anchorCtr="0" upright="1">
                        <a:spAutoFit/>
                      </wps:bodyPr>
                    </wps:wsp>
                  </a:graphicData>
                </a:graphic>
              </wp:inline>
            </w:drawing>
          </mc:Choice>
          <mc:Fallback>
            <w:pict>
              <v:shape w14:anchorId="176E4887" id="Text Box 43" o:spid="_x0000_s1057" type="#_x0000_t202" style="width:18.9pt;height:14.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">
                <v:textbox style="mso-fit-shape-to-text:t" inset="0,0,0,0">
                  <w:txbxContent>
                    <w:p w14:paraId="638EC1E8" w14:textId="77777777" w:rsidR="00081EC2" w:rsidRPr="00AD76E1" w:rsidRDefault="00081EC2" w:rsidP="00B4373A">
                      <w:pPr>
                        <w:jc w:val="center"/>
                        <w:rPr>
                          <w:b/>
                          <w:color w:val="00B050"/>
                          <w:sz w:val="16"/>
                          <w:szCs w:val="16"/>
                        </w:rPr>
                      </w:pPr>
                    </w:p>
                  </w:txbxContent>
                </v:textbox>
                <w10:anchorlock/>
              </v:shape>
            </w:pict>
          </mc:Fallback>
        </mc:AlternateContent>
      </w:r>
      <w:r w:rsidRPr="00D144BE">
        <w:rPr>
          <w:lang w:eastAsia="ja-JP"/>
        </w:rPr>
        <w:t xml:space="preserve"> </w:t>
      </w:r>
      <w:r w:rsidRPr="00751AA4">
        <w:rPr>
          <w:lang w:eastAsia="ja-JP"/>
        </w:rPr>
        <w:t xml:space="preserve">Passed  </w:t>
      </w:r>
      <w:r w:rsidRPr="00751AA4">
        <w:rPr>
          <w:noProof/>
          <w:lang w:val="en-US" w:eastAsia="en-US"/>
        </w:rPr>
        <mc:AlternateContent>
          <mc:Choice Requires="wps">
            <w:drawing>
              <wp:inline distT="0" distB="0" distL="0" distR="0" wp14:anchorId="63B0AC66" wp14:editId="0BD2AD6F">
                <wp:extent cx="240030" cy="184785"/>
                <wp:effectExtent l="9525" t="9525" r="7620" b="5715"/>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 cy="126365"/>
                        </a:xfrm>
                        <a:prstGeom prst="rect">
                          <a:avLst/>
                        </a:prstGeom>
                        <a:solidFill>
                          <a:srgbClr val="FFFFFF"/>
                        </a:solidFill>
                        <a:ln w="9525">
                          <a:solidFill>
                            <a:srgbClr val="000000"/>
                          </a:solidFill>
                          <a:miter lim="800000"/>
                          <a:headEnd/>
                          <a:tailEnd/>
                        </a:ln>
                      </wps:spPr>
                      <wps:txbx>
                        <w:txbxContent>
                          <w:p w14:paraId="1BE89FFD" w14:textId="77777777" w:rsidR="00081EC2" w:rsidRPr="001E4863" w:rsidRDefault="00081EC2" w:rsidP="00B4373A">
                            <w:pPr>
                              <w:jc w:val="center"/>
                              <w:rPr>
                                <w:b/>
                                <w:color w:val="F79646"/>
                                <w:sz w:val="16"/>
                                <w:szCs w:val="16"/>
                              </w:rPr>
                            </w:pPr>
                          </w:p>
                        </w:txbxContent>
                      </wps:txbx>
                      <wps:bodyPr rot="0" vert="horz" wrap="square" lIns="0" tIns="0" rIns="0" bIns="0" anchor="t" anchorCtr="0" upright="1">
                        <a:spAutoFit/>
                      </wps:bodyPr>
                    </wps:wsp>
                  </a:graphicData>
                </a:graphic>
              </wp:inline>
            </w:drawing>
          </mc:Choice>
          <mc:Fallback>
            <w:pict>
              <v:shape w14:anchorId="63B0AC66" id="Text Box 44" o:spid="_x0000_s1058" type="#_x0000_t202" style="width:18.9pt;height:14.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">
                <v:textbox style="mso-fit-shape-to-text:t" inset="0,0,0,0">
                  <w:txbxContent>
                    <w:p w14:paraId="1BE89FFD" w14:textId="77777777" w:rsidR="00081EC2" w:rsidRPr="001E4863" w:rsidRDefault="00081EC2" w:rsidP="00B4373A">
                      <w:pPr>
                        <w:jc w:val="center"/>
                        <w:rPr>
                          <w:b/>
                          <w:color w:val="F79646"/>
                          <w:sz w:val="16"/>
                          <w:szCs w:val="16"/>
                        </w:rPr>
                      </w:pPr>
                    </w:p>
                  </w:txbxContent>
                </v:textbox>
                <w10:anchorlock/>
              </v:shape>
            </w:pict>
          </mc:Fallback>
        </mc:AlternateContent>
      </w:r>
      <w:r w:rsidRPr="00751AA4">
        <w:rPr>
          <w:lang w:eastAsia="ja-JP"/>
        </w:rPr>
        <w:t xml:space="preserve"> Passed with reservations  </w:t>
      </w:r>
      <w:r w:rsidRPr="00751AA4">
        <w:rPr>
          <w:noProof/>
          <w:lang w:val="en-US" w:eastAsia="en-US"/>
        </w:rPr>
        <mc:AlternateContent>
          <mc:Choice Requires="wps">
            <w:drawing>
              <wp:inline distT="0" distB="0" distL="0" distR="0" wp14:anchorId="2C542FC7" wp14:editId="34B99E77">
                <wp:extent cx="240030" cy="184785"/>
                <wp:effectExtent l="9525" t="9525" r="7620" b="5715"/>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 cy="126365"/>
                        </a:xfrm>
                        <a:prstGeom prst="rect">
                          <a:avLst/>
                        </a:prstGeom>
                        <a:solidFill>
                          <a:srgbClr val="FFFFFF"/>
                        </a:solidFill>
                        <a:ln w="9525">
                          <a:solidFill>
                            <a:srgbClr val="000000"/>
                          </a:solidFill>
                          <a:miter lim="800000"/>
                          <a:headEnd/>
                          <a:tailEnd/>
                        </a:ln>
                      </wps:spPr>
                      <wps:txbx>
                        <w:txbxContent>
                          <w:p w14:paraId="48198488" w14:textId="77777777" w:rsidR="00081EC2" w:rsidRPr="00AD76E1" w:rsidRDefault="00081EC2" w:rsidP="00B4373A">
                            <w:pPr>
                              <w:jc w:val="center"/>
                              <w:rPr>
                                <w:b/>
                                <w:color w:val="FF0000"/>
                                <w:sz w:val="16"/>
                                <w:szCs w:val="16"/>
                              </w:rPr>
                            </w:pPr>
                          </w:p>
                        </w:txbxContent>
                      </wps:txbx>
                      <wps:bodyPr rot="0" vert="horz" wrap="square" lIns="0" tIns="0" rIns="0" bIns="0" anchor="t" anchorCtr="0" upright="1">
                        <a:spAutoFit/>
                      </wps:bodyPr>
                    </wps:wsp>
                  </a:graphicData>
                </a:graphic>
              </wp:inline>
            </w:drawing>
          </mc:Choice>
          <mc:Fallback>
            <w:pict>
              <v:shape w14:anchorId="2C542FC7" id="Text Box 45" o:spid="_x0000_s1059" type="#_x0000_t202" style="width:18.9pt;height:14.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">
                <v:textbox style="mso-fit-shape-to-text:t" inset="0,0,0,0">
                  <w:txbxContent>
                    <w:p w14:paraId="48198488" w14:textId="77777777" w:rsidR="00081EC2" w:rsidRPr="00AD76E1" w:rsidRDefault="00081EC2" w:rsidP="00B4373A">
                      <w:pPr>
                        <w:jc w:val="center"/>
                        <w:rPr>
                          <w:b/>
                          <w:color w:val="FF0000"/>
                          <w:sz w:val="16"/>
                          <w:szCs w:val="16"/>
                        </w:rPr>
                      </w:pPr>
                    </w:p>
                  </w:txbxContent>
                </v:textbox>
                <w10:anchorlock/>
              </v:shape>
            </w:pict>
          </mc:Fallback>
        </mc:AlternateContent>
      </w:r>
      <w:r w:rsidRPr="00751AA4">
        <w:rPr>
          <w:lang w:eastAsia="ja-JP"/>
        </w:rPr>
        <w:t xml:space="preserve"> Failed</w:t>
      </w:r>
    </w:p>
    <w:p w14:paraId="0849A786" w14:textId="77777777" w:rsidR="00B4373A" w:rsidRDefault="00B4373A" w:rsidP="00B4373A">
      <w:pPr>
        <w:pStyle w:val="BodyText"/>
        <w:rPr>
          <w:u w:val="dotted"/>
          <w:lang w:eastAsia="ja-JP"/>
        </w:rPr>
      </w:pPr>
      <w:r w:rsidRPr="00D144BE">
        <w:rPr>
          <w:b/>
          <w:lang w:eastAsia="ja-JP"/>
        </w:rPr>
        <w:t xml:space="preserve">Comment: </w:t>
      </w:r>
    </w:p>
    <w:p w14:paraId="5AFD0643" w14:textId="5F4D4983" w:rsidR="00A05404" w:rsidRDefault="0020168D" w:rsidP="00A05404">
      <w:pPr>
        <w:pStyle w:val="Heading2"/>
      </w:pPr>
      <w:bookmarkStart w:id="37" w:name="_Toc411843349"/>
      <w:r>
        <w:t>Connections setup</w:t>
      </w:r>
      <w:r w:rsidR="00A05404">
        <w:t xml:space="preserve"> </w:t>
      </w:r>
      <w:r w:rsidR="00A05404" w:rsidRPr="00146110">
        <w:t>[T</w:t>
      </w:r>
      <w:r w:rsidR="00A05404">
        <w:t>C-EMCOR-CP-03</w:t>
      </w:r>
      <w:r w:rsidR="00A05404" w:rsidRPr="00146110">
        <w:t>]</w:t>
      </w:r>
      <w:bookmarkEnd w:id="37"/>
    </w:p>
    <w:p w14:paraId="37E611CE" w14:textId="581228FB" w:rsidR="00A05404" w:rsidRPr="00F80004" w:rsidRDefault="00A05404" w:rsidP="00A05404">
      <w:pPr>
        <w:pStyle w:val="BodyText"/>
      </w:pPr>
      <w:r w:rsidRPr="00F80004">
        <w:t xml:space="preserve">Setup the </w:t>
      </w:r>
      <w:r w:rsidR="00BD646A" w:rsidRPr="00F80004">
        <w:t xml:space="preserve">»iocConsole« and network </w:t>
      </w:r>
      <w:r w:rsidR="00F11A20" w:rsidRPr="00F80004">
        <w:t>connections</w:t>
      </w:r>
      <w:r w:rsidRPr="00F80004">
        <w:t>.</w:t>
      </w:r>
    </w:p>
    <w:p w14:paraId="1045E108" w14:textId="77777777" w:rsidR="00A05404" w:rsidRPr="00D144BE" w:rsidRDefault="00A05404" w:rsidP="00A05404">
      <w:pPr>
        <w:pStyle w:val="TestCaseSection"/>
        <w:rPr>
          <w:lang w:val="en-GB"/>
        </w:rPr>
      </w:pPr>
      <w:r w:rsidRPr="00D144BE">
        <w:rPr>
          <w:lang w:val="en-GB"/>
        </w:rPr>
        <w:t>Pre-requisites</w:t>
      </w:r>
    </w:p>
    <w:p w14:paraId="63D6B789" w14:textId="0FAF4E57" w:rsidR="00A05404" w:rsidRDefault="00063236" w:rsidP="00D20C02">
      <w:pPr>
        <w:pStyle w:val="ListParagraph"/>
        <w:numPr>
          <w:ilvl w:val="0"/>
          <w:numId w:val="52"/>
        </w:numPr>
        <w:spacing w:before="120" w:after="120"/>
        <w:jc w:val="both"/>
      </w:pPr>
      <w:r>
        <w:t xml:space="preserve">Procedure </w:t>
      </w:r>
      <w:r w:rsidR="009A53B4">
        <w:t>4.2</w:t>
      </w:r>
    </w:p>
    <w:p w14:paraId="3F4BF57C" w14:textId="77777777" w:rsidR="00A05404" w:rsidRDefault="00A05404" w:rsidP="00A05404">
      <w:pPr>
        <w:pStyle w:val="TestCaseSection"/>
        <w:rPr>
          <w:lang w:val="en-GB"/>
        </w:rPr>
      </w:pPr>
      <w:r>
        <w:rPr>
          <w:lang w:val="en-GB"/>
        </w:rPr>
        <w:t>T</w:t>
      </w:r>
      <w:r w:rsidRPr="00D144BE">
        <w:rPr>
          <w:lang w:val="en-GB"/>
        </w:rPr>
        <w:t>est</w:t>
      </w:r>
      <w:r>
        <w:rPr>
          <w:lang w:val="en-GB"/>
        </w:rPr>
        <w:t xml:space="preserve"> procedure</w:t>
      </w:r>
    </w:p>
    <w:p w14:paraId="141B10E8" w14:textId="114621FA" w:rsidR="00FC7369" w:rsidRPr="00F80004" w:rsidRDefault="00FC7369" w:rsidP="00D20C02">
      <w:pPr>
        <w:pStyle w:val="ListParagraph"/>
        <w:numPr>
          <w:ilvl w:val="0"/>
          <w:numId w:val="53"/>
        </w:numPr>
        <w:spacing w:before="120" w:after="120"/>
        <w:jc w:val="both"/>
      </w:pPr>
      <w:r w:rsidRPr="00F80004">
        <w:t>Connect COM port (RS232)</w:t>
      </w:r>
      <w:r w:rsidR="00BD646A" w:rsidRPr="00F80004">
        <w:t xml:space="preserve"> </w:t>
      </w:r>
      <w:r w:rsidR="00F80004" w:rsidRPr="00F80004">
        <w:t>from EMCOR cont</w:t>
      </w:r>
      <w:r w:rsidR="00BD646A" w:rsidRPr="00F80004">
        <w:t>roller</w:t>
      </w:r>
      <w:r w:rsidRPr="00F80004">
        <w:t xml:space="preserve"> to </w:t>
      </w:r>
      <w:r w:rsidR="003533C3" w:rsidRPr="00F80004">
        <w:t xml:space="preserve">available port on </w:t>
      </w:r>
      <w:r w:rsidRPr="00F80004">
        <w:t>DIGI</w:t>
      </w:r>
      <w:r w:rsidR="003533C3" w:rsidRPr="00F80004">
        <w:t xml:space="preserve"> </w:t>
      </w:r>
      <w:r w:rsidRPr="00F80004">
        <w:t>port</w:t>
      </w:r>
      <w:r w:rsidR="003533C3" w:rsidRPr="00F80004">
        <w:t xml:space="preserve"> server TS16</w:t>
      </w:r>
      <w:r w:rsidR="00F80004">
        <w:t xml:space="preserve"> u</w:t>
      </w:r>
      <w:r w:rsidR="00F80004" w:rsidRPr="00F80004">
        <w:t xml:space="preserve">sing </w:t>
      </w:r>
      <w:r w:rsidR="00F80004">
        <w:t xml:space="preserve">a </w:t>
      </w:r>
      <w:r w:rsidR="00F80004" w:rsidRPr="00F80004">
        <w:t>straight Ethernet RJ45 to RJ45 cable.</w:t>
      </w:r>
    </w:p>
    <w:p w14:paraId="1CB863E9" w14:textId="047EF5B4" w:rsidR="003533C3" w:rsidRPr="00F80004" w:rsidRDefault="003533C3" w:rsidP="003533C3">
      <w:pPr>
        <w:pStyle w:val="ListParagraph"/>
        <w:numPr>
          <w:ilvl w:val="0"/>
          <w:numId w:val="53"/>
        </w:numPr>
        <w:spacing w:before="120" w:after="120"/>
        <w:jc w:val="both"/>
      </w:pPr>
      <w:r w:rsidRPr="00245EE1">
        <w:lastRenderedPageBreak/>
        <w:t>Setu</w:t>
      </w:r>
      <w:r>
        <w:t xml:space="preserve">p DIGI port server by connecting to its web interface </w:t>
      </w:r>
      <w:hyperlink w:history="1">
        <w:r w:rsidRPr="00CC24E9">
          <w:rPr>
            <w:rStyle w:val="Hyperlink"/>
            <w:rFonts w:ascii="Lucida Console" w:hAnsi="Lucida Console"/>
            <w:sz w:val="20"/>
          </w:rPr>
          <w:t>https://&lt;DIGI-NODE</w:t>
        </w:r>
      </w:hyperlink>
      <w:r w:rsidRPr="00901DE5">
        <w:rPr>
          <w:rStyle w:val="Identifier"/>
        </w:rPr>
        <w:t>&gt;</w:t>
      </w:r>
      <w:r>
        <w:t>. (</w:t>
      </w:r>
      <w:r w:rsidR="00B84220">
        <w:t>User</w:t>
      </w:r>
      <w:r>
        <w:t xml:space="preserve"> </w:t>
      </w:r>
      <w:r w:rsidRPr="00F80004">
        <w:t>ID and password requied. Contact Charlie Granieri)</w:t>
      </w:r>
      <w:r w:rsidR="00B84220" w:rsidRPr="00F80004">
        <w:t>. Set port baud rate as 115200, 8N1.</w:t>
      </w:r>
    </w:p>
    <w:p w14:paraId="15A4BA28" w14:textId="0C77C5D9" w:rsidR="00B84220" w:rsidRPr="00F80004" w:rsidRDefault="00F80004" w:rsidP="00D20C02">
      <w:pPr>
        <w:pStyle w:val="ListParagraph"/>
        <w:numPr>
          <w:ilvl w:val="0"/>
          <w:numId w:val="53"/>
        </w:numPr>
        <w:spacing w:before="120" w:after="120"/>
        <w:jc w:val="both"/>
      </w:pPr>
      <w:r w:rsidRPr="00F80004">
        <w:t>Connect to the CPU from any lcls-d</w:t>
      </w:r>
      <w:r w:rsidR="00B84220" w:rsidRPr="00F80004">
        <w:t>ev2 terminal using telnet command.</w:t>
      </w:r>
      <w:r w:rsidR="00E65FB0" w:rsidRPr="00F80004">
        <w:t xml:space="preserve"> </w:t>
      </w:r>
      <w:r w:rsidRPr="00F80004">
        <w:t>Successfull l</w:t>
      </w:r>
      <w:r w:rsidR="00E65FB0" w:rsidRPr="00F80004">
        <w:t xml:space="preserve">og in </w:t>
      </w:r>
      <w:r w:rsidR="00B84220" w:rsidRPr="00F80004">
        <w:t>confirm</w:t>
      </w:r>
      <w:r w:rsidRPr="00F80004">
        <w:t>s</w:t>
      </w:r>
      <w:r w:rsidR="00B84220" w:rsidRPr="00F80004">
        <w:t xml:space="preserve"> the Digi port is working. To exit t</w:t>
      </w:r>
      <w:r w:rsidRPr="00F80004">
        <w:t>elnet session,</w:t>
      </w:r>
      <w:r w:rsidR="00B84220" w:rsidRPr="00F80004">
        <w:t xml:space="preserve"> hit ctl A ] </w:t>
      </w:r>
      <w:r w:rsidRPr="00F80004">
        <w:t>and</w:t>
      </w:r>
      <w:r w:rsidR="00B84220" w:rsidRPr="00F80004">
        <w:t xml:space="preserve"> type quit.</w:t>
      </w:r>
    </w:p>
    <w:p w14:paraId="3C0793EC" w14:textId="09C28C72" w:rsidR="00B84220" w:rsidRPr="00F80004" w:rsidRDefault="00B84220" w:rsidP="00B84220">
      <w:pPr>
        <w:pStyle w:val="ListParagraph"/>
        <w:spacing w:before="120" w:after="120"/>
        <w:ind w:left="340"/>
        <w:jc w:val="both"/>
      </w:pPr>
      <w:r w:rsidRPr="00F80004">
        <w:t>Port 1 is 2001</w:t>
      </w:r>
    </w:p>
    <w:p w14:paraId="308BEAF6" w14:textId="19430AF2" w:rsidR="00B84220" w:rsidRPr="00F80004" w:rsidRDefault="00B84220" w:rsidP="00B84220">
      <w:pPr>
        <w:pStyle w:val="ListParagraph"/>
        <w:spacing w:before="120" w:after="120"/>
        <w:ind w:left="340"/>
        <w:jc w:val="both"/>
      </w:pPr>
      <w:r w:rsidRPr="00F80004">
        <w:t>telnet &lt;digi name&gt;  &lt;port&gt;</w:t>
      </w:r>
    </w:p>
    <w:p w14:paraId="7A38C3FB" w14:textId="77777777" w:rsidR="0028009A" w:rsidRPr="00B84220" w:rsidRDefault="0028009A" w:rsidP="00B84220">
      <w:pPr>
        <w:pStyle w:val="ListParagraph"/>
        <w:spacing w:before="120" w:after="120"/>
        <w:ind w:left="340"/>
        <w:jc w:val="both"/>
        <w:rPr>
          <w:color w:val="FF0000"/>
        </w:rPr>
      </w:pPr>
    </w:p>
    <w:p w14:paraId="4F36651D" w14:textId="45A07217" w:rsidR="00B84220" w:rsidRDefault="0028009A" w:rsidP="00B84220">
      <w:pPr>
        <w:pStyle w:val="ListParagraph"/>
        <w:spacing w:before="120" w:after="120"/>
        <w:ind w:left="340"/>
        <w:jc w:val="both"/>
      </w:pPr>
      <w:r>
        <w:rPr>
          <w:noProof/>
          <w:lang w:val="en-US" w:eastAsia="en-US"/>
        </w:rPr>
        <mc:AlternateContent>
          <mc:Choice Requires="wps">
            <w:drawing>
              <wp:anchor distT="0" distB="0" distL="114300" distR="114300" simplePos="0" relativeHeight="251682304" behindDoc="0" locked="0" layoutInCell="1" allowOverlap="1" wp14:anchorId="2EC2C897" wp14:editId="337BAA40">
                <wp:simplePos x="0" y="0"/>
                <wp:positionH relativeFrom="column">
                  <wp:posOffset>1884680</wp:posOffset>
                </wp:positionH>
                <wp:positionV relativeFrom="paragraph">
                  <wp:posOffset>325181</wp:posOffset>
                </wp:positionV>
                <wp:extent cx="1509204" cy="248285"/>
                <wp:effectExtent l="0" t="0" r="15240" b="18415"/>
                <wp:wrapNone/>
                <wp:docPr id="1073" name="Oval 1073"/>
                <wp:cNvGraphicFramePr/>
                <a:graphic xmlns:a="http://schemas.openxmlformats.org/drawingml/2006/main">
                  <a:graphicData uri="http://schemas.microsoft.com/office/word/2010/wordprocessingShape">
                    <wps:wsp>
                      <wps:cNvSpPr/>
                      <wps:spPr>
                        <a:xfrm>
                          <a:off x="0" y="0"/>
                          <a:ext cx="1509204" cy="24828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D0499CD" id="Oval 1073" o:spid="_x0000_s1026" style="position:absolute;margin-left:148.4pt;margin-top:25.6pt;width:118.85pt;height:19.5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" filled="f" strokecolor="red" strokeweight="2pt"/>
            </w:pict>
          </mc:Fallback>
        </mc:AlternateContent>
      </w:r>
      <w:r>
        <w:t xml:space="preserve">            </w:t>
      </w:r>
      <w:r>
        <w:rPr>
          <w:noProof/>
          <w:lang w:val="en-US" w:eastAsia="en-US"/>
        </w:rPr>
        <w:drawing>
          <wp:inline distT="0" distB="0" distL="0" distR="0" wp14:anchorId="03A4F78E" wp14:editId="4BD329BB">
            <wp:extent cx="4163627" cy="2521259"/>
            <wp:effectExtent l="0" t="0" r="8890" b="0"/>
            <wp:docPr id="1072" name="Picture 1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4166961" cy="2523278"/>
                    </a:xfrm>
                    <a:prstGeom prst="rect">
                      <a:avLst/>
                    </a:prstGeom>
                  </pic:spPr>
                </pic:pic>
              </a:graphicData>
            </a:graphic>
          </wp:inline>
        </w:drawing>
      </w:r>
    </w:p>
    <w:p w14:paraId="577F31A5" w14:textId="77777777" w:rsidR="0028009A" w:rsidRDefault="0028009A" w:rsidP="00B84220">
      <w:pPr>
        <w:pStyle w:val="ListParagraph"/>
        <w:spacing w:before="120" w:after="120"/>
        <w:ind w:left="340"/>
        <w:jc w:val="both"/>
      </w:pPr>
    </w:p>
    <w:p w14:paraId="60157368" w14:textId="5BCBC820" w:rsidR="00A05404" w:rsidRPr="00F80004" w:rsidRDefault="00B84220" w:rsidP="00D20C02">
      <w:pPr>
        <w:pStyle w:val="ListParagraph"/>
        <w:numPr>
          <w:ilvl w:val="0"/>
          <w:numId w:val="53"/>
        </w:numPr>
        <w:spacing w:before="120" w:after="120"/>
        <w:jc w:val="both"/>
      </w:pPr>
      <w:r w:rsidRPr="00F80004">
        <w:t xml:space="preserve">To </w:t>
      </w:r>
      <w:r w:rsidR="001A0345" w:rsidRPr="00F80004">
        <w:t>use iocConsole, a</w:t>
      </w:r>
      <w:r w:rsidR="009427BF" w:rsidRPr="00F80004">
        <w:t>dd</w:t>
      </w:r>
      <w:r w:rsidR="00245EE1" w:rsidRPr="00F80004">
        <w:t xml:space="preserve"> </w:t>
      </w:r>
      <w:r w:rsidR="001A0345" w:rsidRPr="00F80004">
        <w:t xml:space="preserve">IOC </w:t>
      </w:r>
      <w:r w:rsidR="00245EE1" w:rsidRPr="00F80004">
        <w:t>name</w:t>
      </w:r>
      <w:r w:rsidR="001A0345" w:rsidRPr="00F80004">
        <w:t>,</w:t>
      </w:r>
      <w:r w:rsidR="00185F2E" w:rsidRPr="00F80004">
        <w:t xml:space="preserve"> DIGI </w:t>
      </w:r>
      <w:r w:rsidR="001A0345" w:rsidRPr="00F80004">
        <w:t>name and</w:t>
      </w:r>
      <w:r w:rsidR="00185F2E" w:rsidRPr="00F80004">
        <w:t xml:space="preserve"> port</w:t>
      </w:r>
      <w:r w:rsidR="00245EE1" w:rsidRPr="00F80004">
        <w:t xml:space="preserve"> to</w:t>
      </w:r>
      <w:r w:rsidR="009427BF" w:rsidRPr="00F80004">
        <w:t xml:space="preserve"> </w:t>
      </w:r>
      <w:r w:rsidR="00245EE1" w:rsidRPr="00F80004">
        <w:rPr>
          <w:rStyle w:val="Identifier"/>
        </w:rPr>
        <w:t>screeniocs</w:t>
      </w:r>
      <w:r w:rsidR="009427BF" w:rsidRPr="00F80004">
        <w:t xml:space="preserve"> </w:t>
      </w:r>
      <w:r w:rsidR="001A0345" w:rsidRPr="00F80004">
        <w:t xml:space="preserve">file </w:t>
      </w:r>
      <w:r w:rsidR="009427BF" w:rsidRPr="00F80004">
        <w:t>(</w:t>
      </w:r>
      <w:r w:rsidR="00245EE1" w:rsidRPr="00F80004">
        <w:t>Location $IOC</w:t>
      </w:r>
      <w:r w:rsidR="009427BF" w:rsidRPr="00F80004">
        <w:t>).</w:t>
      </w:r>
    </w:p>
    <w:p w14:paraId="55D7CA34" w14:textId="65F43810" w:rsidR="009427BF" w:rsidRDefault="0028009A" w:rsidP="00D20C02">
      <w:pPr>
        <w:pStyle w:val="ListParagraph"/>
        <w:numPr>
          <w:ilvl w:val="0"/>
          <w:numId w:val="53"/>
        </w:numPr>
        <w:spacing w:before="120" w:after="120"/>
        <w:jc w:val="both"/>
      </w:pPr>
      <w:r>
        <w:t>Commit it to version control: (</w:t>
      </w:r>
      <w:r w:rsidR="00003D02">
        <w:t>»notes«</w:t>
      </w:r>
      <w:r>
        <w:t xml:space="preserve"> is text that describe changes in screenioc file)</w:t>
      </w:r>
    </w:p>
    <w:p w14:paraId="31F9430F" w14:textId="2D365BD4" w:rsidR="00A05404" w:rsidRPr="00F80004" w:rsidRDefault="00245EE1" w:rsidP="009427BF">
      <w:pPr>
        <w:pStyle w:val="SourceCode"/>
      </w:pPr>
      <w:r w:rsidRPr="00F80004">
        <w:t>cvs commit</w:t>
      </w:r>
      <w:r w:rsidR="00E212AB" w:rsidRPr="00F80004">
        <w:t xml:space="preserve"> </w:t>
      </w:r>
      <w:r w:rsidR="00003D02" w:rsidRPr="00F80004">
        <w:t>–m  »notes</w:t>
      </w:r>
      <w:r w:rsidR="00E212AB" w:rsidRPr="00F80004">
        <w:t>« screeniocs</w:t>
      </w:r>
    </w:p>
    <w:p w14:paraId="6D9A2769" w14:textId="3AD33181" w:rsidR="00A05404" w:rsidRPr="00F80004" w:rsidRDefault="001A0345" w:rsidP="00A05404">
      <w:pPr>
        <w:pStyle w:val="ListParagraph"/>
        <w:numPr>
          <w:ilvl w:val="0"/>
          <w:numId w:val="53"/>
        </w:numPr>
        <w:spacing w:before="120" w:after="120"/>
        <w:jc w:val="both"/>
        <w:rPr>
          <w:lang w:val="en-GB" w:eastAsia="ja-JP"/>
        </w:rPr>
      </w:pPr>
      <w:r w:rsidRPr="00F80004">
        <w:t>Assum</w:t>
      </w:r>
      <w:r w:rsidR="00F80004" w:rsidRPr="00F80004">
        <w:t>ing</w:t>
      </w:r>
      <w:r w:rsidRPr="00F80004">
        <w:t xml:space="preserve"> the network cable is co</w:t>
      </w:r>
      <w:r w:rsidR="00AE0B62" w:rsidRPr="00F80004">
        <w:t>nnec</w:t>
      </w:r>
      <w:r w:rsidRPr="00F80004">
        <w:t>ted</w:t>
      </w:r>
      <w:r w:rsidR="00AE0B62" w:rsidRPr="00F80004">
        <w:t xml:space="preserve"> </w:t>
      </w:r>
      <w:r w:rsidR="00F80004" w:rsidRPr="00F80004">
        <w:t>from previous setup to</w:t>
      </w:r>
      <w:r w:rsidRPr="00F80004">
        <w:t xml:space="preserve"> Ethernet eth0</w:t>
      </w:r>
      <w:r w:rsidR="00AE0B62" w:rsidRPr="00F80004">
        <w:t xml:space="preserve"> (CA EPICS)</w:t>
      </w:r>
      <w:r w:rsidR="00F80004" w:rsidRPr="00F80004">
        <w:t>,</w:t>
      </w:r>
      <w:r w:rsidRPr="00F80004">
        <w:t xml:space="preserve"> from</w:t>
      </w:r>
      <w:r w:rsidR="00AE0B62" w:rsidRPr="00F80004">
        <w:t xml:space="preserve"> </w:t>
      </w:r>
      <w:r w:rsidRPr="00F80004">
        <w:t xml:space="preserve">any </w:t>
      </w:r>
      <w:r w:rsidR="00F80004" w:rsidRPr="00F80004">
        <w:t>lcls-d</w:t>
      </w:r>
      <w:r w:rsidRPr="00F80004">
        <w:t>ev2 terminal, type: iocConsole »IOC node name«</w:t>
      </w:r>
      <w:r w:rsidR="00E65FB0" w:rsidRPr="00F80004">
        <w:t>. If successfu</w:t>
      </w:r>
      <w:r w:rsidRPr="00F80004">
        <w:t>l, you can type some commands and see</w:t>
      </w:r>
      <w:r w:rsidR="00A11761" w:rsidRPr="00F80004">
        <w:t xml:space="preserve"> </w:t>
      </w:r>
      <w:r w:rsidRPr="00F80004">
        <w:t xml:space="preserve">the output return. </w:t>
      </w:r>
      <w:r w:rsidR="00F80004" w:rsidRPr="00F80004">
        <w:t xml:space="preserve">(Ex: ifconfig, lspci, lsmode, </w:t>
      </w:r>
      <w:r w:rsidRPr="00F80004">
        <w:t>etc.)</w:t>
      </w:r>
    </w:p>
    <w:p w14:paraId="7E1ECD8C" w14:textId="08D4B807" w:rsidR="0028009A" w:rsidRDefault="0028009A" w:rsidP="0028009A">
      <w:pPr>
        <w:pStyle w:val="ListParagraph"/>
        <w:spacing w:before="120" w:after="120"/>
        <w:ind w:left="340"/>
        <w:jc w:val="both"/>
        <w:rPr>
          <w:lang w:val="en-GB" w:eastAsia="ja-JP"/>
        </w:rPr>
      </w:pPr>
    </w:p>
    <w:p w14:paraId="62EBBD94" w14:textId="28CAA20A" w:rsidR="0028009A" w:rsidRPr="001A0345" w:rsidRDefault="007833D7" w:rsidP="0028009A">
      <w:pPr>
        <w:pStyle w:val="ListParagraph"/>
        <w:spacing w:before="120" w:after="120"/>
        <w:ind w:left="340"/>
        <w:jc w:val="both"/>
        <w:rPr>
          <w:lang w:val="en-GB" w:eastAsia="ja-JP"/>
        </w:rPr>
      </w:pPr>
      <w:r>
        <w:rPr>
          <w:lang w:val="en-GB" w:eastAsia="ja-JP"/>
        </w:rPr>
        <w:t xml:space="preserve">                      </w:t>
      </w:r>
      <w:r>
        <w:rPr>
          <w:noProof/>
          <w:lang w:val="en-US" w:eastAsia="en-US"/>
        </w:rPr>
        <w:drawing>
          <wp:inline distT="0" distB="0" distL="0" distR="0" wp14:anchorId="65E80E2D" wp14:editId="13F4937B">
            <wp:extent cx="3710866" cy="3088424"/>
            <wp:effectExtent l="0" t="0" r="4445" b="0"/>
            <wp:docPr id="1074" name="Picture 1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3715608" cy="3092371"/>
                    </a:xfrm>
                    <a:prstGeom prst="rect">
                      <a:avLst/>
                    </a:prstGeom>
                  </pic:spPr>
                </pic:pic>
              </a:graphicData>
            </a:graphic>
          </wp:inline>
        </w:drawing>
      </w:r>
    </w:p>
    <w:p w14:paraId="7DB7BC9C" w14:textId="77777777" w:rsidR="001A0345" w:rsidRPr="001A0345" w:rsidRDefault="001A0345" w:rsidP="001A0345">
      <w:pPr>
        <w:spacing w:before="120" w:after="120"/>
        <w:jc w:val="both"/>
        <w:rPr>
          <w:lang w:val="en-GB" w:eastAsia="ja-JP"/>
        </w:rPr>
      </w:pPr>
    </w:p>
    <w:p w14:paraId="4DE6DAAF" w14:textId="77777777" w:rsidR="00A05404" w:rsidRPr="00D144BE" w:rsidRDefault="00A05404" w:rsidP="00A05404">
      <w:pPr>
        <w:pStyle w:val="BodyText"/>
      </w:pPr>
      <w:r w:rsidRPr="00D144BE">
        <w:rPr>
          <w:u w:val="single"/>
          <w:lang w:eastAsia="ja-JP"/>
        </w:rPr>
        <w:t>Test result:</w:t>
      </w:r>
      <w:r w:rsidRPr="00D144BE">
        <w:rPr>
          <w:lang w:eastAsia="ja-JP"/>
        </w:rPr>
        <w:t xml:space="preserve"> </w:t>
      </w:r>
      <w:r>
        <w:rPr>
          <w:noProof/>
          <w:lang w:val="en-US" w:eastAsia="en-US"/>
        </w:rPr>
        <mc:AlternateContent>
          <mc:Choice Requires="wps">
            <w:drawing>
              <wp:inline distT="0" distB="0" distL="0" distR="0" wp14:anchorId="6D675612" wp14:editId="305DD000">
                <wp:extent cx="240030" cy="125730"/>
                <wp:effectExtent l="9525" t="9525" r="7620" b="7620"/>
                <wp:docPr id="292" name="Text 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 cy="126365"/>
                        </a:xfrm>
                        <a:prstGeom prst="rect">
                          <a:avLst/>
                        </a:prstGeom>
                        <a:solidFill>
                          <a:srgbClr val="FFFFFF"/>
                        </a:solidFill>
                        <a:ln w="9525">
                          <a:solidFill>
                            <a:srgbClr val="000000"/>
                          </a:solidFill>
                          <a:miter lim="800000"/>
                          <a:headEnd/>
                          <a:tailEnd/>
                        </a:ln>
                      </wps:spPr>
                      <wps:txbx>
                        <w:txbxContent>
                          <w:p w14:paraId="5DDA4562" w14:textId="77777777" w:rsidR="00081EC2" w:rsidRPr="00AA5F7E" w:rsidRDefault="00081EC2" w:rsidP="00A05404">
                            <w:pPr>
                              <w:rPr>
                                <w:b/>
                                <w:sz w:val="16"/>
                                <w:szCs w:val="16"/>
                              </w:rPr>
                            </w:pPr>
                          </w:p>
                        </w:txbxContent>
                      </wps:txbx>
                      <wps:bodyPr rot="0" vert="horz" wrap="square" lIns="0" tIns="0" rIns="0" bIns="0" anchor="t" anchorCtr="0" upright="1">
                        <a:spAutoFit/>
                      </wps:bodyPr>
                    </wps:wsp>
                  </a:graphicData>
                </a:graphic>
              </wp:inline>
            </w:drawing>
          </mc:Choice>
          <mc:Fallback>
            <w:pict>
              <v:shape w14:anchorId="6D675612" id="Text Box 292" o:spid="_x0000_s1060" type="#_x0000_t202" style="width:18.9pt;height:9.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">
                <v:textbox style="mso-fit-shape-to-text:t" inset="0,0,0,0">
                  <w:txbxContent>
                    <w:p w14:paraId="5DDA4562" w14:textId="77777777" w:rsidR="00081EC2" w:rsidRPr="00AA5F7E" w:rsidRDefault="00081EC2" w:rsidP="00A05404">
                      <w:pPr>
                        <w:rPr>
                          <w:b/>
                          <w:sz w:val="16"/>
                          <w:szCs w:val="16"/>
                        </w:rPr>
                      </w:pPr>
                    </w:p>
                  </w:txbxContent>
                </v:textbox>
                <w10:anchorlock/>
              </v:shape>
            </w:pict>
          </mc:Fallback>
        </mc:AlternateContent>
      </w:r>
      <w:r>
        <w:rPr>
          <w:lang w:eastAsia="ja-JP"/>
        </w:rPr>
        <w:t xml:space="preserve"> Not tested     </w:t>
      </w:r>
      <w:r>
        <w:rPr>
          <w:noProof/>
          <w:lang w:val="en-US" w:eastAsia="en-US"/>
        </w:rPr>
        <mc:AlternateContent>
          <mc:Choice Requires="wps">
            <w:drawing>
              <wp:inline distT="0" distB="0" distL="0" distR="0" wp14:anchorId="1A015337" wp14:editId="3FE215D6">
                <wp:extent cx="240030" cy="184785"/>
                <wp:effectExtent l="9525" t="9525" r="7620" b="5715"/>
                <wp:docPr id="293" name="Text 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 cy="126365"/>
                        </a:xfrm>
                        <a:prstGeom prst="rect">
                          <a:avLst/>
                        </a:prstGeom>
                        <a:solidFill>
                          <a:srgbClr val="FFFFFF"/>
                        </a:solidFill>
                        <a:ln w="9525">
                          <a:solidFill>
                            <a:srgbClr val="000000"/>
                          </a:solidFill>
                          <a:miter lim="800000"/>
                          <a:headEnd/>
                          <a:tailEnd/>
                        </a:ln>
                      </wps:spPr>
                      <wps:txbx>
                        <w:txbxContent>
                          <w:p w14:paraId="5C11B3D2" w14:textId="77777777" w:rsidR="00081EC2" w:rsidRPr="00AD76E1" w:rsidRDefault="00081EC2" w:rsidP="00A05404">
                            <w:pPr>
                              <w:jc w:val="center"/>
                              <w:rPr>
                                <w:b/>
                                <w:color w:val="00B050"/>
                                <w:sz w:val="16"/>
                                <w:szCs w:val="16"/>
                              </w:rPr>
                            </w:pPr>
                          </w:p>
                        </w:txbxContent>
                      </wps:txbx>
                      <wps:bodyPr rot="0" vert="horz" wrap="square" lIns="0" tIns="0" rIns="0" bIns="0" anchor="t" anchorCtr="0" upright="1">
                        <a:spAutoFit/>
                      </wps:bodyPr>
                    </wps:wsp>
                  </a:graphicData>
                </a:graphic>
              </wp:inline>
            </w:drawing>
          </mc:Choice>
          <mc:Fallback>
            <w:pict>
              <v:shape w14:anchorId="1A015337" id="Text Box 293" o:spid="_x0000_s1061" type="#_x0000_t202" style="width:18.9pt;height:14.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">
                <v:textbox style="mso-fit-shape-to-text:t" inset="0,0,0,0">
                  <w:txbxContent>
                    <w:p w14:paraId="5C11B3D2" w14:textId="77777777" w:rsidR="00081EC2" w:rsidRPr="00AD76E1" w:rsidRDefault="00081EC2" w:rsidP="00A05404">
                      <w:pPr>
                        <w:jc w:val="center"/>
                        <w:rPr>
                          <w:b/>
                          <w:color w:val="00B050"/>
                          <w:sz w:val="16"/>
                          <w:szCs w:val="16"/>
                        </w:rPr>
                      </w:pPr>
                    </w:p>
                  </w:txbxContent>
                </v:textbox>
                <w10:anchorlock/>
              </v:shape>
            </w:pict>
          </mc:Fallback>
        </mc:AlternateContent>
      </w:r>
      <w:r w:rsidRPr="00D144BE">
        <w:rPr>
          <w:lang w:eastAsia="ja-JP"/>
        </w:rPr>
        <w:t xml:space="preserve"> </w:t>
      </w:r>
      <w:r w:rsidRPr="00751AA4">
        <w:rPr>
          <w:lang w:eastAsia="ja-JP"/>
        </w:rPr>
        <w:t xml:space="preserve">Passed  </w:t>
      </w:r>
      <w:r w:rsidRPr="00751AA4">
        <w:rPr>
          <w:noProof/>
          <w:lang w:val="en-US" w:eastAsia="en-US"/>
        </w:rPr>
        <mc:AlternateContent>
          <mc:Choice Requires="wps">
            <w:drawing>
              <wp:inline distT="0" distB="0" distL="0" distR="0" wp14:anchorId="5F6C76B3" wp14:editId="5F12A790">
                <wp:extent cx="240030" cy="184785"/>
                <wp:effectExtent l="9525" t="9525" r="7620" b="5715"/>
                <wp:docPr id="294" name="Text 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 cy="126365"/>
                        </a:xfrm>
                        <a:prstGeom prst="rect">
                          <a:avLst/>
                        </a:prstGeom>
                        <a:solidFill>
                          <a:srgbClr val="FFFFFF"/>
                        </a:solidFill>
                        <a:ln w="9525">
                          <a:solidFill>
                            <a:srgbClr val="000000"/>
                          </a:solidFill>
                          <a:miter lim="800000"/>
                          <a:headEnd/>
                          <a:tailEnd/>
                        </a:ln>
                      </wps:spPr>
                      <wps:txbx>
                        <w:txbxContent>
                          <w:p w14:paraId="7A40EC2B" w14:textId="77777777" w:rsidR="00081EC2" w:rsidRPr="001E4863" w:rsidRDefault="00081EC2" w:rsidP="00A05404">
                            <w:pPr>
                              <w:jc w:val="center"/>
                              <w:rPr>
                                <w:b/>
                                <w:color w:val="F79646"/>
                                <w:sz w:val="16"/>
                                <w:szCs w:val="16"/>
                              </w:rPr>
                            </w:pPr>
                          </w:p>
                        </w:txbxContent>
                      </wps:txbx>
                      <wps:bodyPr rot="0" vert="horz" wrap="square" lIns="0" tIns="0" rIns="0" bIns="0" anchor="t" anchorCtr="0" upright="1">
                        <a:spAutoFit/>
                      </wps:bodyPr>
                    </wps:wsp>
                  </a:graphicData>
                </a:graphic>
              </wp:inline>
            </w:drawing>
          </mc:Choice>
          <mc:Fallback>
            <w:pict>
              <v:shape w14:anchorId="5F6C76B3" id="Text Box 294" o:spid="_x0000_s1062" type="#_x0000_t202" style="width:18.9pt;height:14.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">
                <v:textbox style="mso-fit-shape-to-text:t" inset="0,0,0,0">
                  <w:txbxContent>
                    <w:p w14:paraId="7A40EC2B" w14:textId="77777777" w:rsidR="00081EC2" w:rsidRPr="001E4863" w:rsidRDefault="00081EC2" w:rsidP="00A05404">
                      <w:pPr>
                        <w:jc w:val="center"/>
                        <w:rPr>
                          <w:b/>
                          <w:color w:val="F79646"/>
                          <w:sz w:val="16"/>
                          <w:szCs w:val="16"/>
                        </w:rPr>
                      </w:pPr>
                    </w:p>
                  </w:txbxContent>
                </v:textbox>
                <w10:anchorlock/>
              </v:shape>
            </w:pict>
          </mc:Fallback>
        </mc:AlternateContent>
      </w:r>
      <w:r w:rsidRPr="00751AA4">
        <w:rPr>
          <w:lang w:eastAsia="ja-JP"/>
        </w:rPr>
        <w:t xml:space="preserve"> Passed with reservations  </w:t>
      </w:r>
      <w:r w:rsidRPr="00751AA4">
        <w:rPr>
          <w:noProof/>
          <w:lang w:val="en-US" w:eastAsia="en-US"/>
        </w:rPr>
        <mc:AlternateContent>
          <mc:Choice Requires="wps">
            <w:drawing>
              <wp:inline distT="0" distB="0" distL="0" distR="0" wp14:anchorId="69B326C9" wp14:editId="18E3E74E">
                <wp:extent cx="240030" cy="184785"/>
                <wp:effectExtent l="9525" t="9525" r="7620" b="5715"/>
                <wp:docPr id="295" name="Text 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 cy="126365"/>
                        </a:xfrm>
                        <a:prstGeom prst="rect">
                          <a:avLst/>
                        </a:prstGeom>
                        <a:solidFill>
                          <a:srgbClr val="FFFFFF"/>
                        </a:solidFill>
                        <a:ln w="9525">
                          <a:solidFill>
                            <a:srgbClr val="000000"/>
                          </a:solidFill>
                          <a:miter lim="800000"/>
                          <a:headEnd/>
                          <a:tailEnd/>
                        </a:ln>
                      </wps:spPr>
                      <wps:txbx>
                        <w:txbxContent>
                          <w:p w14:paraId="536B8712" w14:textId="77777777" w:rsidR="00081EC2" w:rsidRPr="00AD76E1" w:rsidRDefault="00081EC2" w:rsidP="00A05404">
                            <w:pPr>
                              <w:jc w:val="center"/>
                              <w:rPr>
                                <w:b/>
                                <w:color w:val="FF0000"/>
                                <w:sz w:val="16"/>
                                <w:szCs w:val="16"/>
                              </w:rPr>
                            </w:pPr>
                          </w:p>
                        </w:txbxContent>
                      </wps:txbx>
                      <wps:bodyPr rot="0" vert="horz" wrap="square" lIns="0" tIns="0" rIns="0" bIns="0" anchor="t" anchorCtr="0" upright="1">
                        <a:spAutoFit/>
                      </wps:bodyPr>
                    </wps:wsp>
                  </a:graphicData>
                </a:graphic>
              </wp:inline>
            </w:drawing>
          </mc:Choice>
          <mc:Fallback>
            <w:pict>
              <v:shape w14:anchorId="69B326C9" id="Text Box 295" o:spid="_x0000_s1063" type="#_x0000_t202" style="width:18.9pt;height:14.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">
                <v:textbox style="mso-fit-shape-to-text:t" inset="0,0,0,0">
                  <w:txbxContent>
                    <w:p w14:paraId="536B8712" w14:textId="77777777" w:rsidR="00081EC2" w:rsidRPr="00AD76E1" w:rsidRDefault="00081EC2" w:rsidP="00A05404">
                      <w:pPr>
                        <w:jc w:val="center"/>
                        <w:rPr>
                          <w:b/>
                          <w:color w:val="FF0000"/>
                          <w:sz w:val="16"/>
                          <w:szCs w:val="16"/>
                        </w:rPr>
                      </w:pPr>
                    </w:p>
                  </w:txbxContent>
                </v:textbox>
                <w10:anchorlock/>
              </v:shape>
            </w:pict>
          </mc:Fallback>
        </mc:AlternateContent>
      </w:r>
      <w:r w:rsidRPr="00751AA4">
        <w:rPr>
          <w:lang w:eastAsia="ja-JP"/>
        </w:rPr>
        <w:t xml:space="preserve"> Failed</w:t>
      </w:r>
    </w:p>
    <w:p w14:paraId="2C6048DD" w14:textId="77777777" w:rsidR="00A05404" w:rsidRDefault="00A05404" w:rsidP="00A05404">
      <w:pPr>
        <w:pStyle w:val="BodyText"/>
        <w:rPr>
          <w:u w:val="dotted"/>
          <w:lang w:eastAsia="ja-JP"/>
        </w:rPr>
      </w:pPr>
      <w:r w:rsidRPr="00D144BE">
        <w:rPr>
          <w:b/>
          <w:lang w:eastAsia="ja-JP"/>
        </w:rPr>
        <w:lastRenderedPageBreak/>
        <w:t xml:space="preserve">Comment: </w:t>
      </w:r>
    </w:p>
    <w:p w14:paraId="2D5A3178" w14:textId="1C99F3C5" w:rsidR="00294086" w:rsidRDefault="00294086" w:rsidP="00294086">
      <w:pPr>
        <w:pStyle w:val="Heading2"/>
      </w:pPr>
      <w:bookmarkStart w:id="38" w:name="_Toc411843350"/>
      <w:r>
        <w:t xml:space="preserve">Boot the CPU </w:t>
      </w:r>
      <w:r w:rsidRPr="00146110">
        <w:t>[T</w:t>
      </w:r>
      <w:r>
        <w:t>C-EMCOR-CP-0</w:t>
      </w:r>
      <w:r w:rsidR="006818EB">
        <w:t>4</w:t>
      </w:r>
      <w:r w:rsidRPr="00146110">
        <w:t>]</w:t>
      </w:r>
      <w:bookmarkEnd w:id="38"/>
    </w:p>
    <w:p w14:paraId="782892B2" w14:textId="77277C29" w:rsidR="00294086" w:rsidRDefault="00215B3F" w:rsidP="00294086">
      <w:pPr>
        <w:pStyle w:val="BodyText"/>
      </w:pPr>
      <w:r>
        <w:t>Start the CPU</w:t>
      </w:r>
      <w:r w:rsidR="00294086">
        <w:t>.</w:t>
      </w:r>
    </w:p>
    <w:p w14:paraId="4790A928" w14:textId="77777777" w:rsidR="00294086" w:rsidRPr="00D144BE" w:rsidRDefault="00294086" w:rsidP="00294086">
      <w:pPr>
        <w:pStyle w:val="TestCaseSection"/>
        <w:rPr>
          <w:lang w:val="en-GB"/>
        </w:rPr>
      </w:pPr>
      <w:r w:rsidRPr="00D144BE">
        <w:rPr>
          <w:lang w:val="en-GB"/>
        </w:rPr>
        <w:t>Pre-requisites</w:t>
      </w:r>
    </w:p>
    <w:p w14:paraId="13B62BFD" w14:textId="11A13E0E" w:rsidR="00294086" w:rsidRDefault="00DA783E" w:rsidP="00D20C02">
      <w:pPr>
        <w:pStyle w:val="ListParagraph"/>
        <w:numPr>
          <w:ilvl w:val="0"/>
          <w:numId w:val="59"/>
        </w:numPr>
        <w:spacing w:before="120" w:after="120"/>
        <w:jc w:val="both"/>
      </w:pPr>
      <w:r>
        <w:t xml:space="preserve">Procedure </w:t>
      </w:r>
      <w:r w:rsidR="009E55DB">
        <w:t>4.3</w:t>
      </w:r>
    </w:p>
    <w:p w14:paraId="4EC25530" w14:textId="77777777" w:rsidR="00294086" w:rsidRDefault="00294086" w:rsidP="00294086">
      <w:pPr>
        <w:pStyle w:val="TestCaseSection"/>
        <w:rPr>
          <w:lang w:val="en-GB"/>
        </w:rPr>
      </w:pPr>
      <w:r>
        <w:rPr>
          <w:lang w:val="en-GB"/>
        </w:rPr>
        <w:t>T</w:t>
      </w:r>
      <w:r w:rsidRPr="00D144BE">
        <w:rPr>
          <w:lang w:val="en-GB"/>
        </w:rPr>
        <w:t>est</w:t>
      </w:r>
      <w:r>
        <w:rPr>
          <w:lang w:val="en-GB"/>
        </w:rPr>
        <w:t xml:space="preserve"> procedure</w:t>
      </w:r>
    </w:p>
    <w:p w14:paraId="104AE8D5" w14:textId="5E426825" w:rsidR="00294086" w:rsidRDefault="00D70239" w:rsidP="00D20C02">
      <w:pPr>
        <w:pStyle w:val="ListParagraph"/>
        <w:numPr>
          <w:ilvl w:val="0"/>
          <w:numId w:val="58"/>
        </w:numPr>
        <w:spacing w:before="120" w:after="120"/>
        <w:jc w:val="both"/>
      </w:pPr>
      <w:r>
        <w:t>Start the CPU by connecting it to the power supply.</w:t>
      </w:r>
    </w:p>
    <w:p w14:paraId="5A464413" w14:textId="07524A50" w:rsidR="00294086" w:rsidRDefault="00D70239" w:rsidP="00D20C02">
      <w:pPr>
        <w:pStyle w:val="ListParagraph"/>
        <w:numPr>
          <w:ilvl w:val="0"/>
          <w:numId w:val="58"/>
        </w:numPr>
        <w:spacing w:before="120" w:after="120"/>
        <w:jc w:val="both"/>
      </w:pPr>
      <w:r>
        <w:t xml:space="preserve">Connect to the board with the </w:t>
      </w:r>
      <w:r w:rsidRPr="00D70239">
        <w:rPr>
          <w:rStyle w:val="Identifier"/>
        </w:rPr>
        <w:t>iocConsole</w:t>
      </w:r>
      <w:r>
        <w:t xml:space="preserve"> command and check that the booting sequence can be observed.</w:t>
      </w:r>
    </w:p>
    <w:p w14:paraId="698BD933" w14:textId="77777777" w:rsidR="00D70239" w:rsidRPr="00D70239" w:rsidRDefault="00D70239" w:rsidP="00D70239">
      <w:pPr>
        <w:spacing w:before="120" w:after="120"/>
        <w:ind w:left="57"/>
        <w:jc w:val="both"/>
      </w:pPr>
    </w:p>
    <w:p w14:paraId="54AE65C4" w14:textId="77777777" w:rsidR="00294086" w:rsidRPr="00D144BE" w:rsidRDefault="00294086" w:rsidP="00294086">
      <w:pPr>
        <w:pStyle w:val="BodyText"/>
      </w:pPr>
      <w:r w:rsidRPr="00D144BE">
        <w:rPr>
          <w:u w:val="single"/>
          <w:lang w:eastAsia="ja-JP"/>
        </w:rPr>
        <w:t>Test result:</w:t>
      </w:r>
      <w:r w:rsidRPr="00D144BE">
        <w:rPr>
          <w:lang w:eastAsia="ja-JP"/>
        </w:rPr>
        <w:t xml:space="preserve"> </w:t>
      </w:r>
      <w:r>
        <w:rPr>
          <w:noProof/>
          <w:lang w:val="en-US" w:eastAsia="en-US"/>
        </w:rPr>
        <mc:AlternateContent>
          <mc:Choice Requires="wps">
            <w:drawing>
              <wp:inline distT="0" distB="0" distL="0" distR="0" wp14:anchorId="58CC1D79" wp14:editId="29939AAD">
                <wp:extent cx="240030" cy="125730"/>
                <wp:effectExtent l="9525" t="9525" r="7620" b="7620"/>
                <wp:docPr id="1041" name="Text Box 10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 cy="126365"/>
                        </a:xfrm>
                        <a:prstGeom prst="rect">
                          <a:avLst/>
                        </a:prstGeom>
                        <a:solidFill>
                          <a:srgbClr val="FFFFFF"/>
                        </a:solidFill>
                        <a:ln w="9525">
                          <a:solidFill>
                            <a:srgbClr val="000000"/>
                          </a:solidFill>
                          <a:miter lim="800000"/>
                          <a:headEnd/>
                          <a:tailEnd/>
                        </a:ln>
                      </wps:spPr>
                      <wps:txbx>
                        <w:txbxContent>
                          <w:p w14:paraId="173F85C8" w14:textId="77777777" w:rsidR="00081EC2" w:rsidRPr="00AA5F7E" w:rsidRDefault="00081EC2" w:rsidP="00294086">
                            <w:pPr>
                              <w:rPr>
                                <w:b/>
                                <w:sz w:val="16"/>
                                <w:szCs w:val="16"/>
                              </w:rPr>
                            </w:pPr>
                          </w:p>
                        </w:txbxContent>
                      </wps:txbx>
                      <wps:bodyPr rot="0" vert="horz" wrap="square" lIns="0" tIns="0" rIns="0" bIns="0" anchor="t" anchorCtr="0" upright="1">
                        <a:spAutoFit/>
                      </wps:bodyPr>
                    </wps:wsp>
                  </a:graphicData>
                </a:graphic>
              </wp:inline>
            </w:drawing>
          </mc:Choice>
          <mc:Fallback>
            <w:pict>
              <v:shape w14:anchorId="58CC1D79" id="Text Box 1041" o:spid="_x0000_s1064" type="#_x0000_t202" style="width:18.9pt;height:9.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">
                <v:textbox style="mso-fit-shape-to-text:t" inset="0,0,0,0">
                  <w:txbxContent>
                    <w:p w14:paraId="173F85C8" w14:textId="77777777" w:rsidR="00081EC2" w:rsidRPr="00AA5F7E" w:rsidRDefault="00081EC2" w:rsidP="00294086">
                      <w:pPr>
                        <w:rPr>
                          <w:b/>
                          <w:sz w:val="16"/>
                          <w:szCs w:val="16"/>
                        </w:rPr>
                      </w:pPr>
                    </w:p>
                  </w:txbxContent>
                </v:textbox>
                <w10:anchorlock/>
              </v:shape>
            </w:pict>
          </mc:Fallback>
        </mc:AlternateContent>
      </w:r>
      <w:r>
        <w:rPr>
          <w:lang w:eastAsia="ja-JP"/>
        </w:rPr>
        <w:t xml:space="preserve"> Not tested     </w:t>
      </w:r>
      <w:r>
        <w:rPr>
          <w:noProof/>
          <w:lang w:val="en-US" w:eastAsia="en-US"/>
        </w:rPr>
        <mc:AlternateContent>
          <mc:Choice Requires="wps">
            <w:drawing>
              <wp:inline distT="0" distB="0" distL="0" distR="0" wp14:anchorId="1EA1B205" wp14:editId="3C37351F">
                <wp:extent cx="240030" cy="184785"/>
                <wp:effectExtent l="9525" t="9525" r="7620" b="5715"/>
                <wp:docPr id="1042" name="Text Box 10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 cy="126365"/>
                        </a:xfrm>
                        <a:prstGeom prst="rect">
                          <a:avLst/>
                        </a:prstGeom>
                        <a:solidFill>
                          <a:srgbClr val="FFFFFF"/>
                        </a:solidFill>
                        <a:ln w="9525">
                          <a:solidFill>
                            <a:srgbClr val="000000"/>
                          </a:solidFill>
                          <a:miter lim="800000"/>
                          <a:headEnd/>
                          <a:tailEnd/>
                        </a:ln>
                      </wps:spPr>
                      <wps:txbx>
                        <w:txbxContent>
                          <w:p w14:paraId="7AFC1661" w14:textId="77777777" w:rsidR="00081EC2" w:rsidRPr="00AD76E1" w:rsidRDefault="00081EC2" w:rsidP="00294086">
                            <w:pPr>
                              <w:jc w:val="center"/>
                              <w:rPr>
                                <w:b/>
                                <w:color w:val="00B050"/>
                                <w:sz w:val="16"/>
                                <w:szCs w:val="16"/>
                              </w:rPr>
                            </w:pPr>
                          </w:p>
                        </w:txbxContent>
                      </wps:txbx>
                      <wps:bodyPr rot="0" vert="horz" wrap="square" lIns="0" tIns="0" rIns="0" bIns="0" anchor="t" anchorCtr="0" upright="1">
                        <a:spAutoFit/>
                      </wps:bodyPr>
                    </wps:wsp>
                  </a:graphicData>
                </a:graphic>
              </wp:inline>
            </w:drawing>
          </mc:Choice>
          <mc:Fallback>
            <w:pict>
              <v:shape w14:anchorId="1EA1B205" id="Text Box 1042" o:spid="_x0000_s1065" type="#_x0000_t202" style="width:18.9pt;height:14.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">
                <v:textbox style="mso-fit-shape-to-text:t" inset="0,0,0,0">
                  <w:txbxContent>
                    <w:p w14:paraId="7AFC1661" w14:textId="77777777" w:rsidR="00081EC2" w:rsidRPr="00AD76E1" w:rsidRDefault="00081EC2" w:rsidP="00294086">
                      <w:pPr>
                        <w:jc w:val="center"/>
                        <w:rPr>
                          <w:b/>
                          <w:color w:val="00B050"/>
                          <w:sz w:val="16"/>
                          <w:szCs w:val="16"/>
                        </w:rPr>
                      </w:pPr>
                    </w:p>
                  </w:txbxContent>
                </v:textbox>
                <w10:anchorlock/>
              </v:shape>
            </w:pict>
          </mc:Fallback>
        </mc:AlternateContent>
      </w:r>
      <w:r w:rsidRPr="00D144BE">
        <w:rPr>
          <w:lang w:eastAsia="ja-JP"/>
        </w:rPr>
        <w:t xml:space="preserve"> </w:t>
      </w:r>
      <w:r w:rsidRPr="00751AA4">
        <w:rPr>
          <w:lang w:eastAsia="ja-JP"/>
        </w:rPr>
        <w:t xml:space="preserve">Passed  </w:t>
      </w:r>
      <w:r w:rsidRPr="00751AA4">
        <w:rPr>
          <w:noProof/>
          <w:lang w:val="en-US" w:eastAsia="en-US"/>
        </w:rPr>
        <mc:AlternateContent>
          <mc:Choice Requires="wps">
            <w:drawing>
              <wp:inline distT="0" distB="0" distL="0" distR="0" wp14:anchorId="2CFDAECB" wp14:editId="1B2774FE">
                <wp:extent cx="240030" cy="184785"/>
                <wp:effectExtent l="9525" t="9525" r="7620" b="5715"/>
                <wp:docPr id="1043" name="Text Box 10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 cy="126365"/>
                        </a:xfrm>
                        <a:prstGeom prst="rect">
                          <a:avLst/>
                        </a:prstGeom>
                        <a:solidFill>
                          <a:srgbClr val="FFFFFF"/>
                        </a:solidFill>
                        <a:ln w="9525">
                          <a:solidFill>
                            <a:srgbClr val="000000"/>
                          </a:solidFill>
                          <a:miter lim="800000"/>
                          <a:headEnd/>
                          <a:tailEnd/>
                        </a:ln>
                      </wps:spPr>
                      <wps:txbx>
                        <w:txbxContent>
                          <w:p w14:paraId="33F38771" w14:textId="77777777" w:rsidR="00081EC2" w:rsidRPr="001E4863" w:rsidRDefault="00081EC2" w:rsidP="00294086">
                            <w:pPr>
                              <w:jc w:val="center"/>
                              <w:rPr>
                                <w:b/>
                                <w:color w:val="F79646"/>
                                <w:sz w:val="16"/>
                                <w:szCs w:val="16"/>
                              </w:rPr>
                            </w:pPr>
                          </w:p>
                        </w:txbxContent>
                      </wps:txbx>
                      <wps:bodyPr rot="0" vert="horz" wrap="square" lIns="0" tIns="0" rIns="0" bIns="0" anchor="t" anchorCtr="0" upright="1">
                        <a:spAutoFit/>
                      </wps:bodyPr>
                    </wps:wsp>
                  </a:graphicData>
                </a:graphic>
              </wp:inline>
            </w:drawing>
          </mc:Choice>
          <mc:Fallback>
            <w:pict>
              <v:shape w14:anchorId="2CFDAECB" id="Text Box 1043" o:spid="_x0000_s1066" type="#_x0000_t202" style="width:18.9pt;height:14.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">
                <v:textbox style="mso-fit-shape-to-text:t" inset="0,0,0,0">
                  <w:txbxContent>
                    <w:p w14:paraId="33F38771" w14:textId="77777777" w:rsidR="00081EC2" w:rsidRPr="001E4863" w:rsidRDefault="00081EC2" w:rsidP="00294086">
                      <w:pPr>
                        <w:jc w:val="center"/>
                        <w:rPr>
                          <w:b/>
                          <w:color w:val="F79646"/>
                          <w:sz w:val="16"/>
                          <w:szCs w:val="16"/>
                        </w:rPr>
                      </w:pPr>
                    </w:p>
                  </w:txbxContent>
                </v:textbox>
                <w10:anchorlock/>
              </v:shape>
            </w:pict>
          </mc:Fallback>
        </mc:AlternateContent>
      </w:r>
      <w:r w:rsidRPr="00751AA4">
        <w:rPr>
          <w:lang w:eastAsia="ja-JP"/>
        </w:rPr>
        <w:t xml:space="preserve"> Passed with reservations  </w:t>
      </w:r>
      <w:r w:rsidRPr="00751AA4">
        <w:rPr>
          <w:noProof/>
          <w:lang w:val="en-US" w:eastAsia="en-US"/>
        </w:rPr>
        <mc:AlternateContent>
          <mc:Choice Requires="wps">
            <w:drawing>
              <wp:inline distT="0" distB="0" distL="0" distR="0" wp14:anchorId="53C0068B" wp14:editId="08C7ED46">
                <wp:extent cx="240030" cy="184785"/>
                <wp:effectExtent l="9525" t="9525" r="7620" b="5715"/>
                <wp:docPr id="1044" name="Text Box 10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 cy="126365"/>
                        </a:xfrm>
                        <a:prstGeom prst="rect">
                          <a:avLst/>
                        </a:prstGeom>
                        <a:solidFill>
                          <a:srgbClr val="FFFFFF"/>
                        </a:solidFill>
                        <a:ln w="9525">
                          <a:solidFill>
                            <a:srgbClr val="000000"/>
                          </a:solidFill>
                          <a:miter lim="800000"/>
                          <a:headEnd/>
                          <a:tailEnd/>
                        </a:ln>
                      </wps:spPr>
                      <wps:txbx>
                        <w:txbxContent>
                          <w:p w14:paraId="209FCBCD" w14:textId="77777777" w:rsidR="00081EC2" w:rsidRPr="00AD76E1" w:rsidRDefault="00081EC2" w:rsidP="00294086">
                            <w:pPr>
                              <w:jc w:val="center"/>
                              <w:rPr>
                                <w:b/>
                                <w:color w:val="FF0000"/>
                                <w:sz w:val="16"/>
                                <w:szCs w:val="16"/>
                              </w:rPr>
                            </w:pPr>
                          </w:p>
                        </w:txbxContent>
                      </wps:txbx>
                      <wps:bodyPr rot="0" vert="horz" wrap="square" lIns="0" tIns="0" rIns="0" bIns="0" anchor="t" anchorCtr="0" upright="1">
                        <a:spAutoFit/>
                      </wps:bodyPr>
                    </wps:wsp>
                  </a:graphicData>
                </a:graphic>
              </wp:inline>
            </w:drawing>
          </mc:Choice>
          <mc:Fallback>
            <w:pict>
              <v:shape w14:anchorId="53C0068B" id="Text Box 1044" o:spid="_x0000_s1067" type="#_x0000_t202" style="width:18.9pt;height:14.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">
                <v:textbox style="mso-fit-shape-to-text:t" inset="0,0,0,0">
                  <w:txbxContent>
                    <w:p w14:paraId="209FCBCD" w14:textId="77777777" w:rsidR="00081EC2" w:rsidRPr="00AD76E1" w:rsidRDefault="00081EC2" w:rsidP="00294086">
                      <w:pPr>
                        <w:jc w:val="center"/>
                        <w:rPr>
                          <w:b/>
                          <w:color w:val="FF0000"/>
                          <w:sz w:val="16"/>
                          <w:szCs w:val="16"/>
                        </w:rPr>
                      </w:pPr>
                    </w:p>
                  </w:txbxContent>
                </v:textbox>
                <w10:anchorlock/>
              </v:shape>
            </w:pict>
          </mc:Fallback>
        </mc:AlternateContent>
      </w:r>
      <w:r w:rsidRPr="00751AA4">
        <w:rPr>
          <w:lang w:eastAsia="ja-JP"/>
        </w:rPr>
        <w:t xml:space="preserve"> Failed</w:t>
      </w:r>
    </w:p>
    <w:p w14:paraId="4BEE7D08" w14:textId="78E643AF" w:rsidR="00294086" w:rsidRPr="00294086" w:rsidRDefault="00294086" w:rsidP="00294086">
      <w:pPr>
        <w:pStyle w:val="BodyText"/>
        <w:rPr>
          <w:u w:val="dotted"/>
          <w:lang w:eastAsia="ja-JP"/>
        </w:rPr>
      </w:pPr>
      <w:r w:rsidRPr="00D144BE">
        <w:rPr>
          <w:b/>
          <w:lang w:eastAsia="ja-JP"/>
        </w:rPr>
        <w:t xml:space="preserve">Comment: </w:t>
      </w:r>
    </w:p>
    <w:p w14:paraId="7A818522" w14:textId="12E39E5F" w:rsidR="0020025A" w:rsidRDefault="0020025A" w:rsidP="0020025A">
      <w:pPr>
        <w:pStyle w:val="Heading2"/>
      </w:pPr>
      <w:bookmarkStart w:id="39" w:name="_Toc411843351"/>
      <w:r>
        <w:t xml:space="preserve">Activate Fast Feedback network chip </w:t>
      </w:r>
      <w:r w:rsidRPr="00146110">
        <w:t>[T</w:t>
      </w:r>
      <w:r>
        <w:t>C-EMCOR-CP-0</w:t>
      </w:r>
      <w:r w:rsidR="00C40751">
        <w:t>5</w:t>
      </w:r>
      <w:r w:rsidRPr="00146110">
        <w:t>]</w:t>
      </w:r>
      <w:bookmarkEnd w:id="39"/>
    </w:p>
    <w:p w14:paraId="55DD6B80" w14:textId="37FC2451" w:rsidR="0020025A" w:rsidRDefault="00205C56" w:rsidP="0020025A">
      <w:pPr>
        <w:pStyle w:val="BodyText"/>
      </w:pPr>
      <w:r>
        <w:t>Setup fast feedback network chip.</w:t>
      </w:r>
    </w:p>
    <w:p w14:paraId="2A71FAF9" w14:textId="77777777" w:rsidR="0020025A" w:rsidRPr="00D144BE" w:rsidRDefault="0020025A" w:rsidP="0020025A">
      <w:pPr>
        <w:pStyle w:val="TestCaseSection"/>
        <w:rPr>
          <w:lang w:val="en-GB"/>
        </w:rPr>
      </w:pPr>
      <w:r w:rsidRPr="00D144BE">
        <w:rPr>
          <w:lang w:val="en-GB"/>
        </w:rPr>
        <w:t>Pre-requisites</w:t>
      </w:r>
    </w:p>
    <w:p w14:paraId="71B5E464" w14:textId="295F51E2" w:rsidR="0020025A" w:rsidRDefault="00DF1ED6" w:rsidP="00D20C02">
      <w:pPr>
        <w:pStyle w:val="ListParagraph"/>
        <w:numPr>
          <w:ilvl w:val="0"/>
          <w:numId w:val="54"/>
        </w:numPr>
        <w:spacing w:before="120" w:after="120"/>
        <w:jc w:val="both"/>
      </w:pPr>
      <w:r>
        <w:t>Procedure</w:t>
      </w:r>
      <w:r w:rsidR="005D2F9B">
        <w:t xml:space="preserve"> 4.4</w:t>
      </w:r>
    </w:p>
    <w:p w14:paraId="6A07CA89" w14:textId="1515222E" w:rsidR="0020025A" w:rsidRPr="00220E36" w:rsidRDefault="0020025A" w:rsidP="0020025A">
      <w:pPr>
        <w:pStyle w:val="TestCaseSection"/>
        <w:rPr>
          <w:color w:val="auto"/>
          <w:lang w:val="en-GB"/>
        </w:rPr>
      </w:pPr>
      <w:r>
        <w:rPr>
          <w:lang w:val="en-GB"/>
        </w:rPr>
        <w:t>T</w:t>
      </w:r>
      <w:r w:rsidRPr="00D144BE">
        <w:rPr>
          <w:lang w:val="en-GB"/>
        </w:rPr>
        <w:t>est</w:t>
      </w:r>
      <w:r>
        <w:rPr>
          <w:lang w:val="en-GB"/>
        </w:rPr>
        <w:t xml:space="preserve"> procedure</w:t>
      </w:r>
      <w:r w:rsidR="007833D7">
        <w:rPr>
          <w:lang w:val="en-GB"/>
        </w:rPr>
        <w:t xml:space="preserve"> </w:t>
      </w:r>
      <w:r w:rsidR="007833D7" w:rsidRPr="00220E36">
        <w:rPr>
          <w:color w:val="auto"/>
          <w:lang w:val="en-GB"/>
        </w:rPr>
        <w:t>(with brand new EMCOR controller)</w:t>
      </w:r>
    </w:p>
    <w:p w14:paraId="4E876FA1" w14:textId="5A38D058" w:rsidR="00854743" w:rsidRPr="00FA7F39" w:rsidRDefault="00003D02" w:rsidP="00D20C02">
      <w:pPr>
        <w:pStyle w:val="ListParagraph"/>
        <w:numPr>
          <w:ilvl w:val="0"/>
          <w:numId w:val="55"/>
        </w:numPr>
        <w:spacing w:before="120" w:after="120"/>
        <w:jc w:val="both"/>
      </w:pPr>
      <w:r w:rsidRPr="00FA7F39">
        <w:t>Obtain</w:t>
      </w:r>
      <w:r w:rsidR="00324F18" w:rsidRPr="00FA7F39">
        <w:t xml:space="preserve"> </w:t>
      </w:r>
      <w:r w:rsidRPr="00FA7F39">
        <w:t xml:space="preserve"> PCI s</w:t>
      </w:r>
      <w:r w:rsidR="00854743" w:rsidRPr="00FA7F39">
        <w:t>ignatur</w:t>
      </w:r>
      <w:r w:rsidR="000D1A8D" w:rsidRPr="00FA7F39">
        <w:t>e (</w:t>
      </w:r>
      <w:r w:rsidRPr="00FA7F39">
        <w:t>domain/bus/dev/fun</w:t>
      </w:r>
      <w:r w:rsidR="000D1A8D" w:rsidRPr="00FA7F39">
        <w:t xml:space="preserve">) </w:t>
      </w:r>
      <w:r w:rsidR="009774D1">
        <w:t>of target device. Command s</w:t>
      </w:r>
      <w:r w:rsidR="006A350A">
        <w:t>hould d</w:t>
      </w:r>
      <w:r w:rsidR="009774D1">
        <w:t>isplay two Ethernet controllers:</w:t>
      </w:r>
      <w:r w:rsidR="006A350A">
        <w:t xml:space="preserve"> 08:00.0 and 07:00.0. </w:t>
      </w:r>
    </w:p>
    <w:p w14:paraId="3CD2416A" w14:textId="6C318DCE" w:rsidR="00854743" w:rsidRDefault="00854743" w:rsidP="00854743">
      <w:pPr>
        <w:pStyle w:val="SourceCode"/>
      </w:pPr>
      <w:r>
        <w:t>lspci | grep Ethernet</w:t>
      </w:r>
    </w:p>
    <w:p w14:paraId="56B84F4A" w14:textId="614BEFB2" w:rsidR="00003D02" w:rsidRPr="00FA7F39" w:rsidRDefault="00735688" w:rsidP="00D20C02">
      <w:pPr>
        <w:pStyle w:val="ListParagraph"/>
        <w:numPr>
          <w:ilvl w:val="0"/>
          <w:numId w:val="55"/>
        </w:numPr>
        <w:spacing w:before="120" w:after="120"/>
        <w:jc w:val="both"/>
      </w:pPr>
      <w:r w:rsidRPr="00FA7F39">
        <w:t xml:space="preserve">Check </w:t>
      </w:r>
      <w:r w:rsidR="00003D02" w:rsidRPr="00FA7F39">
        <w:t xml:space="preserve"> which </w:t>
      </w:r>
      <w:r w:rsidRPr="00FA7F39">
        <w:t>network is online</w:t>
      </w:r>
      <w:r w:rsidR="00FA7F39" w:rsidRPr="00FA7F39">
        <w:t>, connected to</w:t>
      </w:r>
      <w:r w:rsidR="00324F18" w:rsidRPr="00FA7F39">
        <w:t xml:space="preserve"> </w:t>
      </w:r>
      <w:r w:rsidR="00FA7F39" w:rsidRPr="00FA7F39">
        <w:t>C</w:t>
      </w:r>
      <w:r w:rsidR="00324F18" w:rsidRPr="00FA7F39">
        <w:t xml:space="preserve">hannel </w:t>
      </w:r>
      <w:r w:rsidR="00FA7F39" w:rsidRPr="00FA7F39">
        <w:t>A</w:t>
      </w:r>
      <w:r w:rsidR="00324F18" w:rsidRPr="00FA7F39">
        <w:t>ccess.</w:t>
      </w:r>
    </w:p>
    <w:p w14:paraId="0E559ECD" w14:textId="77777777" w:rsidR="00003D02" w:rsidRDefault="00003D02" w:rsidP="00324F18">
      <w:pPr>
        <w:pStyle w:val="SourceCode"/>
        <w:pBdr>
          <w:left w:val="dashSmallGap" w:sz="4" w:space="15" w:color="auto"/>
        </w:pBdr>
        <w:ind w:left="340"/>
      </w:pPr>
      <w:r>
        <w:t>ifconfig -a | grep eth</w:t>
      </w:r>
    </w:p>
    <w:p w14:paraId="05B9E103" w14:textId="00404C5C" w:rsidR="00003D02" w:rsidRDefault="00003D02" w:rsidP="00324F18">
      <w:pPr>
        <w:pStyle w:val="SourceCode"/>
        <w:pBdr>
          <w:left w:val="dashSmallGap" w:sz="4" w:space="15" w:color="auto"/>
        </w:pBdr>
        <w:ind w:left="340"/>
      </w:pPr>
    </w:p>
    <w:p w14:paraId="6966C564" w14:textId="765A05CC" w:rsidR="00324F18" w:rsidRPr="00FA7F39" w:rsidRDefault="00324F18" w:rsidP="00D20C02">
      <w:pPr>
        <w:pStyle w:val="ListParagraph"/>
        <w:numPr>
          <w:ilvl w:val="0"/>
          <w:numId w:val="55"/>
        </w:numPr>
        <w:spacing w:before="120" w:after="120"/>
        <w:jc w:val="both"/>
      </w:pPr>
      <w:r w:rsidRPr="00FA7F39">
        <w:t xml:space="preserve">Discover which PCI signature for </w:t>
      </w:r>
      <w:r w:rsidR="00FA7F39" w:rsidRPr="00FA7F39">
        <w:t>Channel A</w:t>
      </w:r>
      <w:r w:rsidR="00735688" w:rsidRPr="00FA7F39">
        <w:t>ccess (00:08.0)</w:t>
      </w:r>
      <w:r w:rsidRPr="00FA7F39">
        <w:t xml:space="preserve"> and the other signature</w:t>
      </w:r>
      <w:r w:rsidR="00735688" w:rsidRPr="00FA7F39">
        <w:t xml:space="preserve"> (00:07.0)</w:t>
      </w:r>
      <w:r w:rsidRPr="00FA7F39">
        <w:t xml:space="preserve"> should be for the second NIC</w:t>
      </w:r>
      <w:r w:rsidR="00FA7F39" w:rsidRPr="00FA7F39">
        <w:t xml:space="preserve"> (Fast Feed</w:t>
      </w:r>
      <w:r w:rsidR="00735688" w:rsidRPr="00FA7F39">
        <w:t>back)</w:t>
      </w:r>
      <w:r w:rsidRPr="00FA7F39">
        <w:t>.</w:t>
      </w:r>
      <w:r w:rsidR="00735688" w:rsidRPr="00FA7F39">
        <w:t xml:space="preserve"> </w:t>
      </w:r>
    </w:p>
    <w:p w14:paraId="0F649F17" w14:textId="647C6AB4" w:rsidR="00324F18" w:rsidRDefault="00735688" w:rsidP="00324F18">
      <w:pPr>
        <w:pStyle w:val="SourceCode"/>
        <w:pBdr>
          <w:left w:val="dashSmallGap" w:sz="4" w:space="15" w:color="auto"/>
        </w:pBdr>
        <w:ind w:left="340"/>
      </w:pPr>
      <w:r>
        <w:t>ethtool -i eth0</w:t>
      </w:r>
    </w:p>
    <w:p w14:paraId="39693515" w14:textId="3599FAB9" w:rsidR="0050062B" w:rsidRPr="00FA7F39" w:rsidRDefault="00735688" w:rsidP="00D20C02">
      <w:pPr>
        <w:pStyle w:val="ListParagraph"/>
        <w:numPr>
          <w:ilvl w:val="0"/>
          <w:numId w:val="55"/>
        </w:numPr>
        <w:spacing w:before="120" w:after="120"/>
        <w:jc w:val="both"/>
      </w:pPr>
      <w:r w:rsidRPr="00FA7F39">
        <w:t>Become root.</w:t>
      </w:r>
    </w:p>
    <w:p w14:paraId="5B61C41A" w14:textId="54D348FA" w:rsidR="00181654" w:rsidRPr="00FA7F39" w:rsidRDefault="0069615D" w:rsidP="00D20C02">
      <w:pPr>
        <w:pStyle w:val="ListParagraph"/>
        <w:numPr>
          <w:ilvl w:val="0"/>
          <w:numId w:val="55"/>
        </w:numPr>
        <w:spacing w:before="120" w:after="120"/>
        <w:jc w:val="both"/>
      </w:pPr>
      <w:r w:rsidRPr="00FA7F39">
        <w:t>Change directory to</w:t>
      </w:r>
      <w:r w:rsidR="00717C09" w:rsidRPr="00FA7F39">
        <w:t xml:space="preserve"> location of </w:t>
      </w:r>
      <w:r w:rsidR="00181654" w:rsidRPr="00FA7F39">
        <w:t xml:space="preserve">the program and </w:t>
      </w:r>
      <w:r w:rsidR="00717C09" w:rsidRPr="00FA7F39">
        <w:t>the FLASH.eep image</w:t>
      </w:r>
      <w:r w:rsidR="00181654" w:rsidRPr="00FA7F39">
        <w:t>.</w:t>
      </w:r>
      <w:r w:rsidR="00717C09" w:rsidRPr="00FA7F39">
        <w:t xml:space="preserve"> </w:t>
      </w:r>
    </w:p>
    <w:p w14:paraId="55CF87FB" w14:textId="282FCB32" w:rsidR="00181654" w:rsidRDefault="00D148BA" w:rsidP="00181654">
      <w:pPr>
        <w:pStyle w:val="SourceCode"/>
        <w:pBdr>
          <w:left w:val="dashSmallGap" w:sz="4" w:space="15" w:color="auto"/>
        </w:pBdr>
        <w:ind w:left="340"/>
      </w:pPr>
      <w:r>
        <w:t xml:space="preserve">cd </w:t>
      </w:r>
      <w:r w:rsidR="00181654">
        <w:t>/afs/slac/package/linuxRT/tools/e1k-nvm</w:t>
      </w:r>
    </w:p>
    <w:p w14:paraId="557934DE" w14:textId="189BE2EE" w:rsidR="0069615D" w:rsidRPr="00FA7F39" w:rsidRDefault="00735688" w:rsidP="00D20C02">
      <w:pPr>
        <w:pStyle w:val="ListParagraph"/>
        <w:numPr>
          <w:ilvl w:val="0"/>
          <w:numId w:val="55"/>
        </w:numPr>
        <w:spacing w:before="120" w:after="120"/>
        <w:jc w:val="both"/>
      </w:pPr>
      <w:r w:rsidRPr="00FA7F39">
        <w:t>Make sure e1k driver is not bound</w:t>
      </w:r>
      <w:r w:rsidR="00FA7F39" w:rsidRPr="00FA7F39">
        <w:t>.</w:t>
      </w:r>
      <w:r w:rsidRPr="00FA7F39">
        <w:t xml:space="preserve"> (Will not be the case if the flash is blank if it is a brand new EMCOR Controller). </w:t>
      </w:r>
      <w:r w:rsidR="0069615D" w:rsidRPr="00FA7F39">
        <w:t xml:space="preserve">Unbind the </w:t>
      </w:r>
      <w:r w:rsidR="00E311D5" w:rsidRPr="00FA7F39">
        <w:t>d</w:t>
      </w:r>
      <w:r w:rsidR="0069615D" w:rsidRPr="00FA7F39">
        <w:t>evice</w:t>
      </w:r>
      <w:r w:rsidR="00E311D5" w:rsidRPr="00FA7F39">
        <w:t>:</w:t>
      </w:r>
      <w:r w:rsidR="0050062B" w:rsidRPr="00FA7F39">
        <w:t xml:space="preserve"> </w:t>
      </w:r>
    </w:p>
    <w:p w14:paraId="29C3E7ED" w14:textId="25EE179F" w:rsidR="0020025A" w:rsidRDefault="0069615D" w:rsidP="0069615D">
      <w:pPr>
        <w:pStyle w:val="SourceCode"/>
      </w:pPr>
      <w:r>
        <w:lastRenderedPageBreak/>
        <w:t>echo 0000:07:00.0 &gt; /sys/bus/pci/drivers/e1000e/unbind</w:t>
      </w:r>
    </w:p>
    <w:p w14:paraId="5BA54869" w14:textId="7FE8CC97" w:rsidR="0020025A" w:rsidRPr="00FA7F39" w:rsidRDefault="00181654" w:rsidP="00D20C02">
      <w:pPr>
        <w:pStyle w:val="ListParagraph"/>
        <w:numPr>
          <w:ilvl w:val="0"/>
          <w:numId w:val="55"/>
        </w:numPr>
        <w:spacing w:before="120" w:after="120"/>
        <w:jc w:val="both"/>
      </w:pPr>
      <w:r w:rsidRPr="00FA7F39">
        <w:t>Execute writt</w:t>
      </w:r>
      <w:r w:rsidR="00FA7F39" w:rsidRPr="00FA7F39">
        <w:t>ing</w:t>
      </w:r>
      <w:r w:rsidRPr="00FA7F39">
        <w:t xml:space="preserve"> M</w:t>
      </w:r>
      <w:r w:rsidR="00FA7F39" w:rsidRPr="00FA7F39">
        <w:t>AC</w:t>
      </w:r>
      <w:r w:rsidRPr="00FA7F39">
        <w:t xml:space="preserve"> </w:t>
      </w:r>
      <w:r w:rsidR="00FA7F39" w:rsidRPr="00FA7F39">
        <w:t>address and v</w:t>
      </w:r>
      <w:r w:rsidRPr="00FA7F39">
        <w:t>erify. (M</w:t>
      </w:r>
      <w:r w:rsidR="00FA7F39" w:rsidRPr="00FA7F39">
        <w:t>AC</w:t>
      </w:r>
      <w:r w:rsidRPr="00FA7F39">
        <w:t xml:space="preserve"> address and image can be written at the same time or separately). </w:t>
      </w:r>
      <w:r w:rsidR="00FA7F39" w:rsidRPr="00FA7F39">
        <w:t>Verify passed with no errors</w:t>
      </w:r>
      <w:r w:rsidRPr="00FA7F39">
        <w:t>.</w:t>
      </w:r>
    </w:p>
    <w:p w14:paraId="0E7381EB" w14:textId="0553E6F8" w:rsidR="0069615D" w:rsidRPr="00FA7F39" w:rsidRDefault="0069615D" w:rsidP="0069615D">
      <w:pPr>
        <w:pStyle w:val="SourceCode"/>
      </w:pPr>
      <w:r w:rsidRPr="00FA7F39">
        <w:t xml:space="preserve">./e1k-nvm </w:t>
      </w:r>
      <w:r w:rsidR="00181654" w:rsidRPr="00FA7F39">
        <w:t xml:space="preserve">–s 07:00.0 –M &lt;Mac address&gt; </w:t>
      </w:r>
      <w:r w:rsidRPr="00FA7F39">
        <w:t xml:space="preserve">-i </w:t>
      </w:r>
      <w:r w:rsidR="00181654" w:rsidRPr="00FA7F39">
        <w:t>./</w:t>
      </w:r>
      <w:r w:rsidRPr="00FA7F39">
        <w:t>82574_NO_MNG_A1_NoL0s_FLASH.eep -</w:t>
      </w:r>
      <w:r w:rsidR="00181654" w:rsidRPr="00FA7F39">
        <w:t>wV</w:t>
      </w:r>
    </w:p>
    <w:p w14:paraId="6ED7D1C3" w14:textId="4C7B02B5" w:rsidR="0020025A" w:rsidRPr="00FA7F39" w:rsidRDefault="002B5726" w:rsidP="00D20C02">
      <w:pPr>
        <w:pStyle w:val="ListParagraph"/>
        <w:numPr>
          <w:ilvl w:val="0"/>
          <w:numId w:val="55"/>
        </w:numPr>
        <w:spacing w:before="120" w:after="120"/>
        <w:jc w:val="both"/>
      </w:pPr>
      <w:r w:rsidRPr="00FA7F39">
        <w:t>Confirm the new SLAC M</w:t>
      </w:r>
      <w:r w:rsidR="00586018">
        <w:t>A</w:t>
      </w:r>
      <w:r w:rsidR="00FA7F39" w:rsidRPr="00FA7F39">
        <w:t>C</w:t>
      </w:r>
      <w:r w:rsidRPr="00FA7F39">
        <w:t xml:space="preserve"> Address </w:t>
      </w:r>
      <w:r w:rsidR="00FA7F39" w:rsidRPr="00FA7F39">
        <w:t>was</w:t>
      </w:r>
      <w:r w:rsidRPr="00FA7F39">
        <w:t xml:space="preserve"> written:</w:t>
      </w:r>
    </w:p>
    <w:p w14:paraId="3928869E" w14:textId="3268C84F" w:rsidR="0069615D" w:rsidRPr="00FA7F39" w:rsidRDefault="002B5726" w:rsidP="0069615D">
      <w:pPr>
        <w:pStyle w:val="SourceCode"/>
      </w:pPr>
      <w:r w:rsidRPr="00FA7F39">
        <w:t xml:space="preserve">./e1k-nvm –m -s 07:00.0 </w:t>
      </w:r>
    </w:p>
    <w:p w14:paraId="68971C13" w14:textId="7DEF9FBA" w:rsidR="0020025A" w:rsidRPr="00FA7F39" w:rsidRDefault="002B5726" w:rsidP="00D20C02">
      <w:pPr>
        <w:pStyle w:val="ListParagraph"/>
        <w:numPr>
          <w:ilvl w:val="0"/>
          <w:numId w:val="55"/>
        </w:numPr>
        <w:spacing w:before="120" w:after="120"/>
        <w:jc w:val="both"/>
      </w:pPr>
      <w:r w:rsidRPr="00FA7F39">
        <w:t>Power cycle and it will automactic</w:t>
      </w:r>
      <w:r w:rsidR="00FA7F39" w:rsidRPr="00FA7F39">
        <w:t>ally</w:t>
      </w:r>
      <w:r w:rsidRPr="00FA7F39">
        <w:t xml:space="preserve"> bind</w:t>
      </w:r>
      <w:r w:rsidR="0069615D" w:rsidRPr="00FA7F39">
        <w:t xml:space="preserve"> the </w:t>
      </w:r>
      <w:r w:rsidR="00E05C7B" w:rsidRPr="00FA7F39">
        <w:t>d</w:t>
      </w:r>
      <w:r w:rsidR="0069615D" w:rsidRPr="00FA7F39">
        <w:t xml:space="preserve">evice that has the </w:t>
      </w:r>
      <w:r w:rsidRPr="00FA7F39">
        <w:t>flash</w:t>
      </w:r>
      <w:r w:rsidR="00FA7F39" w:rsidRPr="00FA7F39">
        <w:t>ed</w:t>
      </w:r>
      <w:r w:rsidRPr="00FA7F39">
        <w:t xml:space="preserve"> </w:t>
      </w:r>
      <w:r w:rsidR="0069615D" w:rsidRPr="00FA7F39">
        <w:t>MAC</w:t>
      </w:r>
      <w:r w:rsidRPr="00FA7F39">
        <w:t xml:space="preserve">. Confirm </w:t>
      </w:r>
      <w:r w:rsidR="00FA7F39" w:rsidRPr="00FA7F39">
        <w:t>by</w:t>
      </w:r>
      <w:r w:rsidRPr="00FA7F39">
        <w:t xml:space="preserve"> </w:t>
      </w:r>
      <w:r w:rsidR="00FA7F39" w:rsidRPr="00FA7F39">
        <w:t>observing two network</w:t>
      </w:r>
      <w:r w:rsidRPr="00FA7F39">
        <w:t xml:space="preserve"> config</w:t>
      </w:r>
      <w:r w:rsidR="00FA7F39" w:rsidRPr="00FA7F39">
        <w:t>s</w:t>
      </w:r>
      <w:r w:rsidR="00E05C7B" w:rsidRPr="00FA7F39">
        <w:t>:</w:t>
      </w:r>
    </w:p>
    <w:p w14:paraId="6FC48380" w14:textId="06110A1D" w:rsidR="00344010" w:rsidRPr="00FA7F39" w:rsidRDefault="002B5726" w:rsidP="00344010">
      <w:pPr>
        <w:pStyle w:val="SourceCode"/>
      </w:pPr>
      <w:r w:rsidRPr="00FA7F39">
        <w:t>ifconfig –a |grep eth</w:t>
      </w:r>
    </w:p>
    <w:p w14:paraId="1E5D2A97" w14:textId="243BBF8B" w:rsidR="0069615D" w:rsidRPr="00FA7F39" w:rsidRDefault="002B5726" w:rsidP="00D20C02">
      <w:pPr>
        <w:pStyle w:val="ListParagraph"/>
        <w:numPr>
          <w:ilvl w:val="0"/>
          <w:numId w:val="55"/>
        </w:numPr>
        <w:spacing w:before="120" w:after="120"/>
        <w:jc w:val="both"/>
      </w:pPr>
      <w:r w:rsidRPr="00FA7F39">
        <w:t xml:space="preserve"> </w:t>
      </w:r>
      <w:r w:rsidR="00FA7F39" w:rsidRPr="00FA7F39">
        <w:t>Note: T</w:t>
      </w:r>
      <w:r w:rsidRPr="00FA7F39">
        <w:t>o change the M</w:t>
      </w:r>
      <w:r w:rsidR="00FA7F39" w:rsidRPr="00FA7F39">
        <w:t>AC</w:t>
      </w:r>
      <w:r w:rsidRPr="00FA7F39">
        <w:t xml:space="preserve"> Address that already has the image, execute:</w:t>
      </w:r>
    </w:p>
    <w:p w14:paraId="6B4CB242" w14:textId="369DDB22" w:rsidR="002B5726" w:rsidRPr="00FA7F39" w:rsidRDefault="002B5726" w:rsidP="002B5726">
      <w:pPr>
        <w:pStyle w:val="SourceCode"/>
        <w:ind w:left="340"/>
      </w:pPr>
      <w:r w:rsidRPr="00FA7F39">
        <w:t>./e1k-nvm –</w:t>
      </w:r>
      <w:r w:rsidR="00063EE7" w:rsidRPr="00FA7F39">
        <w:t>M &lt;Mac address&gt; -s</w:t>
      </w:r>
      <w:r w:rsidRPr="00FA7F39">
        <w:t xml:space="preserve"> 07:00.0 </w:t>
      </w:r>
    </w:p>
    <w:p w14:paraId="574A3C41" w14:textId="60EC7C05" w:rsidR="002B5726" w:rsidRPr="00FA7F39" w:rsidRDefault="002B5726" w:rsidP="00063EE7">
      <w:pPr>
        <w:pStyle w:val="ListParagraph"/>
        <w:spacing w:before="120" w:after="120"/>
        <w:ind w:left="340"/>
        <w:jc w:val="both"/>
      </w:pPr>
    </w:p>
    <w:p w14:paraId="081CF6DF" w14:textId="77777777" w:rsidR="0020025A" w:rsidRDefault="0020025A" w:rsidP="0020025A">
      <w:pPr>
        <w:rPr>
          <w:lang w:val="en-GB" w:eastAsia="ja-JP"/>
        </w:rPr>
      </w:pPr>
    </w:p>
    <w:p w14:paraId="5A37870D" w14:textId="77777777" w:rsidR="0020025A" w:rsidRPr="00D144BE" w:rsidRDefault="0020025A" w:rsidP="0020025A">
      <w:pPr>
        <w:pStyle w:val="BodyText"/>
      </w:pPr>
      <w:r w:rsidRPr="00D144BE">
        <w:rPr>
          <w:u w:val="single"/>
          <w:lang w:eastAsia="ja-JP"/>
        </w:rPr>
        <w:t>Test result:</w:t>
      </w:r>
      <w:r w:rsidRPr="00D144BE">
        <w:rPr>
          <w:lang w:eastAsia="ja-JP"/>
        </w:rPr>
        <w:t xml:space="preserve"> </w:t>
      </w:r>
      <w:r>
        <w:rPr>
          <w:noProof/>
          <w:lang w:val="en-US" w:eastAsia="en-US"/>
        </w:rPr>
        <mc:AlternateContent>
          <mc:Choice Requires="wps">
            <w:drawing>
              <wp:inline distT="0" distB="0" distL="0" distR="0" wp14:anchorId="3A937EA2" wp14:editId="476DDAC7">
                <wp:extent cx="240030" cy="125730"/>
                <wp:effectExtent l="9525" t="9525" r="7620" b="7620"/>
                <wp:docPr id="300" name="Text 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 cy="126365"/>
                        </a:xfrm>
                        <a:prstGeom prst="rect">
                          <a:avLst/>
                        </a:prstGeom>
                        <a:solidFill>
                          <a:srgbClr val="FFFFFF"/>
                        </a:solidFill>
                        <a:ln w="9525">
                          <a:solidFill>
                            <a:srgbClr val="000000"/>
                          </a:solidFill>
                          <a:miter lim="800000"/>
                          <a:headEnd/>
                          <a:tailEnd/>
                        </a:ln>
                      </wps:spPr>
                      <wps:txbx>
                        <w:txbxContent>
                          <w:p w14:paraId="68A377C9" w14:textId="77777777" w:rsidR="00081EC2" w:rsidRPr="00AA5F7E" w:rsidRDefault="00081EC2" w:rsidP="0020025A">
                            <w:pPr>
                              <w:rPr>
                                <w:b/>
                                <w:sz w:val="16"/>
                                <w:szCs w:val="16"/>
                              </w:rPr>
                            </w:pPr>
                          </w:p>
                        </w:txbxContent>
                      </wps:txbx>
                      <wps:bodyPr rot="0" vert="horz" wrap="square" lIns="0" tIns="0" rIns="0" bIns="0" anchor="t" anchorCtr="0" upright="1">
                        <a:spAutoFit/>
                      </wps:bodyPr>
                    </wps:wsp>
                  </a:graphicData>
                </a:graphic>
              </wp:inline>
            </w:drawing>
          </mc:Choice>
          <mc:Fallback>
            <w:pict>
              <v:shape w14:anchorId="3A937EA2" id="Text Box 300" o:spid="_x0000_s1068" type="#_x0000_t202" style="width:18.9pt;height:9.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">
                <v:textbox style="mso-fit-shape-to-text:t" inset="0,0,0,0">
                  <w:txbxContent>
                    <w:p w14:paraId="68A377C9" w14:textId="77777777" w:rsidR="00081EC2" w:rsidRPr="00AA5F7E" w:rsidRDefault="00081EC2" w:rsidP="0020025A">
                      <w:pPr>
                        <w:rPr>
                          <w:b/>
                          <w:sz w:val="16"/>
                          <w:szCs w:val="16"/>
                        </w:rPr>
                      </w:pPr>
                    </w:p>
                  </w:txbxContent>
                </v:textbox>
                <w10:anchorlock/>
              </v:shape>
            </w:pict>
          </mc:Fallback>
        </mc:AlternateContent>
      </w:r>
      <w:r>
        <w:rPr>
          <w:lang w:eastAsia="ja-JP"/>
        </w:rPr>
        <w:t xml:space="preserve"> Not tested     </w:t>
      </w:r>
      <w:r>
        <w:rPr>
          <w:noProof/>
          <w:lang w:val="en-US" w:eastAsia="en-US"/>
        </w:rPr>
        <mc:AlternateContent>
          <mc:Choice Requires="wps">
            <w:drawing>
              <wp:inline distT="0" distB="0" distL="0" distR="0" wp14:anchorId="5C6EDA89" wp14:editId="23C2963C">
                <wp:extent cx="240030" cy="184785"/>
                <wp:effectExtent l="9525" t="9525" r="7620" b="5715"/>
                <wp:docPr id="301" name="Text 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 cy="126365"/>
                        </a:xfrm>
                        <a:prstGeom prst="rect">
                          <a:avLst/>
                        </a:prstGeom>
                        <a:solidFill>
                          <a:srgbClr val="FFFFFF"/>
                        </a:solidFill>
                        <a:ln w="9525">
                          <a:solidFill>
                            <a:srgbClr val="000000"/>
                          </a:solidFill>
                          <a:miter lim="800000"/>
                          <a:headEnd/>
                          <a:tailEnd/>
                        </a:ln>
                      </wps:spPr>
                      <wps:txbx>
                        <w:txbxContent>
                          <w:p w14:paraId="7B93BEAB" w14:textId="77777777" w:rsidR="00081EC2" w:rsidRPr="00AD76E1" w:rsidRDefault="00081EC2" w:rsidP="0020025A">
                            <w:pPr>
                              <w:jc w:val="center"/>
                              <w:rPr>
                                <w:b/>
                                <w:color w:val="00B050"/>
                                <w:sz w:val="16"/>
                                <w:szCs w:val="16"/>
                              </w:rPr>
                            </w:pPr>
                          </w:p>
                        </w:txbxContent>
                      </wps:txbx>
                      <wps:bodyPr rot="0" vert="horz" wrap="square" lIns="0" tIns="0" rIns="0" bIns="0" anchor="t" anchorCtr="0" upright="1">
                        <a:spAutoFit/>
                      </wps:bodyPr>
                    </wps:wsp>
                  </a:graphicData>
                </a:graphic>
              </wp:inline>
            </w:drawing>
          </mc:Choice>
          <mc:Fallback>
            <w:pict>
              <v:shape w14:anchorId="5C6EDA89" id="Text Box 301" o:spid="_x0000_s1069" type="#_x0000_t202" style="width:18.9pt;height:14.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">
                <v:textbox style="mso-fit-shape-to-text:t" inset="0,0,0,0">
                  <w:txbxContent>
                    <w:p w14:paraId="7B93BEAB" w14:textId="77777777" w:rsidR="00081EC2" w:rsidRPr="00AD76E1" w:rsidRDefault="00081EC2" w:rsidP="0020025A">
                      <w:pPr>
                        <w:jc w:val="center"/>
                        <w:rPr>
                          <w:b/>
                          <w:color w:val="00B050"/>
                          <w:sz w:val="16"/>
                          <w:szCs w:val="16"/>
                        </w:rPr>
                      </w:pPr>
                    </w:p>
                  </w:txbxContent>
                </v:textbox>
                <w10:anchorlock/>
              </v:shape>
            </w:pict>
          </mc:Fallback>
        </mc:AlternateContent>
      </w:r>
      <w:r w:rsidRPr="00D144BE">
        <w:rPr>
          <w:lang w:eastAsia="ja-JP"/>
        </w:rPr>
        <w:t xml:space="preserve"> </w:t>
      </w:r>
      <w:r w:rsidRPr="00D144BE">
        <w:rPr>
          <w:color w:val="00B050"/>
          <w:lang w:eastAsia="ja-JP"/>
        </w:rPr>
        <w:t xml:space="preserve">Passed </w:t>
      </w:r>
      <w:r w:rsidRPr="00D144BE">
        <w:rPr>
          <w:lang w:eastAsia="ja-JP"/>
        </w:rPr>
        <w:t xml:space="preserve"> </w:t>
      </w:r>
      <w:r>
        <w:rPr>
          <w:noProof/>
          <w:lang w:val="en-US" w:eastAsia="en-US"/>
        </w:rPr>
        <mc:AlternateContent>
          <mc:Choice Requires="wps">
            <w:drawing>
              <wp:inline distT="0" distB="0" distL="0" distR="0" wp14:anchorId="7B0A34D0" wp14:editId="51991888">
                <wp:extent cx="240030" cy="184785"/>
                <wp:effectExtent l="9525" t="9525" r="7620" b="5715"/>
                <wp:docPr id="302" name="Text 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 cy="126365"/>
                        </a:xfrm>
                        <a:prstGeom prst="rect">
                          <a:avLst/>
                        </a:prstGeom>
                        <a:solidFill>
                          <a:srgbClr val="FFFFFF"/>
                        </a:solidFill>
                        <a:ln w="9525">
                          <a:solidFill>
                            <a:srgbClr val="000000"/>
                          </a:solidFill>
                          <a:miter lim="800000"/>
                          <a:headEnd/>
                          <a:tailEnd/>
                        </a:ln>
                      </wps:spPr>
                      <wps:txbx>
                        <w:txbxContent>
                          <w:p w14:paraId="121BB966" w14:textId="77777777" w:rsidR="00081EC2" w:rsidRPr="001E4863" w:rsidRDefault="00081EC2" w:rsidP="0020025A">
                            <w:pPr>
                              <w:jc w:val="center"/>
                              <w:rPr>
                                <w:b/>
                                <w:color w:val="F79646"/>
                                <w:sz w:val="16"/>
                                <w:szCs w:val="16"/>
                              </w:rPr>
                            </w:pPr>
                          </w:p>
                        </w:txbxContent>
                      </wps:txbx>
                      <wps:bodyPr rot="0" vert="horz" wrap="square" lIns="0" tIns="0" rIns="0" bIns="0" anchor="t" anchorCtr="0" upright="1">
                        <a:spAutoFit/>
                      </wps:bodyPr>
                    </wps:wsp>
                  </a:graphicData>
                </a:graphic>
              </wp:inline>
            </w:drawing>
          </mc:Choice>
          <mc:Fallback>
            <w:pict>
              <v:shape w14:anchorId="7B0A34D0" id="Text Box 302" o:spid="_x0000_s1070" type="#_x0000_t202" style="width:18.9pt;height:14.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">
                <v:textbox style="mso-fit-shape-to-text:t" inset="0,0,0,0">
                  <w:txbxContent>
                    <w:p w14:paraId="121BB966" w14:textId="77777777" w:rsidR="00081EC2" w:rsidRPr="001E4863" w:rsidRDefault="00081EC2" w:rsidP="0020025A">
                      <w:pPr>
                        <w:jc w:val="center"/>
                        <w:rPr>
                          <w:b/>
                          <w:color w:val="F79646"/>
                          <w:sz w:val="16"/>
                          <w:szCs w:val="16"/>
                        </w:rPr>
                      </w:pPr>
                    </w:p>
                  </w:txbxContent>
                </v:textbox>
                <w10:anchorlock/>
              </v:shape>
            </w:pict>
          </mc:Fallback>
        </mc:AlternateContent>
      </w:r>
      <w:r w:rsidRPr="00D144BE">
        <w:rPr>
          <w:lang w:eastAsia="ja-JP"/>
        </w:rPr>
        <w:t xml:space="preserve"> </w:t>
      </w:r>
      <w:r w:rsidRPr="00AA37AA">
        <w:rPr>
          <w:color w:val="FFC000"/>
          <w:lang w:eastAsia="ja-JP"/>
        </w:rPr>
        <w:t xml:space="preserve">Passed with reservations </w:t>
      </w:r>
      <w:r w:rsidRPr="00D144BE">
        <w:rPr>
          <w:lang w:eastAsia="ja-JP"/>
        </w:rPr>
        <w:t xml:space="preserve"> </w:t>
      </w:r>
      <w:r>
        <w:rPr>
          <w:noProof/>
          <w:lang w:val="en-US" w:eastAsia="en-US"/>
        </w:rPr>
        <mc:AlternateContent>
          <mc:Choice Requires="wps">
            <w:drawing>
              <wp:inline distT="0" distB="0" distL="0" distR="0" wp14:anchorId="794EF4BE" wp14:editId="651006F8">
                <wp:extent cx="240030" cy="184785"/>
                <wp:effectExtent l="9525" t="9525" r="7620" b="5715"/>
                <wp:docPr id="303" name="Text Box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 cy="126365"/>
                        </a:xfrm>
                        <a:prstGeom prst="rect">
                          <a:avLst/>
                        </a:prstGeom>
                        <a:solidFill>
                          <a:srgbClr val="FFFFFF"/>
                        </a:solidFill>
                        <a:ln w="9525">
                          <a:solidFill>
                            <a:srgbClr val="000000"/>
                          </a:solidFill>
                          <a:miter lim="800000"/>
                          <a:headEnd/>
                          <a:tailEnd/>
                        </a:ln>
                      </wps:spPr>
                      <wps:txbx>
                        <w:txbxContent>
                          <w:p w14:paraId="54D02043" w14:textId="77777777" w:rsidR="00081EC2" w:rsidRPr="00AD76E1" w:rsidRDefault="00081EC2" w:rsidP="0020025A">
                            <w:pPr>
                              <w:jc w:val="center"/>
                              <w:rPr>
                                <w:b/>
                                <w:color w:val="FF0000"/>
                                <w:sz w:val="16"/>
                                <w:szCs w:val="16"/>
                              </w:rPr>
                            </w:pPr>
                          </w:p>
                        </w:txbxContent>
                      </wps:txbx>
                      <wps:bodyPr rot="0" vert="horz" wrap="square" lIns="0" tIns="0" rIns="0" bIns="0" anchor="t" anchorCtr="0" upright="1">
                        <a:spAutoFit/>
                      </wps:bodyPr>
                    </wps:wsp>
                  </a:graphicData>
                </a:graphic>
              </wp:inline>
            </w:drawing>
          </mc:Choice>
          <mc:Fallback>
            <w:pict>
              <v:shape w14:anchorId="794EF4BE" id="Text Box 303" o:spid="_x0000_s1071" type="#_x0000_t202" style="width:18.9pt;height:14.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">
                <v:textbox style="mso-fit-shape-to-text:t" inset="0,0,0,0">
                  <w:txbxContent>
                    <w:p w14:paraId="54D02043" w14:textId="77777777" w:rsidR="00081EC2" w:rsidRPr="00AD76E1" w:rsidRDefault="00081EC2" w:rsidP="0020025A">
                      <w:pPr>
                        <w:jc w:val="center"/>
                        <w:rPr>
                          <w:b/>
                          <w:color w:val="FF0000"/>
                          <w:sz w:val="16"/>
                          <w:szCs w:val="16"/>
                        </w:rPr>
                      </w:pPr>
                    </w:p>
                  </w:txbxContent>
                </v:textbox>
                <w10:anchorlock/>
              </v:shape>
            </w:pict>
          </mc:Fallback>
        </mc:AlternateContent>
      </w:r>
      <w:r w:rsidRPr="00D144BE">
        <w:rPr>
          <w:lang w:eastAsia="ja-JP"/>
        </w:rPr>
        <w:t xml:space="preserve"> </w:t>
      </w:r>
      <w:r w:rsidRPr="00D144BE">
        <w:rPr>
          <w:color w:val="FF0000"/>
          <w:lang w:eastAsia="ja-JP"/>
        </w:rPr>
        <w:t>Failed</w:t>
      </w:r>
    </w:p>
    <w:p w14:paraId="1F44E6D9" w14:textId="77777777" w:rsidR="0020025A" w:rsidRDefault="0020025A" w:rsidP="0020025A">
      <w:pPr>
        <w:pStyle w:val="BodyText"/>
        <w:rPr>
          <w:u w:val="dotted"/>
          <w:lang w:eastAsia="ja-JP"/>
        </w:rPr>
      </w:pPr>
      <w:r w:rsidRPr="00D144BE">
        <w:rPr>
          <w:b/>
          <w:lang w:eastAsia="ja-JP"/>
        </w:rPr>
        <w:t xml:space="preserve">Comment: </w:t>
      </w:r>
    </w:p>
    <w:p w14:paraId="59B8E5F6" w14:textId="6EE371D8" w:rsidR="00CD7CD3" w:rsidRDefault="004A7168" w:rsidP="00220E36">
      <w:pPr>
        <w:pStyle w:val="Heading8"/>
      </w:pPr>
      <w:bookmarkStart w:id="40" w:name="_Toc411843352"/>
      <w:r>
        <w:t>Label</w:t>
      </w:r>
      <w:r w:rsidR="00CD7CD3">
        <w:t xml:space="preserve"> </w:t>
      </w:r>
      <w:r w:rsidR="00CD7CD3" w:rsidRPr="00146110">
        <w:t>[T</w:t>
      </w:r>
      <w:r w:rsidR="00CD7CD3">
        <w:t>C-EMCOR-CP-0</w:t>
      </w:r>
      <w:r w:rsidR="00B62730">
        <w:t>6</w:t>
      </w:r>
      <w:r w:rsidR="00CD7CD3" w:rsidRPr="00146110">
        <w:t>]</w:t>
      </w:r>
      <w:bookmarkEnd w:id="40"/>
    </w:p>
    <w:p w14:paraId="255AFADE" w14:textId="38A00AE6" w:rsidR="00CD7CD3" w:rsidRDefault="004A7168" w:rsidP="00CD7CD3">
      <w:pPr>
        <w:pStyle w:val="BodyText"/>
      </w:pPr>
      <w:r>
        <w:t>Label the board</w:t>
      </w:r>
      <w:r w:rsidR="00CD7CD3">
        <w:t>.</w:t>
      </w:r>
    </w:p>
    <w:p w14:paraId="2E56CABA" w14:textId="77777777" w:rsidR="00CD7CD3" w:rsidRPr="00D144BE" w:rsidRDefault="00CD7CD3" w:rsidP="00CD7CD3">
      <w:pPr>
        <w:pStyle w:val="TestCaseSection"/>
        <w:rPr>
          <w:lang w:val="en-GB"/>
        </w:rPr>
      </w:pPr>
      <w:r w:rsidRPr="00D144BE">
        <w:rPr>
          <w:lang w:val="en-GB"/>
        </w:rPr>
        <w:t>Pre-requisites</w:t>
      </w:r>
    </w:p>
    <w:p w14:paraId="52ABFE43" w14:textId="5845CDB4" w:rsidR="00CD7CD3" w:rsidRDefault="005B64F8" w:rsidP="00D20C02">
      <w:pPr>
        <w:pStyle w:val="ListParagraph"/>
        <w:numPr>
          <w:ilvl w:val="0"/>
          <w:numId w:val="60"/>
        </w:numPr>
        <w:spacing w:before="120" w:after="120"/>
        <w:jc w:val="both"/>
      </w:pPr>
      <w:r>
        <w:t>Procedure 4.5</w:t>
      </w:r>
    </w:p>
    <w:p w14:paraId="2B462F20" w14:textId="77777777" w:rsidR="00CD7CD3" w:rsidRDefault="00CD7CD3" w:rsidP="00CD7CD3">
      <w:pPr>
        <w:pStyle w:val="TestCaseSection"/>
        <w:rPr>
          <w:lang w:val="en-GB"/>
        </w:rPr>
      </w:pPr>
      <w:r>
        <w:rPr>
          <w:lang w:val="en-GB"/>
        </w:rPr>
        <w:t>T</w:t>
      </w:r>
      <w:r w:rsidRPr="00D144BE">
        <w:rPr>
          <w:lang w:val="en-GB"/>
        </w:rPr>
        <w:t>est</w:t>
      </w:r>
      <w:r>
        <w:rPr>
          <w:lang w:val="en-GB"/>
        </w:rPr>
        <w:t xml:space="preserve"> procedure</w:t>
      </w:r>
    </w:p>
    <w:p w14:paraId="3E8AAFD9" w14:textId="3A605A95" w:rsidR="00CD7CD3" w:rsidRDefault="004A7168" w:rsidP="00D20C02">
      <w:pPr>
        <w:pStyle w:val="ListParagraph"/>
        <w:numPr>
          <w:ilvl w:val="0"/>
          <w:numId w:val="61"/>
        </w:numPr>
        <w:spacing w:before="120" w:after="120"/>
        <w:jc w:val="both"/>
      </w:pPr>
      <w:r w:rsidRPr="0069615D">
        <w:t>Label and Depot Slac ID and M</w:t>
      </w:r>
      <w:r>
        <w:t>AC</w:t>
      </w:r>
      <w:r w:rsidRPr="0069615D">
        <w:t xml:space="preserve"> address.</w:t>
      </w:r>
    </w:p>
    <w:p w14:paraId="312BFE43" w14:textId="42342488" w:rsidR="00561E9A" w:rsidRDefault="00561E9A" w:rsidP="00561E9A">
      <w:pPr>
        <w:pStyle w:val="Figure"/>
      </w:pPr>
      <w:r>
        <w:rPr>
          <w:noProof/>
          <w:lang w:val="en-US" w:eastAsia="en-US"/>
        </w:rPr>
        <w:lastRenderedPageBreak/>
        <w:drawing>
          <wp:inline distT="0" distB="0" distL="0" distR="0" wp14:anchorId="656A3D09" wp14:editId="37B474FC">
            <wp:extent cx="4638675" cy="3478530"/>
            <wp:effectExtent l="0" t="0" r="9525" b="7620"/>
            <wp:docPr id="1037" name="Picture 1037"/>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54" cstate="print">
                      <a:extLst>
                        <a:ext uri="{28A0092B-C50C-407E-A947-70E740481C1C}">
                          <a14:useLocalDpi xmlns:a14="http://schemas.microsoft.com/office/drawing/2010/main" val="0"/>
                        </a:ext>
                      </a:extLst>
                    </a:blip>
                    <a:stretch>
                      <a:fillRect/>
                    </a:stretch>
                  </pic:blipFill>
                  <pic:spPr>
                    <a:xfrm>
                      <a:off x="0" y="0"/>
                      <a:ext cx="4638675" cy="3478530"/>
                    </a:xfrm>
                    <a:prstGeom prst="rect">
                      <a:avLst/>
                    </a:prstGeom>
                  </pic:spPr>
                </pic:pic>
              </a:graphicData>
            </a:graphic>
          </wp:inline>
        </w:drawing>
      </w:r>
    </w:p>
    <w:p w14:paraId="4516ABE2" w14:textId="6992363E" w:rsidR="00CD7CD3" w:rsidRDefault="00B56E1F" w:rsidP="00B56E1F">
      <w:pPr>
        <w:pStyle w:val="Figure"/>
      </w:pPr>
      <w:r>
        <w:rPr>
          <w:noProof/>
          <w:lang w:val="en-US" w:eastAsia="en-US"/>
        </w:rPr>
        <w:drawing>
          <wp:inline distT="0" distB="0" distL="0" distR="0" wp14:anchorId="2937DC97" wp14:editId="5F164E31">
            <wp:extent cx="5095875" cy="3821430"/>
            <wp:effectExtent l="0" t="0" r="9525" b="7620"/>
            <wp:docPr id="1038" name="Picture 1038"/>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55" cstate="print">
                      <a:extLst>
                        <a:ext uri="{28A0092B-C50C-407E-A947-70E740481C1C}">
                          <a14:useLocalDpi xmlns:a14="http://schemas.microsoft.com/office/drawing/2010/main" val="0"/>
                        </a:ext>
                      </a:extLst>
                    </a:blip>
                    <a:stretch>
                      <a:fillRect/>
                    </a:stretch>
                  </pic:blipFill>
                  <pic:spPr>
                    <a:xfrm>
                      <a:off x="0" y="0"/>
                      <a:ext cx="5095875" cy="3821430"/>
                    </a:xfrm>
                    <a:prstGeom prst="rect">
                      <a:avLst/>
                    </a:prstGeom>
                  </pic:spPr>
                </pic:pic>
              </a:graphicData>
            </a:graphic>
          </wp:inline>
        </w:drawing>
      </w:r>
    </w:p>
    <w:p w14:paraId="7EA0A6DD" w14:textId="77777777" w:rsidR="00561E9A" w:rsidRPr="00D70239" w:rsidRDefault="00561E9A" w:rsidP="00CD7CD3">
      <w:pPr>
        <w:spacing w:before="120" w:after="120"/>
        <w:ind w:left="57"/>
        <w:jc w:val="both"/>
      </w:pPr>
    </w:p>
    <w:p w14:paraId="11CCC69C" w14:textId="77777777" w:rsidR="00CD7CD3" w:rsidRPr="00220E36" w:rsidRDefault="00CD7CD3" w:rsidP="00CD7CD3">
      <w:pPr>
        <w:pStyle w:val="BodyText"/>
      </w:pPr>
      <w:r w:rsidRPr="00D144BE">
        <w:rPr>
          <w:u w:val="single"/>
          <w:lang w:eastAsia="ja-JP"/>
        </w:rPr>
        <w:t>Test result:</w:t>
      </w:r>
      <w:r w:rsidRPr="00D144BE">
        <w:rPr>
          <w:lang w:eastAsia="ja-JP"/>
        </w:rPr>
        <w:t xml:space="preserve"> </w:t>
      </w:r>
      <w:r>
        <w:rPr>
          <w:noProof/>
          <w:lang w:val="en-US" w:eastAsia="en-US"/>
        </w:rPr>
        <mc:AlternateContent>
          <mc:Choice Requires="wps">
            <w:drawing>
              <wp:inline distT="0" distB="0" distL="0" distR="0" wp14:anchorId="353210EF" wp14:editId="5CC06A2D">
                <wp:extent cx="240030" cy="125730"/>
                <wp:effectExtent l="9525" t="9525" r="7620" b="7620"/>
                <wp:docPr id="1045" name="Text Box 10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 cy="126365"/>
                        </a:xfrm>
                        <a:prstGeom prst="rect">
                          <a:avLst/>
                        </a:prstGeom>
                        <a:solidFill>
                          <a:srgbClr val="FFFFFF"/>
                        </a:solidFill>
                        <a:ln w="9525">
                          <a:solidFill>
                            <a:srgbClr val="000000"/>
                          </a:solidFill>
                          <a:miter lim="800000"/>
                          <a:headEnd/>
                          <a:tailEnd/>
                        </a:ln>
                      </wps:spPr>
                      <wps:txbx>
                        <w:txbxContent>
                          <w:p w14:paraId="6F7E0AE3" w14:textId="77777777" w:rsidR="00081EC2" w:rsidRPr="00AA5F7E" w:rsidRDefault="00081EC2" w:rsidP="00CD7CD3">
                            <w:pPr>
                              <w:rPr>
                                <w:b/>
                                <w:sz w:val="16"/>
                                <w:szCs w:val="16"/>
                              </w:rPr>
                            </w:pPr>
                          </w:p>
                        </w:txbxContent>
                      </wps:txbx>
                      <wps:bodyPr rot="0" vert="horz" wrap="square" lIns="0" tIns="0" rIns="0" bIns="0" anchor="t" anchorCtr="0" upright="1">
                        <a:spAutoFit/>
                      </wps:bodyPr>
                    </wps:wsp>
                  </a:graphicData>
                </a:graphic>
              </wp:inline>
            </w:drawing>
          </mc:Choice>
          <mc:Fallback>
            <w:pict>
              <v:shape w14:anchorId="353210EF" id="Text Box 1045" o:spid="_x0000_s1072" type="#_x0000_t202" style="width:18.9pt;height:9.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">
                <v:textbox style="mso-fit-shape-to-text:t" inset="0,0,0,0">
                  <w:txbxContent>
                    <w:p w14:paraId="6F7E0AE3" w14:textId="77777777" w:rsidR="00081EC2" w:rsidRPr="00AA5F7E" w:rsidRDefault="00081EC2" w:rsidP="00CD7CD3">
                      <w:pPr>
                        <w:rPr>
                          <w:b/>
                          <w:sz w:val="16"/>
                          <w:szCs w:val="16"/>
                        </w:rPr>
                      </w:pPr>
                    </w:p>
                  </w:txbxContent>
                </v:textbox>
                <w10:anchorlock/>
              </v:shape>
            </w:pict>
          </mc:Fallback>
        </mc:AlternateContent>
      </w:r>
      <w:r>
        <w:rPr>
          <w:lang w:eastAsia="ja-JP"/>
        </w:rPr>
        <w:t xml:space="preserve"> Not tested     </w:t>
      </w:r>
      <w:r>
        <w:rPr>
          <w:noProof/>
          <w:lang w:val="en-US" w:eastAsia="en-US"/>
        </w:rPr>
        <mc:AlternateContent>
          <mc:Choice Requires="wps">
            <w:drawing>
              <wp:inline distT="0" distB="0" distL="0" distR="0" wp14:anchorId="5CB639E1" wp14:editId="55D75E67">
                <wp:extent cx="240030" cy="184785"/>
                <wp:effectExtent l="9525" t="9525" r="7620" b="5715"/>
                <wp:docPr id="1046" name="Text Box 10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 cy="126365"/>
                        </a:xfrm>
                        <a:prstGeom prst="rect">
                          <a:avLst/>
                        </a:prstGeom>
                        <a:solidFill>
                          <a:srgbClr val="FFFFFF"/>
                        </a:solidFill>
                        <a:ln w="9525">
                          <a:solidFill>
                            <a:srgbClr val="000000"/>
                          </a:solidFill>
                          <a:miter lim="800000"/>
                          <a:headEnd/>
                          <a:tailEnd/>
                        </a:ln>
                      </wps:spPr>
                      <wps:txbx>
                        <w:txbxContent>
                          <w:p w14:paraId="7F2B6DE8" w14:textId="77777777" w:rsidR="00081EC2" w:rsidRPr="00AD76E1" w:rsidRDefault="00081EC2" w:rsidP="00CD7CD3">
                            <w:pPr>
                              <w:jc w:val="center"/>
                              <w:rPr>
                                <w:b/>
                                <w:color w:val="00B050"/>
                                <w:sz w:val="16"/>
                                <w:szCs w:val="16"/>
                              </w:rPr>
                            </w:pPr>
                          </w:p>
                        </w:txbxContent>
                      </wps:txbx>
                      <wps:bodyPr rot="0" vert="horz" wrap="square" lIns="0" tIns="0" rIns="0" bIns="0" anchor="t" anchorCtr="0" upright="1">
                        <a:spAutoFit/>
                      </wps:bodyPr>
                    </wps:wsp>
                  </a:graphicData>
                </a:graphic>
              </wp:inline>
            </w:drawing>
          </mc:Choice>
          <mc:Fallback>
            <w:pict>
              <v:shape w14:anchorId="5CB639E1" id="Text Box 1046" o:spid="_x0000_s1073" type="#_x0000_t202" style="width:18.9pt;height:14.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">
                <v:textbox style="mso-fit-shape-to-text:t" inset="0,0,0,0">
                  <w:txbxContent>
                    <w:p w14:paraId="7F2B6DE8" w14:textId="77777777" w:rsidR="00081EC2" w:rsidRPr="00AD76E1" w:rsidRDefault="00081EC2" w:rsidP="00CD7CD3">
                      <w:pPr>
                        <w:jc w:val="center"/>
                        <w:rPr>
                          <w:b/>
                          <w:color w:val="00B050"/>
                          <w:sz w:val="16"/>
                          <w:szCs w:val="16"/>
                        </w:rPr>
                      </w:pPr>
                    </w:p>
                  </w:txbxContent>
                </v:textbox>
                <w10:anchorlock/>
              </v:shape>
            </w:pict>
          </mc:Fallback>
        </mc:AlternateContent>
      </w:r>
      <w:r w:rsidRPr="00D144BE">
        <w:rPr>
          <w:lang w:eastAsia="ja-JP"/>
        </w:rPr>
        <w:t xml:space="preserve"> </w:t>
      </w:r>
      <w:r w:rsidRPr="00220E36">
        <w:rPr>
          <w:lang w:eastAsia="ja-JP"/>
        </w:rPr>
        <w:t xml:space="preserve">Passed </w:t>
      </w:r>
      <w:r w:rsidRPr="00D144BE">
        <w:rPr>
          <w:lang w:eastAsia="ja-JP"/>
        </w:rPr>
        <w:t xml:space="preserve"> </w:t>
      </w:r>
      <w:r>
        <w:rPr>
          <w:noProof/>
          <w:lang w:val="en-US" w:eastAsia="en-US"/>
        </w:rPr>
        <mc:AlternateContent>
          <mc:Choice Requires="wps">
            <w:drawing>
              <wp:inline distT="0" distB="0" distL="0" distR="0" wp14:anchorId="424D8450" wp14:editId="32D9C44F">
                <wp:extent cx="240030" cy="184785"/>
                <wp:effectExtent l="9525" t="9525" r="7620" b="5715"/>
                <wp:docPr id="1047" name="Text Box 10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 cy="126365"/>
                        </a:xfrm>
                        <a:prstGeom prst="rect">
                          <a:avLst/>
                        </a:prstGeom>
                        <a:solidFill>
                          <a:srgbClr val="FFFFFF"/>
                        </a:solidFill>
                        <a:ln w="9525">
                          <a:solidFill>
                            <a:srgbClr val="000000"/>
                          </a:solidFill>
                          <a:miter lim="800000"/>
                          <a:headEnd/>
                          <a:tailEnd/>
                        </a:ln>
                      </wps:spPr>
                      <wps:txbx>
                        <w:txbxContent>
                          <w:p w14:paraId="4AC1F6A5" w14:textId="77777777" w:rsidR="00081EC2" w:rsidRPr="001E4863" w:rsidRDefault="00081EC2" w:rsidP="00CD7CD3">
                            <w:pPr>
                              <w:jc w:val="center"/>
                              <w:rPr>
                                <w:b/>
                                <w:color w:val="F79646"/>
                                <w:sz w:val="16"/>
                                <w:szCs w:val="16"/>
                              </w:rPr>
                            </w:pPr>
                          </w:p>
                        </w:txbxContent>
                      </wps:txbx>
                      <wps:bodyPr rot="0" vert="horz" wrap="square" lIns="0" tIns="0" rIns="0" bIns="0" anchor="t" anchorCtr="0" upright="1">
                        <a:spAutoFit/>
                      </wps:bodyPr>
                    </wps:wsp>
                  </a:graphicData>
                </a:graphic>
              </wp:inline>
            </w:drawing>
          </mc:Choice>
          <mc:Fallback>
            <w:pict>
              <v:shape w14:anchorId="424D8450" id="Text Box 1047" o:spid="_x0000_s1074" type="#_x0000_t202" style="width:18.9pt;height:14.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">
                <v:textbox style="mso-fit-shape-to-text:t" inset="0,0,0,0">
                  <w:txbxContent>
                    <w:p w14:paraId="4AC1F6A5" w14:textId="77777777" w:rsidR="00081EC2" w:rsidRPr="001E4863" w:rsidRDefault="00081EC2" w:rsidP="00CD7CD3">
                      <w:pPr>
                        <w:jc w:val="center"/>
                        <w:rPr>
                          <w:b/>
                          <w:color w:val="F79646"/>
                          <w:sz w:val="16"/>
                          <w:szCs w:val="16"/>
                        </w:rPr>
                      </w:pPr>
                    </w:p>
                  </w:txbxContent>
                </v:textbox>
                <w10:anchorlock/>
              </v:shape>
            </w:pict>
          </mc:Fallback>
        </mc:AlternateContent>
      </w:r>
      <w:r w:rsidRPr="00D144BE">
        <w:rPr>
          <w:lang w:eastAsia="ja-JP"/>
        </w:rPr>
        <w:t xml:space="preserve"> </w:t>
      </w:r>
      <w:r w:rsidRPr="00220E36">
        <w:rPr>
          <w:lang w:eastAsia="ja-JP"/>
        </w:rPr>
        <w:t xml:space="preserve">Passed with reservations  </w:t>
      </w:r>
      <w:r>
        <w:rPr>
          <w:noProof/>
          <w:lang w:val="en-US" w:eastAsia="en-US"/>
        </w:rPr>
        <mc:AlternateContent>
          <mc:Choice Requires="wps">
            <w:drawing>
              <wp:inline distT="0" distB="0" distL="0" distR="0" wp14:anchorId="674CDCF8" wp14:editId="73B0C508">
                <wp:extent cx="240030" cy="126365"/>
                <wp:effectExtent l="0" t="0" r="26670" b="26035"/>
                <wp:docPr id="1048" name="Text Box 10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 cy="126365"/>
                        </a:xfrm>
                        <a:prstGeom prst="rect">
                          <a:avLst/>
                        </a:prstGeom>
                        <a:solidFill>
                          <a:srgbClr val="FFFFFF"/>
                        </a:solidFill>
                        <a:ln w="9525">
                          <a:solidFill>
                            <a:srgbClr val="000000"/>
                          </a:solidFill>
                          <a:miter lim="800000"/>
                          <a:headEnd/>
                          <a:tailEnd/>
                        </a:ln>
                      </wps:spPr>
                      <wps:txbx>
                        <w:txbxContent>
                          <w:p w14:paraId="7C65A1FC" w14:textId="77777777" w:rsidR="00081EC2" w:rsidRPr="00AD76E1" w:rsidRDefault="00081EC2" w:rsidP="00CD7CD3">
                            <w:pPr>
                              <w:jc w:val="center"/>
                              <w:rPr>
                                <w:b/>
                                <w:color w:val="FF0000"/>
                                <w:sz w:val="16"/>
                                <w:szCs w:val="16"/>
                              </w:rPr>
                            </w:pPr>
                          </w:p>
                        </w:txbxContent>
                      </wps:txbx>
                      <wps:bodyPr rot="0" vert="horz" wrap="square" lIns="0" tIns="0" rIns="0" bIns="0" anchor="t" anchorCtr="0" upright="1">
                        <a:noAutofit/>
                      </wps:bodyPr>
                    </wps:wsp>
                  </a:graphicData>
                </a:graphic>
              </wp:inline>
            </w:drawing>
          </mc:Choice>
          <mc:Fallback>
            <w:pict>
              <v:shape w14:anchorId="674CDCF8" id="Text Box 1048" o:spid="_x0000_s1075" type="#_x0000_t202" style="width:18.9pt;height:9.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">
                <v:textbox inset="0,0,0,0">
                  <w:txbxContent>
                    <w:p w14:paraId="7C65A1FC" w14:textId="77777777" w:rsidR="00081EC2" w:rsidRPr="00AD76E1" w:rsidRDefault="00081EC2" w:rsidP="00CD7CD3">
                      <w:pPr>
                        <w:jc w:val="center"/>
                        <w:rPr>
                          <w:b/>
                          <w:color w:val="FF0000"/>
                          <w:sz w:val="16"/>
                          <w:szCs w:val="16"/>
                        </w:rPr>
                      </w:pPr>
                    </w:p>
                  </w:txbxContent>
                </v:textbox>
                <w10:anchorlock/>
              </v:shape>
            </w:pict>
          </mc:Fallback>
        </mc:AlternateContent>
      </w:r>
      <w:r w:rsidRPr="00D144BE">
        <w:rPr>
          <w:lang w:eastAsia="ja-JP"/>
        </w:rPr>
        <w:t xml:space="preserve"> </w:t>
      </w:r>
      <w:r w:rsidRPr="00220E36">
        <w:rPr>
          <w:lang w:eastAsia="ja-JP"/>
        </w:rPr>
        <w:t>Failed</w:t>
      </w:r>
    </w:p>
    <w:p w14:paraId="1F645368" w14:textId="75DBDDD0" w:rsidR="00B4373A" w:rsidRPr="00CD7CD3" w:rsidRDefault="00CD7CD3" w:rsidP="004F5F82">
      <w:pPr>
        <w:pStyle w:val="BodyText"/>
        <w:rPr>
          <w:u w:val="dotted"/>
          <w:lang w:eastAsia="ja-JP"/>
        </w:rPr>
      </w:pPr>
      <w:r w:rsidRPr="00D144BE">
        <w:rPr>
          <w:b/>
          <w:lang w:eastAsia="ja-JP"/>
        </w:rPr>
        <w:t xml:space="preserve">Comment: </w:t>
      </w:r>
    </w:p>
    <w:p w14:paraId="573F0F45" w14:textId="77777777" w:rsidR="004F5F82" w:rsidRPr="004F5F82" w:rsidRDefault="004F5F82" w:rsidP="004F5F82">
      <w:pPr>
        <w:pStyle w:val="BodyText"/>
      </w:pPr>
    </w:p>
    <w:p w14:paraId="44B8C1F4" w14:textId="582BE7EC" w:rsidR="00AB57E5" w:rsidRDefault="00A253FF" w:rsidP="00AB57E5">
      <w:pPr>
        <w:pStyle w:val="Heading1"/>
      </w:pPr>
      <w:bookmarkStart w:id="41" w:name="_Toc411843353"/>
      <w:r>
        <w:lastRenderedPageBreak/>
        <w:t>Automated</w:t>
      </w:r>
      <w:r w:rsidR="00AB57E5">
        <w:t xml:space="preserve"> Tests</w:t>
      </w:r>
      <w:bookmarkEnd w:id="41"/>
    </w:p>
    <w:p w14:paraId="7FC2E1FD" w14:textId="48B31CD0" w:rsidR="004656B4" w:rsidRDefault="00656F7D" w:rsidP="00656F7D">
      <w:pPr>
        <w:pStyle w:val="BodyText"/>
      </w:pPr>
      <w:r>
        <w:t xml:space="preserve">This chapter describes the details of each of the </w:t>
      </w:r>
      <w:r w:rsidR="00B762C1">
        <w:t xml:space="preserve">automated </w:t>
      </w:r>
      <w:r>
        <w:t xml:space="preserve">tests. </w:t>
      </w:r>
      <w:r w:rsidR="004656B4">
        <w:t>Before they are run, these procedures should be performed:</w:t>
      </w:r>
    </w:p>
    <w:p w14:paraId="73C8C076" w14:textId="64E50DBA" w:rsidR="00DB3746" w:rsidRDefault="00DB3746" w:rsidP="00D20C02">
      <w:pPr>
        <w:pStyle w:val="BodyText"/>
        <w:numPr>
          <w:ilvl w:val="0"/>
          <w:numId w:val="68"/>
        </w:numPr>
      </w:pPr>
      <w:r>
        <w:t>All CPU/OS procedures.</w:t>
      </w:r>
    </w:p>
    <w:p w14:paraId="6B2E4449" w14:textId="3DDEC4AC" w:rsidR="001D17BD" w:rsidRPr="001D17BD" w:rsidRDefault="004656B4" w:rsidP="001D17BD">
      <w:pPr>
        <w:pStyle w:val="ListParagraph"/>
        <w:numPr>
          <w:ilvl w:val="0"/>
          <w:numId w:val="68"/>
        </w:numPr>
        <w:rPr>
          <w:rFonts w:asciiTheme="minorHAnsi" w:hAnsiTheme="minorHAnsi"/>
        </w:rPr>
      </w:pPr>
      <w:r w:rsidRPr="00037389">
        <w:t>C</w:t>
      </w:r>
      <w:r w:rsidR="0074279D">
        <w:t>onnect to the EMCOR controller</w:t>
      </w:r>
      <w:r w:rsidR="001D17BD" w:rsidRPr="001D17BD">
        <w:t xml:space="preserve"> </w:t>
      </w:r>
      <w:r w:rsidR="001D17BD">
        <w:t>and s</w:t>
      </w:r>
      <w:r w:rsidR="001D17BD" w:rsidRPr="001D17BD">
        <w:rPr>
          <w:rFonts w:asciiTheme="minorHAnsi" w:hAnsiTheme="minorHAnsi"/>
        </w:rPr>
        <w:t>tart the program that exposes EMCOR Controller PCI registers on the network:</w:t>
      </w:r>
    </w:p>
    <w:p w14:paraId="4BB5BBFF" w14:textId="3DD67081" w:rsidR="00156598" w:rsidRPr="00156598" w:rsidRDefault="00156598" w:rsidP="00156598">
      <w:pPr>
        <w:pStyle w:val="SourceCode"/>
      </w:pPr>
      <w:r>
        <w:t>C</w:t>
      </w:r>
      <w:r w:rsidRPr="00156598">
        <w:t>onnect to terminal</w:t>
      </w:r>
      <w:r>
        <w:t xml:space="preserve"> server port connected to EMCOR:</w:t>
      </w:r>
    </w:p>
    <w:p w14:paraId="18061D25" w14:textId="767BB62F" w:rsidR="001D17BD" w:rsidRDefault="001D17BD" w:rsidP="001D17BD">
      <w:pPr>
        <w:pStyle w:val="SourceCode"/>
      </w:pPr>
      <w:r>
        <w:t>io</w:t>
      </w:r>
      <w:r w:rsidR="00156598">
        <w:t>c</w:t>
      </w:r>
      <w:r>
        <w:t xml:space="preserve">Console </w:t>
      </w:r>
      <w:r w:rsidR="00D0454C">
        <w:t>eioc-b34-mg08</w:t>
      </w:r>
    </w:p>
    <w:p w14:paraId="3D98CE96" w14:textId="77777777" w:rsidR="001D17BD" w:rsidRDefault="001D17BD" w:rsidP="001D17BD">
      <w:pPr>
        <w:pStyle w:val="SourceCode"/>
      </w:pPr>
    </w:p>
    <w:p w14:paraId="2A3A2889" w14:textId="459BE644" w:rsidR="001D17BD" w:rsidRDefault="001D17BD" w:rsidP="001D17BD">
      <w:pPr>
        <w:pStyle w:val="SourceCode"/>
      </w:pPr>
      <w:r>
        <w:t>After EMCOR boots up with LinuxRT, login as</w:t>
      </w:r>
      <w:r w:rsidR="00156598">
        <w:t>:</w:t>
      </w:r>
      <w:r>
        <w:t xml:space="preserve"> root</w:t>
      </w:r>
    </w:p>
    <w:p w14:paraId="1431D3A8" w14:textId="77777777" w:rsidR="001D17BD" w:rsidRDefault="001D17BD" w:rsidP="001D17BD">
      <w:pPr>
        <w:pStyle w:val="SourceCode"/>
      </w:pPr>
    </w:p>
    <w:p w14:paraId="10DF8018" w14:textId="77777777" w:rsidR="001D17BD" w:rsidRDefault="001D17BD" w:rsidP="001D17BD">
      <w:pPr>
        <w:pStyle w:val="SourceCode"/>
      </w:pPr>
      <w:r>
        <w:t>Check if EPICS is running by issuing command:</w:t>
      </w:r>
    </w:p>
    <w:p w14:paraId="6545A8A5" w14:textId="77777777" w:rsidR="001D17BD" w:rsidRDefault="001D17BD" w:rsidP="001D17BD">
      <w:pPr>
        <w:pStyle w:val="SourceCode"/>
      </w:pPr>
      <w:r>
        <w:t>screen –ls</w:t>
      </w:r>
    </w:p>
    <w:p w14:paraId="53E64A0C" w14:textId="37225F7A" w:rsidR="001D17BD" w:rsidRDefault="001D17BD" w:rsidP="001D17BD">
      <w:pPr>
        <w:pStyle w:val="SourceCode"/>
      </w:pPr>
      <w:r>
        <w:t>Output should be</w:t>
      </w:r>
      <w:r w:rsidR="00156598">
        <w:t>:</w:t>
      </w:r>
      <w:r>
        <w:t xml:space="preserve"> No Sockets found</w:t>
      </w:r>
    </w:p>
    <w:p w14:paraId="371C243D" w14:textId="1B6C32EB" w:rsidR="001D17BD" w:rsidRDefault="001D17BD" w:rsidP="004C1CB2">
      <w:pPr>
        <w:pStyle w:val="SourceCode"/>
      </w:pPr>
    </w:p>
    <w:p w14:paraId="20EA1D51" w14:textId="7B92D977" w:rsidR="001D17BD" w:rsidRDefault="001D17BD" w:rsidP="004C1CB2">
      <w:pPr>
        <w:pStyle w:val="SourceCode"/>
      </w:pPr>
      <w:r>
        <w:t>Execute program to expose PCI registers:</w:t>
      </w:r>
    </w:p>
    <w:p w14:paraId="374C68D1" w14:textId="0FD2C6A4" w:rsidR="00081EC2" w:rsidRDefault="00081EC2" w:rsidP="00081EC2">
      <w:pPr>
        <w:pStyle w:val="SourceCode"/>
      </w:pPr>
      <w:r>
        <w:t>/afs/slac/g/lcls/package/rio-server/R1.0.0/buildroot-2016.11.1-i686/bin/rios 0000:01:00.0@0</w:t>
      </w:r>
    </w:p>
    <w:p w14:paraId="27AD477A" w14:textId="568FEFE0" w:rsidR="00081EC2" w:rsidRDefault="00081EC2" w:rsidP="00283C52">
      <w:pPr>
        <w:pStyle w:val="SourceCode"/>
      </w:pPr>
    </w:p>
    <w:p w14:paraId="6AF24B66" w14:textId="77777777" w:rsidR="00081EC2" w:rsidRDefault="00081EC2" w:rsidP="00283C52">
      <w:pPr>
        <w:pStyle w:val="SourceCode"/>
      </w:pPr>
    </w:p>
    <w:p w14:paraId="31565573" w14:textId="6DCB2AA5" w:rsidR="00283C52" w:rsidRDefault="004C1CB2" w:rsidP="001D17BD">
      <w:pPr>
        <w:pStyle w:val="SourceCode"/>
      </w:pPr>
      <w:r>
        <w:t>OLD:</w:t>
      </w:r>
      <w:r w:rsidR="00283C52" w:rsidRPr="00283C52">
        <w:t>/afs/slac/g/lcls/package/remote-pci-register-access/rio-server/build-linuxRT/src/rios 0000:01:00.0@0</w:t>
      </w:r>
    </w:p>
    <w:p w14:paraId="70C89A9F" w14:textId="0AC11400" w:rsidR="0079320A" w:rsidRDefault="0074279D" w:rsidP="00D20C02">
      <w:pPr>
        <w:pStyle w:val="BodyText"/>
        <w:numPr>
          <w:ilvl w:val="0"/>
          <w:numId w:val="68"/>
        </w:numPr>
      </w:pPr>
      <w:r>
        <w:t>Run</w:t>
      </w:r>
      <w:r w:rsidR="0079320A">
        <w:t xml:space="preserve"> EMCOR testing software (see </w:t>
      </w:r>
      <w:r w:rsidR="0079320A">
        <w:fldChar w:fldCharType="begin"/>
      </w:r>
      <w:r w:rsidR="0079320A">
        <w:instrText xml:space="preserve"> REF _Ref410741412 \n \h </w:instrText>
      </w:r>
      <w:r w:rsidR="0079320A">
        <w:fldChar w:fldCharType="separate"/>
      </w:r>
      <w:r w:rsidR="00E92EB8">
        <w:t>Appendix A</w:t>
      </w:r>
      <w:r w:rsidR="0079320A">
        <w:fldChar w:fldCharType="end"/>
      </w:r>
      <w:r w:rsidR="0079320A">
        <w:t>).</w:t>
      </w:r>
    </w:p>
    <w:p w14:paraId="7252CDFE" w14:textId="2463A90F" w:rsidR="0074279D" w:rsidRDefault="001D17BD" w:rsidP="0074279D">
      <w:pPr>
        <w:pStyle w:val="SourceCode"/>
        <w:ind w:left="180"/>
      </w:pPr>
      <w:r>
        <w:t>In lcls-dev2, cd to the location:</w:t>
      </w:r>
    </w:p>
    <w:p w14:paraId="5F2DD636" w14:textId="71E9893C" w:rsidR="0074279D" w:rsidRDefault="001D17BD" w:rsidP="0074279D">
      <w:pPr>
        <w:pStyle w:val="SourceCode"/>
        <w:ind w:left="180"/>
      </w:pPr>
      <w:r>
        <w:t>cd</w:t>
      </w:r>
      <w:r w:rsidR="0074279D">
        <w:t xml:space="preserve"> </w:t>
      </w:r>
      <w:r w:rsidR="0074279D" w:rsidRPr="0074279D">
        <w:t>/afs/slac/g/lcls/tools/script/release/EMCOR-Tests/EMCOR-Tests-R1-0-0</w:t>
      </w:r>
    </w:p>
    <w:p w14:paraId="39326F2E" w14:textId="77777777" w:rsidR="001D17BD" w:rsidRDefault="001D17BD" w:rsidP="0074279D">
      <w:pPr>
        <w:pStyle w:val="SourceCode"/>
        <w:ind w:left="180"/>
      </w:pPr>
    </w:p>
    <w:p w14:paraId="0A349C4F" w14:textId="1792F744" w:rsidR="001D17BD" w:rsidRDefault="0074279D" w:rsidP="0074279D">
      <w:pPr>
        <w:pStyle w:val="SourceCode"/>
        <w:ind w:left="180"/>
      </w:pPr>
      <w:r>
        <w:t>Run</w:t>
      </w:r>
      <w:r w:rsidR="001D17BD">
        <w:t xml:space="preserve"> automated test</w:t>
      </w:r>
      <w:r>
        <w:t>:</w:t>
      </w:r>
    </w:p>
    <w:p w14:paraId="37C91153" w14:textId="76C54D55" w:rsidR="0074279D" w:rsidRDefault="0074279D" w:rsidP="0074279D">
      <w:pPr>
        <w:pStyle w:val="SourceCode"/>
        <w:ind w:left="180"/>
      </w:pPr>
      <w:r>
        <w:t>./emcor_tests_gui.py*</w:t>
      </w:r>
    </w:p>
    <w:p w14:paraId="056BADCF" w14:textId="77777777" w:rsidR="0074279D" w:rsidRDefault="0074279D" w:rsidP="0074279D">
      <w:pPr>
        <w:pStyle w:val="SourceCode"/>
        <w:ind w:left="180"/>
      </w:pPr>
    </w:p>
    <w:p w14:paraId="6FD8D1EA" w14:textId="08C1C870" w:rsidR="0074279D" w:rsidRDefault="001D17BD" w:rsidP="0074279D">
      <w:pPr>
        <w:pStyle w:val="SourceCode"/>
        <w:ind w:left="180"/>
      </w:pPr>
      <w:r>
        <w:t>For diagnostics, run:</w:t>
      </w:r>
    </w:p>
    <w:p w14:paraId="0D332D28" w14:textId="5E00DFFE" w:rsidR="001D17BD" w:rsidRDefault="001D17BD" w:rsidP="0074279D">
      <w:pPr>
        <w:pStyle w:val="SourceCode"/>
        <w:ind w:left="180"/>
      </w:pPr>
      <w:r>
        <w:t>./emcor_channels_gui.py*</w:t>
      </w:r>
    </w:p>
    <w:p w14:paraId="4CFD366C" w14:textId="77777777" w:rsidR="001D17BD" w:rsidRDefault="001D17BD" w:rsidP="0074279D">
      <w:pPr>
        <w:pStyle w:val="SourceCode"/>
        <w:ind w:left="180"/>
      </w:pPr>
    </w:p>
    <w:p w14:paraId="56F409AC" w14:textId="6850222B" w:rsidR="0074279D" w:rsidRDefault="0074279D" w:rsidP="0074279D">
      <w:pPr>
        <w:pStyle w:val="SourceCode"/>
        <w:ind w:left="180"/>
      </w:pPr>
      <w:r w:rsidRPr="0074279D">
        <w:t>Notes: /afs/slac/g/lcls/epics/iocCommon/eioc-b34-mg04 (README)</w:t>
      </w:r>
    </w:p>
    <w:p w14:paraId="653BBA70" w14:textId="7DAB50A6" w:rsidR="00D0454C" w:rsidRDefault="00D0454C" w:rsidP="0074279D">
      <w:pPr>
        <w:pStyle w:val="SourceCode"/>
        <w:ind w:left="180"/>
      </w:pPr>
      <w:r>
        <w:tab/>
      </w:r>
      <w:r>
        <w:tab/>
        <w:t>If testing errors exists, ensure tester is connected, mcor-b34-mg02</w:t>
      </w:r>
    </w:p>
    <w:p w14:paraId="0637EB46" w14:textId="7BFDBBB4" w:rsidR="001D17BD" w:rsidRDefault="001D17BD" w:rsidP="007009AD">
      <w:pPr>
        <w:pStyle w:val="BodyText"/>
      </w:pPr>
      <w:r w:rsidRPr="001D17BD">
        <w:t>Appropriate configuration for the tests needs to be set by editing testconf.ini file in the EMCOR-Tests module. Mainly IP_CONTROLLER, IP_TESTER, FULLSCALE_ADC_MON, FULLSCALE_ADC_FDBCK and FULLSCALE_DAC values should be set accordingly.</w:t>
      </w:r>
    </w:p>
    <w:p w14:paraId="36C8B6A3" w14:textId="57522A91" w:rsidR="00283C52" w:rsidRDefault="00656F7D" w:rsidP="007009AD">
      <w:pPr>
        <w:pStyle w:val="BodyText"/>
      </w:pPr>
      <w:r>
        <w:t xml:space="preserve">To actually run </w:t>
      </w:r>
      <w:r w:rsidR="005E1705">
        <w:t>the tests</w:t>
      </w:r>
      <w:r>
        <w:t xml:space="preserve">, use </w:t>
      </w:r>
      <w:r w:rsidRPr="006E0876">
        <w:rPr>
          <w:rStyle w:val="Filename"/>
        </w:rPr>
        <w:t>emcor_tests_gui.py</w:t>
      </w:r>
      <w:r w:rsidR="00345E9A">
        <w:t xml:space="preserve"> script. The GUI will be shown </w:t>
      </w:r>
      <w:r w:rsidR="002E26BA">
        <w:t xml:space="preserve">in which all </w:t>
      </w:r>
      <w:r w:rsidR="00345E9A">
        <w:t>of the tests can be chosen and run separately.</w:t>
      </w:r>
      <w:r w:rsidR="002E26BA">
        <w:t xml:space="preserve"> It is recommended to just select "All tests" label and click on </w:t>
      </w:r>
      <w:r w:rsidR="002E26BA" w:rsidRPr="002E26BA">
        <w:rPr>
          <w:rStyle w:val="GUIelement0"/>
        </w:rPr>
        <w:t>Run</w:t>
      </w:r>
      <w:r w:rsidR="002E26BA">
        <w:t xml:space="preserve"> button to run all the tests.</w:t>
      </w:r>
      <w:r w:rsidR="00A454B4">
        <w:t xml:space="preserve"> In the following chapters test procedures for each of the automated tests are described in the details. There is no need to run or perform them separately.</w:t>
      </w:r>
    </w:p>
    <w:p w14:paraId="58C43A7B" w14:textId="4E8C0D7A" w:rsidR="00656F7D" w:rsidRDefault="00283C52" w:rsidP="007009AD">
      <w:pPr>
        <w:pStyle w:val="BodyText"/>
      </w:pPr>
      <w:r>
        <w:t xml:space="preserve">Additional GUI is available for checking if the device is connected and working. </w:t>
      </w:r>
      <w:r w:rsidR="00A454B4">
        <w:t>It can be started</w:t>
      </w:r>
      <w:r>
        <w:t xml:space="preserve"> by running </w:t>
      </w:r>
      <w:r w:rsidRPr="006E0876">
        <w:rPr>
          <w:rStyle w:val="Filename"/>
        </w:rPr>
        <w:t>emcor_</w:t>
      </w:r>
      <w:r>
        <w:rPr>
          <w:rStyle w:val="Filename"/>
        </w:rPr>
        <w:t>channels</w:t>
      </w:r>
      <w:r w:rsidRPr="006E0876">
        <w:rPr>
          <w:rStyle w:val="Filename"/>
        </w:rPr>
        <w:t>_gui.py</w:t>
      </w:r>
      <w:r>
        <w:t xml:space="preserve"> script.</w:t>
      </w:r>
    </w:p>
    <w:p w14:paraId="41A37357" w14:textId="718A7B96" w:rsidR="002A76AC" w:rsidRDefault="002A76AC" w:rsidP="002A76AC">
      <w:pPr>
        <w:pStyle w:val="Heading2"/>
      </w:pPr>
      <w:bookmarkStart w:id="42" w:name="_Toc411843354"/>
      <w:r>
        <w:lastRenderedPageBreak/>
        <w:t xml:space="preserve">Channels AIO test </w:t>
      </w:r>
      <w:r w:rsidRPr="00146110">
        <w:t>[T</w:t>
      </w:r>
      <w:r>
        <w:t>C-EMCOR-AU-0</w:t>
      </w:r>
      <w:r w:rsidR="00AA69B1">
        <w:t>1</w:t>
      </w:r>
      <w:r w:rsidRPr="00146110">
        <w:t>]</w:t>
      </w:r>
      <w:bookmarkEnd w:id="42"/>
    </w:p>
    <w:p w14:paraId="368CA0C8" w14:textId="77777777" w:rsidR="002A76AC" w:rsidRDefault="002A76AC" w:rsidP="002A76AC">
      <w:pPr>
        <w:rPr>
          <w:lang w:eastAsia="ja-JP"/>
        </w:rPr>
      </w:pPr>
      <w:r>
        <w:t>Analog channels are set to different values which are then read back and compared to the original ones.</w:t>
      </w:r>
    </w:p>
    <w:p w14:paraId="4C00D9C5" w14:textId="77777777" w:rsidR="002A76AC" w:rsidRDefault="002A76AC" w:rsidP="002A76AC"/>
    <w:p w14:paraId="57AF2E7C" w14:textId="77777777" w:rsidR="002A76AC" w:rsidRPr="00D144BE" w:rsidRDefault="002A76AC" w:rsidP="002A76AC">
      <w:pPr>
        <w:pStyle w:val="TestCaseSection"/>
        <w:rPr>
          <w:lang w:val="en-GB"/>
        </w:rPr>
      </w:pPr>
      <w:r w:rsidRPr="00D144BE">
        <w:rPr>
          <w:lang w:val="en-GB"/>
        </w:rPr>
        <w:t>Pre-requisites</w:t>
      </w:r>
    </w:p>
    <w:p w14:paraId="769735AB" w14:textId="77777777" w:rsidR="002A76AC" w:rsidRDefault="002A76AC" w:rsidP="002A76AC">
      <w:pPr>
        <w:pStyle w:val="ListParagraph"/>
        <w:numPr>
          <w:ilvl w:val="0"/>
          <w:numId w:val="39"/>
        </w:numPr>
        <w:spacing w:before="120" w:after="120"/>
        <w:jc w:val="both"/>
      </w:pPr>
      <w:r>
        <w:t>Tester board connected on the back of the controller board.</w:t>
      </w:r>
    </w:p>
    <w:p w14:paraId="21F2CD2B" w14:textId="77777777" w:rsidR="002A76AC" w:rsidRPr="00D144BE" w:rsidRDefault="002A76AC" w:rsidP="002A76AC">
      <w:pPr>
        <w:pStyle w:val="TestCaseSection"/>
        <w:rPr>
          <w:lang w:val="en-GB"/>
        </w:rPr>
      </w:pPr>
      <w:r>
        <w:rPr>
          <w:lang w:val="en-GB"/>
        </w:rPr>
        <w:t>Test tracking</w:t>
      </w:r>
    </w:p>
    <w:p w14:paraId="7AB5C19C" w14:textId="77777777" w:rsidR="002A76AC" w:rsidRDefault="002A76AC" w:rsidP="002A76AC">
      <w:pPr>
        <w:spacing w:before="120" w:after="120"/>
        <w:ind w:left="57"/>
        <w:jc w:val="both"/>
      </w:pPr>
      <w:r>
        <w:t>All tests/test_emcor_aio/AIOTests/test_channels</w:t>
      </w:r>
    </w:p>
    <w:p w14:paraId="29D17975" w14:textId="77777777" w:rsidR="002A76AC" w:rsidRDefault="002A76AC" w:rsidP="002A76AC">
      <w:pPr>
        <w:pStyle w:val="TestCaseSection"/>
        <w:rPr>
          <w:lang w:val="en-GB"/>
        </w:rPr>
      </w:pPr>
      <w:r>
        <w:rPr>
          <w:lang w:val="en-GB"/>
        </w:rPr>
        <w:t>T</w:t>
      </w:r>
      <w:r w:rsidRPr="00D144BE">
        <w:rPr>
          <w:lang w:val="en-GB"/>
        </w:rPr>
        <w:t>est</w:t>
      </w:r>
      <w:r>
        <w:rPr>
          <w:lang w:val="en-GB"/>
        </w:rPr>
        <w:t xml:space="preserve"> procedure</w:t>
      </w:r>
    </w:p>
    <w:p w14:paraId="642D33AD" w14:textId="77777777" w:rsidR="002A76AC" w:rsidRDefault="002A76AC" w:rsidP="002A76AC">
      <w:pPr>
        <w:pStyle w:val="BodyText"/>
        <w:numPr>
          <w:ilvl w:val="0"/>
          <w:numId w:val="40"/>
        </w:numPr>
        <w:rPr>
          <w:lang w:eastAsia="ja-JP"/>
        </w:rPr>
      </w:pPr>
      <w:r>
        <w:rPr>
          <w:lang w:eastAsia="ja-JP"/>
        </w:rPr>
        <w:t>Set values on all analog channels to 0.</w:t>
      </w:r>
    </w:p>
    <w:p w14:paraId="35245A33" w14:textId="77777777" w:rsidR="002A76AC" w:rsidRDefault="002A76AC" w:rsidP="002A76AC">
      <w:pPr>
        <w:pStyle w:val="BodyText"/>
        <w:numPr>
          <w:ilvl w:val="0"/>
          <w:numId w:val="40"/>
        </w:numPr>
        <w:rPr>
          <w:lang w:eastAsia="ja-JP"/>
        </w:rPr>
      </w:pPr>
      <w:r>
        <w:rPr>
          <w:lang w:eastAsia="ja-JP"/>
        </w:rPr>
        <w:t>Set value on one analog channel to the maximum value.</w:t>
      </w:r>
    </w:p>
    <w:p w14:paraId="4EA53503" w14:textId="77777777" w:rsidR="002A76AC" w:rsidRDefault="002A76AC" w:rsidP="002A76AC">
      <w:pPr>
        <w:pStyle w:val="BodyText"/>
        <w:numPr>
          <w:ilvl w:val="0"/>
          <w:numId w:val="40"/>
        </w:numPr>
        <w:rPr>
          <w:lang w:eastAsia="ja-JP"/>
        </w:rPr>
      </w:pPr>
      <w:r>
        <w:rPr>
          <w:lang w:eastAsia="ja-JP"/>
        </w:rPr>
        <w:t>Read back the value and make a comparison with the set value. Check that the difference between the values is lower than the defined maximum difference.</w:t>
      </w:r>
    </w:p>
    <w:p w14:paraId="32EF8FCE" w14:textId="77777777" w:rsidR="002A76AC" w:rsidRDefault="002A76AC" w:rsidP="002A76AC">
      <w:pPr>
        <w:pStyle w:val="BodyText"/>
        <w:numPr>
          <w:ilvl w:val="0"/>
          <w:numId w:val="40"/>
        </w:numPr>
        <w:rPr>
          <w:lang w:eastAsia="ja-JP"/>
        </w:rPr>
      </w:pPr>
      <w:r>
        <w:rPr>
          <w:lang w:eastAsia="ja-JP"/>
        </w:rPr>
        <w:t>Read back values from other analog channels as well and check that they are 0.</w:t>
      </w:r>
    </w:p>
    <w:p w14:paraId="2B6C91E7" w14:textId="77777777" w:rsidR="002A76AC" w:rsidRDefault="002A76AC" w:rsidP="002A76AC">
      <w:pPr>
        <w:pStyle w:val="BodyText"/>
        <w:numPr>
          <w:ilvl w:val="0"/>
          <w:numId w:val="40"/>
        </w:numPr>
        <w:rPr>
          <w:lang w:eastAsia="ja-JP"/>
        </w:rPr>
      </w:pPr>
      <w:r>
        <w:rPr>
          <w:lang w:eastAsia="ja-JP"/>
        </w:rPr>
        <w:t>Repeat the whole procedure until all the channels have been tested.</w:t>
      </w:r>
    </w:p>
    <w:p w14:paraId="7F260A01" w14:textId="77777777" w:rsidR="002A76AC" w:rsidRPr="00B41D1D" w:rsidRDefault="002A76AC" w:rsidP="002A76AC">
      <w:pPr>
        <w:pStyle w:val="BodyText"/>
        <w:rPr>
          <w:lang w:eastAsia="ja-JP"/>
        </w:rPr>
      </w:pPr>
    </w:p>
    <w:p w14:paraId="715AC651" w14:textId="77777777" w:rsidR="002A76AC" w:rsidRPr="00D144BE" w:rsidRDefault="002A76AC" w:rsidP="002A76AC">
      <w:pPr>
        <w:pStyle w:val="BodyText"/>
      </w:pPr>
      <w:r w:rsidRPr="00D144BE">
        <w:rPr>
          <w:u w:val="single"/>
          <w:lang w:eastAsia="ja-JP"/>
        </w:rPr>
        <w:t>Test result:</w:t>
      </w:r>
      <w:r w:rsidRPr="00D144BE">
        <w:rPr>
          <w:lang w:eastAsia="ja-JP"/>
        </w:rPr>
        <w:t xml:space="preserve"> </w:t>
      </w:r>
      <w:r>
        <w:rPr>
          <w:noProof/>
          <w:lang w:val="en-US" w:eastAsia="en-US"/>
        </w:rPr>
        <mc:AlternateContent>
          <mc:Choice Requires="wps">
            <w:drawing>
              <wp:inline distT="0" distB="0" distL="0" distR="0" wp14:anchorId="3025E490" wp14:editId="38BE2A2D">
                <wp:extent cx="240030" cy="125730"/>
                <wp:effectExtent l="9525" t="9525" r="7620" b="7620"/>
                <wp:docPr id="9744" name="Text Box 97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 cy="126365"/>
                        </a:xfrm>
                        <a:prstGeom prst="rect">
                          <a:avLst/>
                        </a:prstGeom>
                        <a:solidFill>
                          <a:srgbClr val="FFFFFF"/>
                        </a:solidFill>
                        <a:ln w="9525">
                          <a:solidFill>
                            <a:srgbClr val="000000"/>
                          </a:solidFill>
                          <a:miter lim="800000"/>
                          <a:headEnd/>
                          <a:tailEnd/>
                        </a:ln>
                      </wps:spPr>
                      <wps:txbx>
                        <w:txbxContent>
                          <w:p w14:paraId="5AB2BF40" w14:textId="77777777" w:rsidR="00081EC2" w:rsidRPr="00AA5F7E" w:rsidRDefault="00081EC2" w:rsidP="002A76AC">
                            <w:pPr>
                              <w:rPr>
                                <w:b/>
                                <w:sz w:val="16"/>
                                <w:szCs w:val="16"/>
                              </w:rPr>
                            </w:pPr>
                          </w:p>
                        </w:txbxContent>
                      </wps:txbx>
                      <wps:bodyPr rot="0" vert="horz" wrap="square" lIns="0" tIns="0" rIns="0" bIns="0" anchor="t" anchorCtr="0" upright="1">
                        <a:spAutoFit/>
                      </wps:bodyPr>
                    </wps:wsp>
                  </a:graphicData>
                </a:graphic>
              </wp:inline>
            </w:drawing>
          </mc:Choice>
          <mc:Fallback>
            <w:pict>
              <v:shape w14:anchorId="3025E490" id="Text Box 9744" o:spid="_x0000_s1076" type="#_x0000_t202" style="width:18.9pt;height:9.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">
                <v:textbox style="mso-fit-shape-to-text:t" inset="0,0,0,0">
                  <w:txbxContent>
                    <w:p w14:paraId="5AB2BF40" w14:textId="77777777" w:rsidR="00081EC2" w:rsidRPr="00AA5F7E" w:rsidRDefault="00081EC2" w:rsidP="002A76AC">
                      <w:pPr>
                        <w:rPr>
                          <w:b/>
                          <w:sz w:val="16"/>
                          <w:szCs w:val="16"/>
                        </w:rPr>
                      </w:pPr>
                    </w:p>
                  </w:txbxContent>
                </v:textbox>
                <w10:anchorlock/>
              </v:shape>
            </w:pict>
          </mc:Fallback>
        </mc:AlternateContent>
      </w:r>
      <w:r>
        <w:rPr>
          <w:lang w:eastAsia="ja-JP"/>
        </w:rPr>
        <w:t xml:space="preserve"> Not tested     </w:t>
      </w:r>
      <w:r>
        <w:rPr>
          <w:noProof/>
          <w:lang w:val="en-US" w:eastAsia="en-US"/>
        </w:rPr>
        <mc:AlternateContent>
          <mc:Choice Requires="wps">
            <w:drawing>
              <wp:inline distT="0" distB="0" distL="0" distR="0" wp14:anchorId="7264CD39" wp14:editId="2021EB7C">
                <wp:extent cx="240030" cy="184785"/>
                <wp:effectExtent l="9525" t="9525" r="7620" b="5715"/>
                <wp:docPr id="9745" name="Text Box 97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 cy="126365"/>
                        </a:xfrm>
                        <a:prstGeom prst="rect">
                          <a:avLst/>
                        </a:prstGeom>
                        <a:solidFill>
                          <a:srgbClr val="FFFFFF"/>
                        </a:solidFill>
                        <a:ln w="9525">
                          <a:solidFill>
                            <a:srgbClr val="000000"/>
                          </a:solidFill>
                          <a:miter lim="800000"/>
                          <a:headEnd/>
                          <a:tailEnd/>
                        </a:ln>
                      </wps:spPr>
                      <wps:txbx>
                        <w:txbxContent>
                          <w:p w14:paraId="165FD25E" w14:textId="77777777" w:rsidR="00081EC2" w:rsidRPr="00AD76E1" w:rsidRDefault="00081EC2" w:rsidP="002A76AC">
                            <w:pPr>
                              <w:jc w:val="center"/>
                              <w:rPr>
                                <w:b/>
                                <w:color w:val="00B050"/>
                                <w:sz w:val="16"/>
                                <w:szCs w:val="16"/>
                              </w:rPr>
                            </w:pPr>
                          </w:p>
                        </w:txbxContent>
                      </wps:txbx>
                      <wps:bodyPr rot="0" vert="horz" wrap="square" lIns="0" tIns="0" rIns="0" bIns="0" anchor="t" anchorCtr="0" upright="1">
                        <a:spAutoFit/>
                      </wps:bodyPr>
                    </wps:wsp>
                  </a:graphicData>
                </a:graphic>
              </wp:inline>
            </w:drawing>
          </mc:Choice>
          <mc:Fallback>
            <w:pict>
              <v:shape w14:anchorId="7264CD39" id="Text Box 9745" o:spid="_x0000_s1077" type="#_x0000_t202" style="width:18.9pt;height:14.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">
                <v:textbox style="mso-fit-shape-to-text:t" inset="0,0,0,0">
                  <w:txbxContent>
                    <w:p w14:paraId="165FD25E" w14:textId="77777777" w:rsidR="00081EC2" w:rsidRPr="00AD76E1" w:rsidRDefault="00081EC2" w:rsidP="002A76AC">
                      <w:pPr>
                        <w:jc w:val="center"/>
                        <w:rPr>
                          <w:b/>
                          <w:color w:val="00B050"/>
                          <w:sz w:val="16"/>
                          <w:szCs w:val="16"/>
                        </w:rPr>
                      </w:pPr>
                    </w:p>
                  </w:txbxContent>
                </v:textbox>
                <w10:anchorlock/>
              </v:shape>
            </w:pict>
          </mc:Fallback>
        </mc:AlternateContent>
      </w:r>
      <w:r w:rsidRPr="00D144BE">
        <w:rPr>
          <w:lang w:eastAsia="ja-JP"/>
        </w:rPr>
        <w:t xml:space="preserve"> </w:t>
      </w:r>
      <w:r w:rsidRPr="00751AA4">
        <w:rPr>
          <w:lang w:eastAsia="ja-JP"/>
        </w:rPr>
        <w:t xml:space="preserve">Passed  </w:t>
      </w:r>
      <w:r w:rsidRPr="00751AA4">
        <w:rPr>
          <w:noProof/>
          <w:lang w:val="en-US" w:eastAsia="en-US"/>
        </w:rPr>
        <mc:AlternateContent>
          <mc:Choice Requires="wps">
            <w:drawing>
              <wp:inline distT="0" distB="0" distL="0" distR="0" wp14:anchorId="5053BD8D" wp14:editId="379BAB55">
                <wp:extent cx="240030" cy="184785"/>
                <wp:effectExtent l="9525" t="9525" r="7620" b="5715"/>
                <wp:docPr id="9746" name="Text Box 97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 cy="126365"/>
                        </a:xfrm>
                        <a:prstGeom prst="rect">
                          <a:avLst/>
                        </a:prstGeom>
                        <a:solidFill>
                          <a:srgbClr val="FFFFFF"/>
                        </a:solidFill>
                        <a:ln w="9525">
                          <a:solidFill>
                            <a:srgbClr val="000000"/>
                          </a:solidFill>
                          <a:miter lim="800000"/>
                          <a:headEnd/>
                          <a:tailEnd/>
                        </a:ln>
                      </wps:spPr>
                      <wps:txbx>
                        <w:txbxContent>
                          <w:p w14:paraId="75162B00" w14:textId="77777777" w:rsidR="00081EC2" w:rsidRPr="001E4863" w:rsidRDefault="00081EC2" w:rsidP="002A76AC">
                            <w:pPr>
                              <w:jc w:val="center"/>
                              <w:rPr>
                                <w:b/>
                                <w:color w:val="F79646"/>
                                <w:sz w:val="16"/>
                                <w:szCs w:val="16"/>
                              </w:rPr>
                            </w:pPr>
                          </w:p>
                        </w:txbxContent>
                      </wps:txbx>
                      <wps:bodyPr rot="0" vert="horz" wrap="square" lIns="0" tIns="0" rIns="0" bIns="0" anchor="t" anchorCtr="0" upright="1">
                        <a:spAutoFit/>
                      </wps:bodyPr>
                    </wps:wsp>
                  </a:graphicData>
                </a:graphic>
              </wp:inline>
            </w:drawing>
          </mc:Choice>
          <mc:Fallback>
            <w:pict>
              <v:shape w14:anchorId="5053BD8D" id="Text Box 9746" o:spid="_x0000_s1078" type="#_x0000_t202" style="width:18.9pt;height:14.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">
                <v:textbox style="mso-fit-shape-to-text:t" inset="0,0,0,0">
                  <w:txbxContent>
                    <w:p w14:paraId="75162B00" w14:textId="77777777" w:rsidR="00081EC2" w:rsidRPr="001E4863" w:rsidRDefault="00081EC2" w:rsidP="002A76AC">
                      <w:pPr>
                        <w:jc w:val="center"/>
                        <w:rPr>
                          <w:b/>
                          <w:color w:val="F79646"/>
                          <w:sz w:val="16"/>
                          <w:szCs w:val="16"/>
                        </w:rPr>
                      </w:pPr>
                    </w:p>
                  </w:txbxContent>
                </v:textbox>
                <w10:anchorlock/>
              </v:shape>
            </w:pict>
          </mc:Fallback>
        </mc:AlternateContent>
      </w:r>
      <w:r w:rsidRPr="00751AA4">
        <w:rPr>
          <w:lang w:eastAsia="ja-JP"/>
        </w:rPr>
        <w:t xml:space="preserve"> Passed with reservations  </w:t>
      </w:r>
      <w:r w:rsidRPr="00751AA4">
        <w:rPr>
          <w:noProof/>
          <w:lang w:val="en-US" w:eastAsia="en-US"/>
        </w:rPr>
        <mc:AlternateContent>
          <mc:Choice Requires="wps">
            <w:drawing>
              <wp:inline distT="0" distB="0" distL="0" distR="0" wp14:anchorId="6A089EF0" wp14:editId="67C64CD4">
                <wp:extent cx="240030" cy="184785"/>
                <wp:effectExtent l="9525" t="9525" r="7620" b="5715"/>
                <wp:docPr id="9747" name="Text Box 97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 cy="126365"/>
                        </a:xfrm>
                        <a:prstGeom prst="rect">
                          <a:avLst/>
                        </a:prstGeom>
                        <a:solidFill>
                          <a:srgbClr val="FFFFFF"/>
                        </a:solidFill>
                        <a:ln w="9525">
                          <a:solidFill>
                            <a:srgbClr val="000000"/>
                          </a:solidFill>
                          <a:miter lim="800000"/>
                          <a:headEnd/>
                          <a:tailEnd/>
                        </a:ln>
                      </wps:spPr>
                      <wps:txbx>
                        <w:txbxContent>
                          <w:p w14:paraId="6E7C8A72" w14:textId="77777777" w:rsidR="00081EC2" w:rsidRPr="00AD76E1" w:rsidRDefault="00081EC2" w:rsidP="002A76AC">
                            <w:pPr>
                              <w:jc w:val="center"/>
                              <w:rPr>
                                <w:b/>
                                <w:color w:val="FF0000"/>
                                <w:sz w:val="16"/>
                                <w:szCs w:val="16"/>
                              </w:rPr>
                            </w:pPr>
                          </w:p>
                        </w:txbxContent>
                      </wps:txbx>
                      <wps:bodyPr rot="0" vert="horz" wrap="square" lIns="0" tIns="0" rIns="0" bIns="0" anchor="t" anchorCtr="0" upright="1">
                        <a:spAutoFit/>
                      </wps:bodyPr>
                    </wps:wsp>
                  </a:graphicData>
                </a:graphic>
              </wp:inline>
            </w:drawing>
          </mc:Choice>
          <mc:Fallback>
            <w:pict>
              <v:shape w14:anchorId="6A089EF0" id="Text Box 9747" o:spid="_x0000_s1079" type="#_x0000_t202" style="width:18.9pt;height:14.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">
                <v:textbox style="mso-fit-shape-to-text:t" inset="0,0,0,0">
                  <w:txbxContent>
                    <w:p w14:paraId="6E7C8A72" w14:textId="77777777" w:rsidR="00081EC2" w:rsidRPr="00AD76E1" w:rsidRDefault="00081EC2" w:rsidP="002A76AC">
                      <w:pPr>
                        <w:jc w:val="center"/>
                        <w:rPr>
                          <w:b/>
                          <w:color w:val="FF0000"/>
                          <w:sz w:val="16"/>
                          <w:szCs w:val="16"/>
                        </w:rPr>
                      </w:pPr>
                    </w:p>
                  </w:txbxContent>
                </v:textbox>
                <w10:anchorlock/>
              </v:shape>
            </w:pict>
          </mc:Fallback>
        </mc:AlternateContent>
      </w:r>
      <w:r w:rsidRPr="00751AA4">
        <w:rPr>
          <w:lang w:eastAsia="ja-JP"/>
        </w:rPr>
        <w:t xml:space="preserve"> Failed</w:t>
      </w:r>
    </w:p>
    <w:p w14:paraId="4276F84D" w14:textId="77777777" w:rsidR="002A76AC" w:rsidRDefault="002A76AC" w:rsidP="002A76AC">
      <w:pPr>
        <w:pStyle w:val="BodyText"/>
        <w:rPr>
          <w:u w:val="dotted"/>
          <w:lang w:eastAsia="ja-JP"/>
        </w:rPr>
      </w:pPr>
      <w:r w:rsidRPr="00D144BE">
        <w:rPr>
          <w:b/>
          <w:lang w:eastAsia="ja-JP"/>
        </w:rPr>
        <w:t xml:space="preserve">Comment: </w:t>
      </w:r>
    </w:p>
    <w:p w14:paraId="69208AF2" w14:textId="7EB2875B" w:rsidR="002A76AC" w:rsidRDefault="002A76AC" w:rsidP="002A76AC">
      <w:pPr>
        <w:pStyle w:val="Heading2"/>
      </w:pPr>
      <w:bookmarkStart w:id="43" w:name="_Toc411843355"/>
      <w:r>
        <w:t xml:space="preserve">Linearity </w:t>
      </w:r>
      <w:r w:rsidRPr="00146110">
        <w:t>[T</w:t>
      </w:r>
      <w:r>
        <w:t>C-EMCOR-AU-</w:t>
      </w:r>
      <w:r w:rsidR="00AA69B1">
        <w:t>02</w:t>
      </w:r>
      <w:r w:rsidRPr="00146110">
        <w:t>]</w:t>
      </w:r>
      <w:bookmarkEnd w:id="43"/>
    </w:p>
    <w:p w14:paraId="207F521D" w14:textId="77777777" w:rsidR="002A76AC" w:rsidRDefault="002A76AC" w:rsidP="002A76AC">
      <w:pPr>
        <w:rPr>
          <w:lang w:eastAsia="ja-JP"/>
        </w:rPr>
      </w:pPr>
      <w:r>
        <w:t>Analog channels are set to different values which are then read back and compared to the original ones.</w:t>
      </w:r>
    </w:p>
    <w:p w14:paraId="4F7DE11A" w14:textId="77777777" w:rsidR="002A76AC" w:rsidRDefault="002A76AC" w:rsidP="002A76AC"/>
    <w:p w14:paraId="2B316FA0" w14:textId="77777777" w:rsidR="002A76AC" w:rsidRPr="00D144BE" w:rsidRDefault="002A76AC" w:rsidP="002A76AC">
      <w:pPr>
        <w:pStyle w:val="TestCaseSection"/>
        <w:rPr>
          <w:lang w:val="en-GB"/>
        </w:rPr>
      </w:pPr>
      <w:r w:rsidRPr="00D144BE">
        <w:rPr>
          <w:lang w:val="en-GB"/>
        </w:rPr>
        <w:t>Pre-requisites</w:t>
      </w:r>
    </w:p>
    <w:p w14:paraId="2294040D" w14:textId="77777777" w:rsidR="002A76AC" w:rsidRDefault="002A76AC" w:rsidP="002A76AC">
      <w:pPr>
        <w:pStyle w:val="ListParagraph"/>
        <w:numPr>
          <w:ilvl w:val="0"/>
          <w:numId w:val="47"/>
        </w:numPr>
        <w:spacing w:before="120" w:after="120"/>
        <w:jc w:val="both"/>
      </w:pPr>
      <w:r>
        <w:t>Tester board connected on the back of the controller board.</w:t>
      </w:r>
    </w:p>
    <w:p w14:paraId="236C1FAC" w14:textId="77777777" w:rsidR="002A76AC" w:rsidRPr="00D144BE" w:rsidRDefault="002A76AC" w:rsidP="002A76AC">
      <w:pPr>
        <w:pStyle w:val="TestCaseSection"/>
        <w:rPr>
          <w:lang w:val="en-GB"/>
        </w:rPr>
      </w:pPr>
      <w:r>
        <w:rPr>
          <w:lang w:val="en-GB"/>
        </w:rPr>
        <w:t>Test tracking</w:t>
      </w:r>
    </w:p>
    <w:p w14:paraId="0607BEC3" w14:textId="77777777" w:rsidR="002A76AC" w:rsidRDefault="002A76AC" w:rsidP="002A76AC">
      <w:pPr>
        <w:spacing w:before="120" w:after="120"/>
        <w:ind w:left="57"/>
        <w:jc w:val="both"/>
      </w:pPr>
      <w:r>
        <w:t>All tests/test_emcor_aio/AIOTests/test_linearity</w:t>
      </w:r>
    </w:p>
    <w:p w14:paraId="722DF7EF" w14:textId="77777777" w:rsidR="002A76AC" w:rsidRDefault="002A76AC" w:rsidP="002A76AC">
      <w:pPr>
        <w:pStyle w:val="TestCaseSection"/>
        <w:rPr>
          <w:lang w:val="en-GB"/>
        </w:rPr>
      </w:pPr>
      <w:r>
        <w:rPr>
          <w:lang w:val="en-GB"/>
        </w:rPr>
        <w:t>T</w:t>
      </w:r>
      <w:r w:rsidRPr="00D144BE">
        <w:rPr>
          <w:lang w:val="en-GB"/>
        </w:rPr>
        <w:t>est</w:t>
      </w:r>
      <w:r>
        <w:rPr>
          <w:lang w:val="en-GB"/>
        </w:rPr>
        <w:t xml:space="preserve"> procedure</w:t>
      </w:r>
    </w:p>
    <w:p w14:paraId="688D7565" w14:textId="77777777" w:rsidR="002A76AC" w:rsidRDefault="002A76AC" w:rsidP="002A76AC">
      <w:pPr>
        <w:pStyle w:val="BodyText"/>
        <w:numPr>
          <w:ilvl w:val="0"/>
          <w:numId w:val="48"/>
        </w:numPr>
        <w:rPr>
          <w:lang w:eastAsia="ja-JP"/>
        </w:rPr>
      </w:pPr>
      <w:r>
        <w:rPr>
          <w:lang w:eastAsia="ja-JP"/>
        </w:rPr>
        <w:t>Set value on one analog channel to the minimum value.</w:t>
      </w:r>
    </w:p>
    <w:p w14:paraId="15DDA159" w14:textId="77777777" w:rsidR="002A76AC" w:rsidRDefault="002A76AC" w:rsidP="002A76AC">
      <w:pPr>
        <w:pStyle w:val="BodyText"/>
        <w:numPr>
          <w:ilvl w:val="0"/>
          <w:numId w:val="48"/>
        </w:numPr>
        <w:rPr>
          <w:lang w:eastAsia="ja-JP"/>
        </w:rPr>
      </w:pPr>
      <w:r>
        <w:rPr>
          <w:lang w:eastAsia="ja-JP"/>
        </w:rPr>
        <w:t>Read back the value and make a comparison with the set value. Check that the difference between the values is lower than the defined maximum difference of 0.1%.</w:t>
      </w:r>
    </w:p>
    <w:p w14:paraId="72839E42" w14:textId="77777777" w:rsidR="002A76AC" w:rsidRDefault="002A76AC" w:rsidP="002A76AC">
      <w:pPr>
        <w:pStyle w:val="BodyText"/>
        <w:numPr>
          <w:ilvl w:val="0"/>
          <w:numId w:val="48"/>
        </w:numPr>
        <w:rPr>
          <w:lang w:eastAsia="ja-JP"/>
        </w:rPr>
      </w:pPr>
      <w:r>
        <w:rPr>
          <w:lang w:eastAsia="ja-JP"/>
        </w:rPr>
        <w:t>Repeat steps 1 and 2 for the same channel now using value that is 0.5 units bigger. Repeat until the tested value reaches maximum value.</w:t>
      </w:r>
    </w:p>
    <w:p w14:paraId="3E5B3C64" w14:textId="77777777" w:rsidR="002A76AC" w:rsidRDefault="002A76AC" w:rsidP="002A76AC">
      <w:pPr>
        <w:pStyle w:val="BodyText"/>
        <w:numPr>
          <w:ilvl w:val="0"/>
          <w:numId w:val="48"/>
        </w:numPr>
        <w:rPr>
          <w:lang w:eastAsia="ja-JP"/>
        </w:rPr>
      </w:pPr>
      <w:r>
        <w:rPr>
          <w:lang w:eastAsia="ja-JP"/>
        </w:rPr>
        <w:t>Repeat the whole procedure until all the channels have been tested.</w:t>
      </w:r>
    </w:p>
    <w:p w14:paraId="4D28B041" w14:textId="77777777" w:rsidR="002A76AC" w:rsidRPr="00B41D1D" w:rsidRDefault="002A76AC" w:rsidP="002A76AC">
      <w:pPr>
        <w:pStyle w:val="BodyText"/>
        <w:rPr>
          <w:lang w:eastAsia="ja-JP"/>
        </w:rPr>
      </w:pPr>
    </w:p>
    <w:p w14:paraId="2CFE84FB" w14:textId="77777777" w:rsidR="002A76AC" w:rsidRPr="00D144BE" w:rsidRDefault="002A76AC" w:rsidP="002A76AC">
      <w:pPr>
        <w:pStyle w:val="BodyText"/>
      </w:pPr>
      <w:r w:rsidRPr="00D144BE">
        <w:rPr>
          <w:u w:val="single"/>
          <w:lang w:eastAsia="ja-JP"/>
        </w:rPr>
        <w:lastRenderedPageBreak/>
        <w:t>Test result:</w:t>
      </w:r>
      <w:r w:rsidRPr="00D144BE">
        <w:rPr>
          <w:lang w:eastAsia="ja-JP"/>
        </w:rPr>
        <w:t xml:space="preserve"> </w:t>
      </w:r>
      <w:r>
        <w:rPr>
          <w:noProof/>
          <w:lang w:val="en-US" w:eastAsia="en-US"/>
        </w:rPr>
        <mc:AlternateContent>
          <mc:Choice Requires="wps">
            <w:drawing>
              <wp:inline distT="0" distB="0" distL="0" distR="0" wp14:anchorId="3D7E5395" wp14:editId="32594A8E">
                <wp:extent cx="240030" cy="125730"/>
                <wp:effectExtent l="9525" t="9525" r="7620" b="7620"/>
                <wp:docPr id="288" name="Text 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 cy="126365"/>
                        </a:xfrm>
                        <a:prstGeom prst="rect">
                          <a:avLst/>
                        </a:prstGeom>
                        <a:solidFill>
                          <a:srgbClr val="FFFFFF"/>
                        </a:solidFill>
                        <a:ln w="9525">
                          <a:solidFill>
                            <a:srgbClr val="000000"/>
                          </a:solidFill>
                          <a:miter lim="800000"/>
                          <a:headEnd/>
                          <a:tailEnd/>
                        </a:ln>
                      </wps:spPr>
                      <wps:txbx>
                        <w:txbxContent>
                          <w:p w14:paraId="3AD82363" w14:textId="77777777" w:rsidR="00081EC2" w:rsidRPr="00AA5F7E" w:rsidRDefault="00081EC2" w:rsidP="002A76AC">
                            <w:pPr>
                              <w:rPr>
                                <w:b/>
                                <w:sz w:val="16"/>
                                <w:szCs w:val="16"/>
                              </w:rPr>
                            </w:pPr>
                          </w:p>
                        </w:txbxContent>
                      </wps:txbx>
                      <wps:bodyPr rot="0" vert="horz" wrap="square" lIns="0" tIns="0" rIns="0" bIns="0" anchor="t" anchorCtr="0" upright="1">
                        <a:spAutoFit/>
                      </wps:bodyPr>
                    </wps:wsp>
                  </a:graphicData>
                </a:graphic>
              </wp:inline>
            </w:drawing>
          </mc:Choice>
          <mc:Fallback>
            <w:pict>
              <v:shape w14:anchorId="3D7E5395" id="Text Box 288" o:spid="_x0000_s1080" type="#_x0000_t202" style="width:18.9pt;height:9.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">
                <v:textbox style="mso-fit-shape-to-text:t" inset="0,0,0,0">
                  <w:txbxContent>
                    <w:p w14:paraId="3AD82363" w14:textId="77777777" w:rsidR="00081EC2" w:rsidRPr="00AA5F7E" w:rsidRDefault="00081EC2" w:rsidP="002A76AC">
                      <w:pPr>
                        <w:rPr>
                          <w:b/>
                          <w:sz w:val="16"/>
                          <w:szCs w:val="16"/>
                        </w:rPr>
                      </w:pPr>
                    </w:p>
                  </w:txbxContent>
                </v:textbox>
                <w10:anchorlock/>
              </v:shape>
            </w:pict>
          </mc:Fallback>
        </mc:AlternateContent>
      </w:r>
      <w:r>
        <w:rPr>
          <w:lang w:eastAsia="ja-JP"/>
        </w:rPr>
        <w:t xml:space="preserve"> Not tested     </w:t>
      </w:r>
      <w:r>
        <w:rPr>
          <w:noProof/>
          <w:lang w:val="en-US" w:eastAsia="en-US"/>
        </w:rPr>
        <mc:AlternateContent>
          <mc:Choice Requires="wps">
            <w:drawing>
              <wp:inline distT="0" distB="0" distL="0" distR="0" wp14:anchorId="268DF1BE" wp14:editId="2E7FDCCB">
                <wp:extent cx="240030" cy="184785"/>
                <wp:effectExtent l="9525" t="9525" r="7620" b="5715"/>
                <wp:docPr id="289" name="Text 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 cy="126365"/>
                        </a:xfrm>
                        <a:prstGeom prst="rect">
                          <a:avLst/>
                        </a:prstGeom>
                        <a:solidFill>
                          <a:srgbClr val="FFFFFF"/>
                        </a:solidFill>
                        <a:ln w="9525">
                          <a:solidFill>
                            <a:srgbClr val="000000"/>
                          </a:solidFill>
                          <a:miter lim="800000"/>
                          <a:headEnd/>
                          <a:tailEnd/>
                        </a:ln>
                      </wps:spPr>
                      <wps:txbx>
                        <w:txbxContent>
                          <w:p w14:paraId="10D25D11" w14:textId="77777777" w:rsidR="00081EC2" w:rsidRPr="00AD76E1" w:rsidRDefault="00081EC2" w:rsidP="002A76AC">
                            <w:pPr>
                              <w:jc w:val="center"/>
                              <w:rPr>
                                <w:b/>
                                <w:color w:val="00B050"/>
                                <w:sz w:val="16"/>
                                <w:szCs w:val="16"/>
                              </w:rPr>
                            </w:pPr>
                          </w:p>
                        </w:txbxContent>
                      </wps:txbx>
                      <wps:bodyPr rot="0" vert="horz" wrap="square" lIns="0" tIns="0" rIns="0" bIns="0" anchor="t" anchorCtr="0" upright="1">
                        <a:spAutoFit/>
                      </wps:bodyPr>
                    </wps:wsp>
                  </a:graphicData>
                </a:graphic>
              </wp:inline>
            </w:drawing>
          </mc:Choice>
          <mc:Fallback>
            <w:pict>
              <v:shape w14:anchorId="268DF1BE" id="Text Box 289" o:spid="_x0000_s1081" type="#_x0000_t202" style="width:18.9pt;height:14.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">
                <v:textbox style="mso-fit-shape-to-text:t" inset="0,0,0,0">
                  <w:txbxContent>
                    <w:p w14:paraId="10D25D11" w14:textId="77777777" w:rsidR="00081EC2" w:rsidRPr="00AD76E1" w:rsidRDefault="00081EC2" w:rsidP="002A76AC">
                      <w:pPr>
                        <w:jc w:val="center"/>
                        <w:rPr>
                          <w:b/>
                          <w:color w:val="00B050"/>
                          <w:sz w:val="16"/>
                          <w:szCs w:val="16"/>
                        </w:rPr>
                      </w:pPr>
                    </w:p>
                  </w:txbxContent>
                </v:textbox>
                <w10:anchorlock/>
              </v:shape>
            </w:pict>
          </mc:Fallback>
        </mc:AlternateContent>
      </w:r>
      <w:r w:rsidRPr="00D144BE">
        <w:rPr>
          <w:lang w:eastAsia="ja-JP"/>
        </w:rPr>
        <w:t xml:space="preserve"> </w:t>
      </w:r>
      <w:r w:rsidRPr="00751AA4">
        <w:rPr>
          <w:lang w:eastAsia="ja-JP"/>
        </w:rPr>
        <w:t xml:space="preserve">Passed  </w:t>
      </w:r>
      <w:r w:rsidRPr="00751AA4">
        <w:rPr>
          <w:noProof/>
          <w:lang w:val="en-US" w:eastAsia="en-US"/>
        </w:rPr>
        <mc:AlternateContent>
          <mc:Choice Requires="wps">
            <w:drawing>
              <wp:inline distT="0" distB="0" distL="0" distR="0" wp14:anchorId="7A461842" wp14:editId="6E1D84E0">
                <wp:extent cx="240030" cy="184785"/>
                <wp:effectExtent l="9525" t="9525" r="7620" b="5715"/>
                <wp:docPr id="290" name="Text 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 cy="126365"/>
                        </a:xfrm>
                        <a:prstGeom prst="rect">
                          <a:avLst/>
                        </a:prstGeom>
                        <a:solidFill>
                          <a:srgbClr val="FFFFFF"/>
                        </a:solidFill>
                        <a:ln w="9525">
                          <a:solidFill>
                            <a:srgbClr val="000000"/>
                          </a:solidFill>
                          <a:miter lim="800000"/>
                          <a:headEnd/>
                          <a:tailEnd/>
                        </a:ln>
                      </wps:spPr>
                      <wps:txbx>
                        <w:txbxContent>
                          <w:p w14:paraId="71490F51" w14:textId="77777777" w:rsidR="00081EC2" w:rsidRPr="001E4863" w:rsidRDefault="00081EC2" w:rsidP="002A76AC">
                            <w:pPr>
                              <w:jc w:val="center"/>
                              <w:rPr>
                                <w:b/>
                                <w:color w:val="F79646"/>
                                <w:sz w:val="16"/>
                                <w:szCs w:val="16"/>
                              </w:rPr>
                            </w:pPr>
                          </w:p>
                        </w:txbxContent>
                      </wps:txbx>
                      <wps:bodyPr rot="0" vert="horz" wrap="square" lIns="0" tIns="0" rIns="0" bIns="0" anchor="t" anchorCtr="0" upright="1">
                        <a:spAutoFit/>
                      </wps:bodyPr>
                    </wps:wsp>
                  </a:graphicData>
                </a:graphic>
              </wp:inline>
            </w:drawing>
          </mc:Choice>
          <mc:Fallback>
            <w:pict>
              <v:shape w14:anchorId="7A461842" id="Text Box 290" o:spid="_x0000_s1082" type="#_x0000_t202" style="width:18.9pt;height:14.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">
                <v:textbox style="mso-fit-shape-to-text:t" inset="0,0,0,0">
                  <w:txbxContent>
                    <w:p w14:paraId="71490F51" w14:textId="77777777" w:rsidR="00081EC2" w:rsidRPr="001E4863" w:rsidRDefault="00081EC2" w:rsidP="002A76AC">
                      <w:pPr>
                        <w:jc w:val="center"/>
                        <w:rPr>
                          <w:b/>
                          <w:color w:val="F79646"/>
                          <w:sz w:val="16"/>
                          <w:szCs w:val="16"/>
                        </w:rPr>
                      </w:pPr>
                    </w:p>
                  </w:txbxContent>
                </v:textbox>
                <w10:anchorlock/>
              </v:shape>
            </w:pict>
          </mc:Fallback>
        </mc:AlternateContent>
      </w:r>
      <w:r w:rsidRPr="00751AA4">
        <w:rPr>
          <w:lang w:eastAsia="ja-JP"/>
        </w:rPr>
        <w:t xml:space="preserve"> Passed with reservations  </w:t>
      </w:r>
      <w:r w:rsidRPr="00751AA4">
        <w:rPr>
          <w:noProof/>
          <w:lang w:val="en-US" w:eastAsia="en-US"/>
        </w:rPr>
        <mc:AlternateContent>
          <mc:Choice Requires="wps">
            <w:drawing>
              <wp:inline distT="0" distB="0" distL="0" distR="0" wp14:anchorId="7D7F6A9A" wp14:editId="1C297F12">
                <wp:extent cx="240030" cy="184785"/>
                <wp:effectExtent l="9525" t="9525" r="7620" b="5715"/>
                <wp:docPr id="291" name="Text 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 cy="126365"/>
                        </a:xfrm>
                        <a:prstGeom prst="rect">
                          <a:avLst/>
                        </a:prstGeom>
                        <a:solidFill>
                          <a:srgbClr val="FFFFFF"/>
                        </a:solidFill>
                        <a:ln w="9525">
                          <a:solidFill>
                            <a:srgbClr val="000000"/>
                          </a:solidFill>
                          <a:miter lim="800000"/>
                          <a:headEnd/>
                          <a:tailEnd/>
                        </a:ln>
                      </wps:spPr>
                      <wps:txbx>
                        <w:txbxContent>
                          <w:p w14:paraId="1ADD94D5" w14:textId="77777777" w:rsidR="00081EC2" w:rsidRPr="00AD76E1" w:rsidRDefault="00081EC2" w:rsidP="002A76AC">
                            <w:pPr>
                              <w:jc w:val="center"/>
                              <w:rPr>
                                <w:b/>
                                <w:color w:val="FF0000"/>
                                <w:sz w:val="16"/>
                                <w:szCs w:val="16"/>
                              </w:rPr>
                            </w:pPr>
                          </w:p>
                        </w:txbxContent>
                      </wps:txbx>
                      <wps:bodyPr rot="0" vert="horz" wrap="square" lIns="0" tIns="0" rIns="0" bIns="0" anchor="t" anchorCtr="0" upright="1">
                        <a:spAutoFit/>
                      </wps:bodyPr>
                    </wps:wsp>
                  </a:graphicData>
                </a:graphic>
              </wp:inline>
            </w:drawing>
          </mc:Choice>
          <mc:Fallback>
            <w:pict>
              <v:shape w14:anchorId="7D7F6A9A" id="Text Box 291" o:spid="_x0000_s1083" type="#_x0000_t202" style="width:18.9pt;height:14.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">
                <v:textbox style="mso-fit-shape-to-text:t" inset="0,0,0,0">
                  <w:txbxContent>
                    <w:p w14:paraId="1ADD94D5" w14:textId="77777777" w:rsidR="00081EC2" w:rsidRPr="00AD76E1" w:rsidRDefault="00081EC2" w:rsidP="002A76AC">
                      <w:pPr>
                        <w:jc w:val="center"/>
                        <w:rPr>
                          <w:b/>
                          <w:color w:val="FF0000"/>
                          <w:sz w:val="16"/>
                          <w:szCs w:val="16"/>
                        </w:rPr>
                      </w:pPr>
                    </w:p>
                  </w:txbxContent>
                </v:textbox>
                <w10:anchorlock/>
              </v:shape>
            </w:pict>
          </mc:Fallback>
        </mc:AlternateContent>
      </w:r>
      <w:r w:rsidRPr="00751AA4">
        <w:rPr>
          <w:lang w:eastAsia="ja-JP"/>
        </w:rPr>
        <w:t xml:space="preserve"> Failed</w:t>
      </w:r>
    </w:p>
    <w:p w14:paraId="1D3022C6" w14:textId="7EFCA961" w:rsidR="002A76AC" w:rsidRDefault="002A76AC" w:rsidP="007009AD">
      <w:pPr>
        <w:pStyle w:val="BodyText"/>
        <w:rPr>
          <w:b/>
          <w:lang w:eastAsia="ja-JP"/>
        </w:rPr>
      </w:pPr>
      <w:r w:rsidRPr="00D144BE">
        <w:rPr>
          <w:b/>
          <w:lang w:eastAsia="ja-JP"/>
        </w:rPr>
        <w:t xml:space="preserve">Comment: </w:t>
      </w:r>
    </w:p>
    <w:p w14:paraId="6C1C3980" w14:textId="22097E7B" w:rsidR="002A76AC" w:rsidRDefault="002A76AC" w:rsidP="002A76AC">
      <w:pPr>
        <w:pStyle w:val="Heading2"/>
      </w:pPr>
      <w:bookmarkStart w:id="44" w:name="_Toc411843356"/>
      <w:r>
        <w:t xml:space="preserve">Linear ramping </w:t>
      </w:r>
      <w:r w:rsidRPr="00146110">
        <w:t>[T</w:t>
      </w:r>
      <w:r>
        <w:t>C-EMCOR-AU-</w:t>
      </w:r>
      <w:r w:rsidR="00AA69B1">
        <w:t>03</w:t>
      </w:r>
      <w:r w:rsidRPr="00146110">
        <w:t>]</w:t>
      </w:r>
      <w:bookmarkEnd w:id="44"/>
    </w:p>
    <w:p w14:paraId="11D6CB6E" w14:textId="77777777" w:rsidR="002A76AC" w:rsidRDefault="002A76AC" w:rsidP="002A76AC">
      <w:pPr>
        <w:rPr>
          <w:lang w:eastAsia="ja-JP"/>
        </w:rPr>
      </w:pPr>
      <w:r>
        <w:t>Linear ramping is enabled and a value is set on the channel, which is then continuously read and the value checked.</w:t>
      </w:r>
    </w:p>
    <w:p w14:paraId="7846EC09" w14:textId="77777777" w:rsidR="002A76AC" w:rsidRDefault="002A76AC" w:rsidP="002A76AC"/>
    <w:p w14:paraId="53DA147F" w14:textId="77777777" w:rsidR="002A76AC" w:rsidRPr="00D144BE" w:rsidRDefault="002A76AC" w:rsidP="002A76AC">
      <w:pPr>
        <w:pStyle w:val="TestCaseSection"/>
        <w:rPr>
          <w:lang w:val="en-GB"/>
        </w:rPr>
      </w:pPr>
      <w:r w:rsidRPr="00D144BE">
        <w:rPr>
          <w:lang w:val="en-GB"/>
        </w:rPr>
        <w:t>Pre-requisites</w:t>
      </w:r>
    </w:p>
    <w:p w14:paraId="7051364F" w14:textId="77777777" w:rsidR="002A76AC" w:rsidRDefault="002A76AC" w:rsidP="002A76AC">
      <w:pPr>
        <w:pStyle w:val="ListParagraph"/>
        <w:numPr>
          <w:ilvl w:val="0"/>
          <w:numId w:val="63"/>
        </w:numPr>
        <w:spacing w:before="120" w:after="120"/>
        <w:jc w:val="both"/>
      </w:pPr>
      <w:r>
        <w:t>Tester board connected on the back of the controller board.</w:t>
      </w:r>
    </w:p>
    <w:p w14:paraId="769D5D4C" w14:textId="77777777" w:rsidR="002A76AC" w:rsidRPr="00D144BE" w:rsidRDefault="002A76AC" w:rsidP="002A76AC">
      <w:pPr>
        <w:pStyle w:val="TestCaseSection"/>
        <w:rPr>
          <w:lang w:val="en-GB"/>
        </w:rPr>
      </w:pPr>
      <w:r>
        <w:rPr>
          <w:lang w:val="en-GB"/>
        </w:rPr>
        <w:t>Test tracking</w:t>
      </w:r>
    </w:p>
    <w:p w14:paraId="0E111C55" w14:textId="77777777" w:rsidR="002A76AC" w:rsidRDefault="002A76AC" w:rsidP="002A76AC">
      <w:pPr>
        <w:spacing w:before="120" w:after="120"/>
        <w:ind w:left="57"/>
        <w:jc w:val="both"/>
      </w:pPr>
      <w:r>
        <w:t>All tests/test_emcor_aio/AIOTimingTests/test_linear_ramping</w:t>
      </w:r>
    </w:p>
    <w:p w14:paraId="417895C3" w14:textId="77777777" w:rsidR="002A76AC" w:rsidRDefault="002A76AC" w:rsidP="002A76AC">
      <w:pPr>
        <w:pStyle w:val="TestCaseSection"/>
        <w:rPr>
          <w:lang w:val="en-GB"/>
        </w:rPr>
      </w:pPr>
      <w:r>
        <w:rPr>
          <w:lang w:val="en-GB"/>
        </w:rPr>
        <w:t>T</w:t>
      </w:r>
      <w:r w:rsidRPr="00D144BE">
        <w:rPr>
          <w:lang w:val="en-GB"/>
        </w:rPr>
        <w:t>est</w:t>
      </w:r>
      <w:r>
        <w:rPr>
          <w:lang w:val="en-GB"/>
        </w:rPr>
        <w:t xml:space="preserve"> procedure</w:t>
      </w:r>
    </w:p>
    <w:p w14:paraId="4A162C1C" w14:textId="77777777" w:rsidR="002A76AC" w:rsidRDefault="002A76AC" w:rsidP="002A76AC">
      <w:pPr>
        <w:pStyle w:val="BodyText"/>
        <w:numPr>
          <w:ilvl w:val="0"/>
          <w:numId w:val="64"/>
        </w:numPr>
        <w:rPr>
          <w:lang w:eastAsia="ja-JP"/>
        </w:rPr>
      </w:pPr>
      <w:r>
        <w:rPr>
          <w:lang w:eastAsia="ja-JP"/>
        </w:rPr>
        <w:t>Set value on one analog channel to zero.</w:t>
      </w:r>
    </w:p>
    <w:p w14:paraId="4FA718F2" w14:textId="77777777" w:rsidR="002A76AC" w:rsidRDefault="002A76AC" w:rsidP="002A76AC">
      <w:pPr>
        <w:pStyle w:val="BodyText"/>
        <w:numPr>
          <w:ilvl w:val="0"/>
          <w:numId w:val="64"/>
        </w:numPr>
        <w:rPr>
          <w:lang w:eastAsia="ja-JP"/>
        </w:rPr>
      </w:pPr>
      <w:r>
        <w:rPr>
          <w:lang w:eastAsia="ja-JP"/>
        </w:rPr>
        <w:t>Enable ramping on the channel and set the ramping rate in such a way that maximum value is reached after 1 second.</w:t>
      </w:r>
    </w:p>
    <w:p w14:paraId="5874CF88" w14:textId="77777777" w:rsidR="002A76AC" w:rsidRDefault="002A76AC" w:rsidP="002A76AC">
      <w:pPr>
        <w:pStyle w:val="BodyText"/>
        <w:numPr>
          <w:ilvl w:val="0"/>
          <w:numId w:val="64"/>
        </w:numPr>
        <w:rPr>
          <w:lang w:eastAsia="ja-JP"/>
        </w:rPr>
      </w:pPr>
      <w:r>
        <w:rPr>
          <w:lang w:eastAsia="ja-JP"/>
        </w:rPr>
        <w:t>Set value on the channel to the maximum value.</w:t>
      </w:r>
    </w:p>
    <w:p w14:paraId="144A8986" w14:textId="77777777" w:rsidR="002A76AC" w:rsidRDefault="002A76AC" w:rsidP="002A76AC">
      <w:pPr>
        <w:pStyle w:val="BodyText"/>
        <w:numPr>
          <w:ilvl w:val="0"/>
          <w:numId w:val="64"/>
        </w:numPr>
        <w:rPr>
          <w:lang w:eastAsia="ja-JP"/>
        </w:rPr>
      </w:pPr>
      <w:r>
        <w:rPr>
          <w:lang w:eastAsia="ja-JP"/>
        </w:rPr>
        <w:t>Continuously read back the value and check if it is rising linearly.</w:t>
      </w:r>
    </w:p>
    <w:p w14:paraId="0A8A897D" w14:textId="77777777" w:rsidR="002A76AC" w:rsidRDefault="002A76AC" w:rsidP="002A76AC">
      <w:pPr>
        <w:pStyle w:val="BodyText"/>
        <w:numPr>
          <w:ilvl w:val="0"/>
          <w:numId w:val="64"/>
        </w:numPr>
        <w:rPr>
          <w:lang w:eastAsia="ja-JP"/>
        </w:rPr>
      </w:pPr>
      <w:r>
        <w:rPr>
          <w:lang w:eastAsia="ja-JP"/>
        </w:rPr>
        <w:t>Repeat the whole procedure until all the channels have been tested.</w:t>
      </w:r>
    </w:p>
    <w:p w14:paraId="7FC92F89" w14:textId="77777777" w:rsidR="002A76AC" w:rsidRPr="00B41D1D" w:rsidRDefault="002A76AC" w:rsidP="002A76AC">
      <w:pPr>
        <w:pStyle w:val="BodyText"/>
        <w:rPr>
          <w:lang w:eastAsia="ja-JP"/>
        </w:rPr>
      </w:pPr>
    </w:p>
    <w:p w14:paraId="6431A4A3" w14:textId="77777777" w:rsidR="002A76AC" w:rsidRPr="00D144BE" w:rsidRDefault="002A76AC" w:rsidP="002A76AC">
      <w:pPr>
        <w:pStyle w:val="BodyText"/>
      </w:pPr>
      <w:r w:rsidRPr="00D144BE">
        <w:rPr>
          <w:u w:val="single"/>
          <w:lang w:eastAsia="ja-JP"/>
        </w:rPr>
        <w:t>Test result:</w:t>
      </w:r>
      <w:r w:rsidRPr="00D144BE">
        <w:rPr>
          <w:lang w:eastAsia="ja-JP"/>
        </w:rPr>
        <w:t xml:space="preserve"> </w:t>
      </w:r>
      <w:r>
        <w:rPr>
          <w:noProof/>
          <w:lang w:val="en-US" w:eastAsia="en-US"/>
        </w:rPr>
        <mc:AlternateContent>
          <mc:Choice Requires="wps">
            <w:drawing>
              <wp:inline distT="0" distB="0" distL="0" distR="0" wp14:anchorId="5F59F677" wp14:editId="19510EF2">
                <wp:extent cx="240030" cy="125730"/>
                <wp:effectExtent l="9525" t="9525" r="7620" b="7620"/>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 cy="126365"/>
                        </a:xfrm>
                        <a:prstGeom prst="rect">
                          <a:avLst/>
                        </a:prstGeom>
                        <a:solidFill>
                          <a:srgbClr val="FFFFFF"/>
                        </a:solidFill>
                        <a:ln w="9525">
                          <a:solidFill>
                            <a:srgbClr val="000000"/>
                          </a:solidFill>
                          <a:miter lim="800000"/>
                          <a:headEnd/>
                          <a:tailEnd/>
                        </a:ln>
                      </wps:spPr>
                      <wps:txbx>
                        <w:txbxContent>
                          <w:p w14:paraId="51A5767B" w14:textId="77777777" w:rsidR="00081EC2" w:rsidRPr="00AA5F7E" w:rsidRDefault="00081EC2" w:rsidP="002A76AC">
                            <w:pPr>
                              <w:rPr>
                                <w:b/>
                                <w:sz w:val="16"/>
                                <w:szCs w:val="16"/>
                              </w:rPr>
                            </w:pPr>
                          </w:p>
                        </w:txbxContent>
                      </wps:txbx>
                      <wps:bodyPr rot="0" vert="horz" wrap="square" lIns="0" tIns="0" rIns="0" bIns="0" anchor="t" anchorCtr="0" upright="1">
                        <a:spAutoFit/>
                      </wps:bodyPr>
                    </wps:wsp>
                  </a:graphicData>
                </a:graphic>
              </wp:inline>
            </w:drawing>
          </mc:Choice>
          <mc:Fallback>
            <w:pict>
              <v:shape w14:anchorId="5F59F677" id="Text Box 27" o:spid="_x0000_s1084" type="#_x0000_t202" style="width:18.9pt;height:9.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">
                <v:textbox style="mso-fit-shape-to-text:t" inset="0,0,0,0">
                  <w:txbxContent>
                    <w:p w14:paraId="51A5767B" w14:textId="77777777" w:rsidR="00081EC2" w:rsidRPr="00AA5F7E" w:rsidRDefault="00081EC2" w:rsidP="002A76AC">
                      <w:pPr>
                        <w:rPr>
                          <w:b/>
                          <w:sz w:val="16"/>
                          <w:szCs w:val="16"/>
                        </w:rPr>
                      </w:pPr>
                    </w:p>
                  </w:txbxContent>
                </v:textbox>
                <w10:anchorlock/>
              </v:shape>
            </w:pict>
          </mc:Fallback>
        </mc:AlternateContent>
      </w:r>
      <w:r>
        <w:rPr>
          <w:lang w:eastAsia="ja-JP"/>
        </w:rPr>
        <w:t xml:space="preserve"> Not tested     </w:t>
      </w:r>
      <w:r w:rsidRPr="00751AA4">
        <w:rPr>
          <w:noProof/>
          <w:lang w:val="en-US" w:eastAsia="en-US"/>
        </w:rPr>
        <mc:AlternateContent>
          <mc:Choice Requires="wps">
            <w:drawing>
              <wp:inline distT="0" distB="0" distL="0" distR="0" wp14:anchorId="55B719FA" wp14:editId="6C6C7145">
                <wp:extent cx="240030" cy="184785"/>
                <wp:effectExtent l="9525" t="9525" r="7620" b="5715"/>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 cy="126365"/>
                        </a:xfrm>
                        <a:prstGeom prst="rect">
                          <a:avLst/>
                        </a:prstGeom>
                        <a:solidFill>
                          <a:srgbClr val="FFFFFF"/>
                        </a:solidFill>
                        <a:ln w="9525">
                          <a:solidFill>
                            <a:srgbClr val="000000"/>
                          </a:solidFill>
                          <a:miter lim="800000"/>
                          <a:headEnd/>
                          <a:tailEnd/>
                        </a:ln>
                      </wps:spPr>
                      <wps:txbx>
                        <w:txbxContent>
                          <w:p w14:paraId="53BF2C24" w14:textId="77777777" w:rsidR="00081EC2" w:rsidRPr="00AD76E1" w:rsidRDefault="00081EC2" w:rsidP="002A76AC">
                            <w:pPr>
                              <w:jc w:val="center"/>
                              <w:rPr>
                                <w:b/>
                                <w:color w:val="00B050"/>
                                <w:sz w:val="16"/>
                                <w:szCs w:val="16"/>
                              </w:rPr>
                            </w:pPr>
                          </w:p>
                        </w:txbxContent>
                      </wps:txbx>
                      <wps:bodyPr rot="0" vert="horz" wrap="square" lIns="0" tIns="0" rIns="0" bIns="0" anchor="t" anchorCtr="0" upright="1">
                        <a:spAutoFit/>
                      </wps:bodyPr>
                    </wps:wsp>
                  </a:graphicData>
                </a:graphic>
              </wp:inline>
            </w:drawing>
          </mc:Choice>
          <mc:Fallback>
            <w:pict>
              <v:shape w14:anchorId="55B719FA" id="Text Box 31" o:spid="_x0000_s1085" type="#_x0000_t202" style="width:18.9pt;height:14.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">
                <v:textbox style="mso-fit-shape-to-text:t" inset="0,0,0,0">
                  <w:txbxContent>
                    <w:p w14:paraId="53BF2C24" w14:textId="77777777" w:rsidR="00081EC2" w:rsidRPr="00AD76E1" w:rsidRDefault="00081EC2" w:rsidP="002A76AC">
                      <w:pPr>
                        <w:jc w:val="center"/>
                        <w:rPr>
                          <w:b/>
                          <w:color w:val="00B050"/>
                          <w:sz w:val="16"/>
                          <w:szCs w:val="16"/>
                        </w:rPr>
                      </w:pPr>
                    </w:p>
                  </w:txbxContent>
                </v:textbox>
                <w10:anchorlock/>
              </v:shape>
            </w:pict>
          </mc:Fallback>
        </mc:AlternateContent>
      </w:r>
      <w:r w:rsidRPr="00751AA4">
        <w:rPr>
          <w:lang w:eastAsia="ja-JP"/>
        </w:rPr>
        <w:t xml:space="preserve"> Passed  </w:t>
      </w:r>
      <w:r w:rsidRPr="00751AA4">
        <w:rPr>
          <w:noProof/>
          <w:lang w:val="en-US" w:eastAsia="en-US"/>
        </w:rPr>
        <mc:AlternateContent>
          <mc:Choice Requires="wps">
            <w:drawing>
              <wp:inline distT="0" distB="0" distL="0" distR="0" wp14:anchorId="17426206" wp14:editId="68B740B1">
                <wp:extent cx="240030" cy="184785"/>
                <wp:effectExtent l="9525" t="9525" r="7620" b="5715"/>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 cy="126365"/>
                        </a:xfrm>
                        <a:prstGeom prst="rect">
                          <a:avLst/>
                        </a:prstGeom>
                        <a:solidFill>
                          <a:srgbClr val="FFFFFF"/>
                        </a:solidFill>
                        <a:ln w="9525">
                          <a:solidFill>
                            <a:srgbClr val="000000"/>
                          </a:solidFill>
                          <a:miter lim="800000"/>
                          <a:headEnd/>
                          <a:tailEnd/>
                        </a:ln>
                      </wps:spPr>
                      <wps:txbx>
                        <w:txbxContent>
                          <w:p w14:paraId="680D4AA6" w14:textId="77777777" w:rsidR="00081EC2" w:rsidRPr="001E4863" w:rsidRDefault="00081EC2" w:rsidP="002A76AC">
                            <w:pPr>
                              <w:jc w:val="center"/>
                              <w:rPr>
                                <w:b/>
                                <w:color w:val="F79646"/>
                                <w:sz w:val="16"/>
                                <w:szCs w:val="16"/>
                              </w:rPr>
                            </w:pPr>
                          </w:p>
                        </w:txbxContent>
                      </wps:txbx>
                      <wps:bodyPr rot="0" vert="horz" wrap="square" lIns="0" tIns="0" rIns="0" bIns="0" anchor="t" anchorCtr="0" upright="1">
                        <a:spAutoFit/>
                      </wps:bodyPr>
                    </wps:wsp>
                  </a:graphicData>
                </a:graphic>
              </wp:inline>
            </w:drawing>
          </mc:Choice>
          <mc:Fallback>
            <w:pict>
              <v:shape w14:anchorId="17426206" id="Text Box 32" o:spid="_x0000_s1086" type="#_x0000_t202" style="width:18.9pt;height:14.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">
                <v:textbox style="mso-fit-shape-to-text:t" inset="0,0,0,0">
                  <w:txbxContent>
                    <w:p w14:paraId="680D4AA6" w14:textId="77777777" w:rsidR="00081EC2" w:rsidRPr="001E4863" w:rsidRDefault="00081EC2" w:rsidP="002A76AC">
                      <w:pPr>
                        <w:jc w:val="center"/>
                        <w:rPr>
                          <w:b/>
                          <w:color w:val="F79646"/>
                          <w:sz w:val="16"/>
                          <w:szCs w:val="16"/>
                        </w:rPr>
                      </w:pPr>
                    </w:p>
                  </w:txbxContent>
                </v:textbox>
                <w10:anchorlock/>
              </v:shape>
            </w:pict>
          </mc:Fallback>
        </mc:AlternateContent>
      </w:r>
      <w:r w:rsidRPr="00751AA4">
        <w:rPr>
          <w:lang w:eastAsia="ja-JP"/>
        </w:rPr>
        <w:t xml:space="preserve"> Passed with reservations  </w:t>
      </w:r>
      <w:r w:rsidRPr="00751AA4">
        <w:rPr>
          <w:noProof/>
          <w:lang w:val="en-US" w:eastAsia="en-US"/>
        </w:rPr>
        <mc:AlternateContent>
          <mc:Choice Requires="wps">
            <w:drawing>
              <wp:inline distT="0" distB="0" distL="0" distR="0" wp14:anchorId="5939AF33" wp14:editId="15031CC2">
                <wp:extent cx="240030" cy="184785"/>
                <wp:effectExtent l="9525" t="9525" r="7620" b="5715"/>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 cy="126365"/>
                        </a:xfrm>
                        <a:prstGeom prst="rect">
                          <a:avLst/>
                        </a:prstGeom>
                        <a:solidFill>
                          <a:srgbClr val="FFFFFF"/>
                        </a:solidFill>
                        <a:ln w="9525">
                          <a:solidFill>
                            <a:srgbClr val="000000"/>
                          </a:solidFill>
                          <a:miter lim="800000"/>
                          <a:headEnd/>
                          <a:tailEnd/>
                        </a:ln>
                      </wps:spPr>
                      <wps:txbx>
                        <w:txbxContent>
                          <w:p w14:paraId="60F5BFE2" w14:textId="77777777" w:rsidR="00081EC2" w:rsidRPr="00AD76E1" w:rsidRDefault="00081EC2" w:rsidP="002A76AC">
                            <w:pPr>
                              <w:jc w:val="center"/>
                              <w:rPr>
                                <w:b/>
                                <w:color w:val="FF0000"/>
                                <w:sz w:val="16"/>
                                <w:szCs w:val="16"/>
                              </w:rPr>
                            </w:pPr>
                          </w:p>
                        </w:txbxContent>
                      </wps:txbx>
                      <wps:bodyPr rot="0" vert="horz" wrap="square" lIns="0" tIns="0" rIns="0" bIns="0" anchor="t" anchorCtr="0" upright="1">
                        <a:spAutoFit/>
                      </wps:bodyPr>
                    </wps:wsp>
                  </a:graphicData>
                </a:graphic>
              </wp:inline>
            </w:drawing>
          </mc:Choice>
          <mc:Fallback>
            <w:pict>
              <v:shape w14:anchorId="5939AF33" id="Text Box 33" o:spid="_x0000_s1087" type="#_x0000_t202" style="width:18.9pt;height:14.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">
                <v:textbox style="mso-fit-shape-to-text:t" inset="0,0,0,0">
                  <w:txbxContent>
                    <w:p w14:paraId="60F5BFE2" w14:textId="77777777" w:rsidR="00081EC2" w:rsidRPr="00AD76E1" w:rsidRDefault="00081EC2" w:rsidP="002A76AC">
                      <w:pPr>
                        <w:jc w:val="center"/>
                        <w:rPr>
                          <w:b/>
                          <w:color w:val="FF0000"/>
                          <w:sz w:val="16"/>
                          <w:szCs w:val="16"/>
                        </w:rPr>
                      </w:pPr>
                    </w:p>
                  </w:txbxContent>
                </v:textbox>
                <w10:anchorlock/>
              </v:shape>
            </w:pict>
          </mc:Fallback>
        </mc:AlternateContent>
      </w:r>
      <w:r w:rsidRPr="00751AA4">
        <w:rPr>
          <w:lang w:eastAsia="ja-JP"/>
        </w:rPr>
        <w:t xml:space="preserve"> Failed</w:t>
      </w:r>
    </w:p>
    <w:p w14:paraId="5F85E372" w14:textId="77777777" w:rsidR="002A76AC" w:rsidRPr="00F24A4A" w:rsidRDefault="002A76AC" w:rsidP="002A76AC">
      <w:pPr>
        <w:pStyle w:val="BodyText"/>
        <w:rPr>
          <w:u w:val="dotted"/>
          <w:lang w:eastAsia="ja-JP"/>
        </w:rPr>
      </w:pPr>
      <w:r w:rsidRPr="00D144BE">
        <w:rPr>
          <w:b/>
          <w:lang w:eastAsia="ja-JP"/>
        </w:rPr>
        <w:t xml:space="preserve">Comment: </w:t>
      </w:r>
    </w:p>
    <w:p w14:paraId="2E736B46" w14:textId="72F725A9" w:rsidR="002A76AC" w:rsidRDefault="002A76AC" w:rsidP="002A76AC">
      <w:pPr>
        <w:pStyle w:val="Heading2"/>
      </w:pPr>
      <w:bookmarkStart w:id="45" w:name="_Toc411843357"/>
      <w:r>
        <w:t xml:space="preserve">DAC output on fault </w:t>
      </w:r>
      <w:r w:rsidRPr="00146110">
        <w:t>[T</w:t>
      </w:r>
      <w:r>
        <w:t>C-EMCOR-AU-</w:t>
      </w:r>
      <w:r w:rsidR="00AA69B1">
        <w:t>04</w:t>
      </w:r>
      <w:r w:rsidRPr="00146110">
        <w:t>]</w:t>
      </w:r>
      <w:bookmarkEnd w:id="45"/>
    </w:p>
    <w:p w14:paraId="1CE7349F" w14:textId="77777777" w:rsidR="002A76AC" w:rsidRDefault="002A76AC" w:rsidP="002A76AC">
      <w:pPr>
        <w:rPr>
          <w:lang w:eastAsia="ja-JP"/>
        </w:rPr>
      </w:pPr>
      <w:r>
        <w:t>When analog channel faults, its DAC output should be set to 0.</w:t>
      </w:r>
    </w:p>
    <w:p w14:paraId="6CDA8995" w14:textId="77777777" w:rsidR="002A76AC" w:rsidRDefault="002A76AC" w:rsidP="002A76AC"/>
    <w:p w14:paraId="16DD0075" w14:textId="77777777" w:rsidR="002A76AC" w:rsidRPr="00D144BE" w:rsidRDefault="002A76AC" w:rsidP="002A76AC">
      <w:pPr>
        <w:pStyle w:val="TestCaseSection"/>
        <w:rPr>
          <w:lang w:val="en-GB"/>
        </w:rPr>
      </w:pPr>
      <w:r w:rsidRPr="00D144BE">
        <w:rPr>
          <w:lang w:val="en-GB"/>
        </w:rPr>
        <w:t>Pre-requisites</w:t>
      </w:r>
    </w:p>
    <w:p w14:paraId="37674E90" w14:textId="77777777" w:rsidR="002A76AC" w:rsidRDefault="002A76AC" w:rsidP="002A76AC">
      <w:pPr>
        <w:pStyle w:val="ListParagraph"/>
        <w:numPr>
          <w:ilvl w:val="0"/>
          <w:numId w:val="65"/>
        </w:numPr>
        <w:spacing w:before="120" w:after="120"/>
        <w:jc w:val="both"/>
      </w:pPr>
      <w:r>
        <w:t>Tester board connected on the back of the controller board.</w:t>
      </w:r>
    </w:p>
    <w:p w14:paraId="113DBDC9" w14:textId="77777777" w:rsidR="002A76AC" w:rsidRPr="00D144BE" w:rsidRDefault="002A76AC" w:rsidP="002A76AC">
      <w:pPr>
        <w:pStyle w:val="TestCaseSection"/>
        <w:rPr>
          <w:lang w:val="en-GB"/>
        </w:rPr>
      </w:pPr>
      <w:r>
        <w:rPr>
          <w:lang w:val="en-GB"/>
        </w:rPr>
        <w:t>Test tracking</w:t>
      </w:r>
    </w:p>
    <w:p w14:paraId="08A688D6" w14:textId="77777777" w:rsidR="002A76AC" w:rsidRDefault="002A76AC" w:rsidP="002A76AC">
      <w:pPr>
        <w:spacing w:before="120" w:after="120"/>
        <w:ind w:left="57"/>
        <w:jc w:val="both"/>
      </w:pPr>
      <w:r>
        <w:t>All tests/test_emcor_aio/FunctionalTests/test_fault_output</w:t>
      </w:r>
    </w:p>
    <w:p w14:paraId="77DC31C9" w14:textId="77777777" w:rsidR="002A76AC" w:rsidRDefault="002A76AC" w:rsidP="002A76AC">
      <w:pPr>
        <w:pStyle w:val="TestCaseSection"/>
        <w:rPr>
          <w:lang w:val="en-GB"/>
        </w:rPr>
      </w:pPr>
      <w:r>
        <w:rPr>
          <w:lang w:val="en-GB"/>
        </w:rPr>
        <w:t>T</w:t>
      </w:r>
      <w:r w:rsidRPr="00D144BE">
        <w:rPr>
          <w:lang w:val="en-GB"/>
        </w:rPr>
        <w:t>est</w:t>
      </w:r>
      <w:r>
        <w:rPr>
          <w:lang w:val="en-GB"/>
        </w:rPr>
        <w:t xml:space="preserve"> procedure</w:t>
      </w:r>
    </w:p>
    <w:p w14:paraId="556EE720" w14:textId="77777777" w:rsidR="002A76AC" w:rsidRDefault="002A76AC" w:rsidP="002A76AC">
      <w:pPr>
        <w:pStyle w:val="BodyText"/>
        <w:numPr>
          <w:ilvl w:val="0"/>
          <w:numId w:val="66"/>
        </w:numPr>
        <w:rPr>
          <w:lang w:eastAsia="ja-JP"/>
        </w:rPr>
      </w:pPr>
      <w:r>
        <w:rPr>
          <w:lang w:eastAsia="ja-JP"/>
        </w:rPr>
        <w:t>Set value on one analog channel to its maximum value.</w:t>
      </w:r>
    </w:p>
    <w:p w14:paraId="1AA5A140" w14:textId="77777777" w:rsidR="002A76AC" w:rsidRDefault="002A76AC" w:rsidP="002A76AC">
      <w:pPr>
        <w:pStyle w:val="BodyText"/>
        <w:numPr>
          <w:ilvl w:val="0"/>
          <w:numId w:val="66"/>
        </w:numPr>
        <w:rPr>
          <w:lang w:eastAsia="ja-JP"/>
        </w:rPr>
      </w:pPr>
      <w:r>
        <w:rPr>
          <w:lang w:eastAsia="ja-JP"/>
        </w:rPr>
        <w:t>Set EMCOR fault bit for this channel on the tester board.</w:t>
      </w:r>
    </w:p>
    <w:p w14:paraId="5F27D9EF" w14:textId="77777777" w:rsidR="002A76AC" w:rsidRDefault="002A76AC" w:rsidP="002A76AC">
      <w:pPr>
        <w:pStyle w:val="BodyText"/>
        <w:numPr>
          <w:ilvl w:val="0"/>
          <w:numId w:val="66"/>
        </w:numPr>
        <w:rPr>
          <w:lang w:eastAsia="ja-JP"/>
        </w:rPr>
      </w:pPr>
      <w:r>
        <w:rPr>
          <w:lang w:eastAsia="ja-JP"/>
        </w:rPr>
        <w:t>Read the monitor/feedback value for the channel and check that it is 0.</w:t>
      </w:r>
    </w:p>
    <w:p w14:paraId="16E07CD2" w14:textId="77777777" w:rsidR="002A76AC" w:rsidRDefault="002A76AC" w:rsidP="002A76AC">
      <w:pPr>
        <w:pStyle w:val="BodyText"/>
        <w:numPr>
          <w:ilvl w:val="0"/>
          <w:numId w:val="66"/>
        </w:numPr>
        <w:rPr>
          <w:lang w:eastAsia="ja-JP"/>
        </w:rPr>
      </w:pPr>
      <w:r>
        <w:rPr>
          <w:lang w:eastAsia="ja-JP"/>
        </w:rPr>
        <w:t>Repeat the whole procedure until all the channels have been tested.</w:t>
      </w:r>
    </w:p>
    <w:p w14:paraId="3D213358" w14:textId="77777777" w:rsidR="002A76AC" w:rsidRPr="00B41D1D" w:rsidRDefault="002A76AC" w:rsidP="002A76AC">
      <w:pPr>
        <w:pStyle w:val="BodyText"/>
        <w:rPr>
          <w:lang w:eastAsia="ja-JP"/>
        </w:rPr>
      </w:pPr>
    </w:p>
    <w:p w14:paraId="3DBB9381" w14:textId="77777777" w:rsidR="002A76AC" w:rsidRPr="00D144BE" w:rsidRDefault="002A76AC" w:rsidP="002A76AC">
      <w:pPr>
        <w:pStyle w:val="BodyText"/>
      </w:pPr>
      <w:r w:rsidRPr="00D144BE">
        <w:rPr>
          <w:u w:val="single"/>
          <w:lang w:eastAsia="ja-JP"/>
        </w:rPr>
        <w:t>Test result:</w:t>
      </w:r>
      <w:r w:rsidRPr="00D144BE">
        <w:rPr>
          <w:lang w:eastAsia="ja-JP"/>
        </w:rPr>
        <w:t xml:space="preserve"> </w:t>
      </w:r>
      <w:r>
        <w:rPr>
          <w:noProof/>
          <w:lang w:val="en-US" w:eastAsia="en-US"/>
        </w:rPr>
        <mc:AlternateContent>
          <mc:Choice Requires="wps">
            <w:drawing>
              <wp:inline distT="0" distB="0" distL="0" distR="0" wp14:anchorId="3373012A" wp14:editId="5E00750F">
                <wp:extent cx="240030" cy="125730"/>
                <wp:effectExtent l="9525" t="9525" r="7620" b="7620"/>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 cy="126365"/>
                        </a:xfrm>
                        <a:prstGeom prst="rect">
                          <a:avLst/>
                        </a:prstGeom>
                        <a:solidFill>
                          <a:srgbClr val="FFFFFF"/>
                        </a:solidFill>
                        <a:ln w="9525">
                          <a:solidFill>
                            <a:srgbClr val="000000"/>
                          </a:solidFill>
                          <a:miter lim="800000"/>
                          <a:headEnd/>
                          <a:tailEnd/>
                        </a:ln>
                      </wps:spPr>
                      <wps:txbx>
                        <w:txbxContent>
                          <w:p w14:paraId="4ECF2B6D" w14:textId="77777777" w:rsidR="00081EC2" w:rsidRPr="00AA5F7E" w:rsidRDefault="00081EC2" w:rsidP="002A76AC">
                            <w:pPr>
                              <w:rPr>
                                <w:b/>
                                <w:sz w:val="16"/>
                                <w:szCs w:val="16"/>
                              </w:rPr>
                            </w:pPr>
                          </w:p>
                        </w:txbxContent>
                      </wps:txbx>
                      <wps:bodyPr rot="0" vert="horz" wrap="square" lIns="0" tIns="0" rIns="0" bIns="0" anchor="t" anchorCtr="0" upright="1">
                        <a:spAutoFit/>
                      </wps:bodyPr>
                    </wps:wsp>
                  </a:graphicData>
                </a:graphic>
              </wp:inline>
            </w:drawing>
          </mc:Choice>
          <mc:Fallback>
            <w:pict>
              <v:shape w14:anchorId="3373012A" id="Text Box 34" o:spid="_x0000_s1088" type="#_x0000_t202" style="width:18.9pt;height:9.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">
                <v:textbox style="mso-fit-shape-to-text:t" inset="0,0,0,0">
                  <w:txbxContent>
                    <w:p w14:paraId="4ECF2B6D" w14:textId="77777777" w:rsidR="00081EC2" w:rsidRPr="00AA5F7E" w:rsidRDefault="00081EC2" w:rsidP="002A76AC">
                      <w:pPr>
                        <w:rPr>
                          <w:b/>
                          <w:sz w:val="16"/>
                          <w:szCs w:val="16"/>
                        </w:rPr>
                      </w:pPr>
                    </w:p>
                  </w:txbxContent>
                </v:textbox>
                <w10:anchorlock/>
              </v:shape>
            </w:pict>
          </mc:Fallback>
        </mc:AlternateContent>
      </w:r>
      <w:r>
        <w:rPr>
          <w:lang w:eastAsia="ja-JP"/>
        </w:rPr>
        <w:t xml:space="preserve"> Not tested     </w:t>
      </w:r>
      <w:r w:rsidRPr="00751AA4">
        <w:rPr>
          <w:noProof/>
          <w:lang w:val="en-US" w:eastAsia="en-US"/>
        </w:rPr>
        <mc:AlternateContent>
          <mc:Choice Requires="wps">
            <w:drawing>
              <wp:inline distT="0" distB="0" distL="0" distR="0" wp14:anchorId="5297A141" wp14:editId="1E122E88">
                <wp:extent cx="240030" cy="184785"/>
                <wp:effectExtent l="9525" t="9525" r="7620" b="5715"/>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 cy="126365"/>
                        </a:xfrm>
                        <a:prstGeom prst="rect">
                          <a:avLst/>
                        </a:prstGeom>
                        <a:solidFill>
                          <a:srgbClr val="FFFFFF"/>
                        </a:solidFill>
                        <a:ln w="9525">
                          <a:solidFill>
                            <a:srgbClr val="000000"/>
                          </a:solidFill>
                          <a:miter lim="800000"/>
                          <a:headEnd/>
                          <a:tailEnd/>
                        </a:ln>
                      </wps:spPr>
                      <wps:txbx>
                        <w:txbxContent>
                          <w:p w14:paraId="7CC1C4C4" w14:textId="77777777" w:rsidR="00081EC2" w:rsidRPr="00AD76E1" w:rsidRDefault="00081EC2" w:rsidP="002A76AC">
                            <w:pPr>
                              <w:jc w:val="center"/>
                              <w:rPr>
                                <w:b/>
                                <w:color w:val="00B050"/>
                                <w:sz w:val="16"/>
                                <w:szCs w:val="16"/>
                              </w:rPr>
                            </w:pPr>
                          </w:p>
                        </w:txbxContent>
                      </wps:txbx>
                      <wps:bodyPr rot="0" vert="horz" wrap="square" lIns="0" tIns="0" rIns="0" bIns="0" anchor="t" anchorCtr="0" upright="1">
                        <a:spAutoFit/>
                      </wps:bodyPr>
                    </wps:wsp>
                  </a:graphicData>
                </a:graphic>
              </wp:inline>
            </w:drawing>
          </mc:Choice>
          <mc:Fallback>
            <w:pict>
              <v:shape w14:anchorId="5297A141" id="Text Box 35" o:spid="_x0000_s1089" type="#_x0000_t202" style="width:18.9pt;height:14.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">
                <v:textbox style="mso-fit-shape-to-text:t" inset="0,0,0,0">
                  <w:txbxContent>
                    <w:p w14:paraId="7CC1C4C4" w14:textId="77777777" w:rsidR="00081EC2" w:rsidRPr="00AD76E1" w:rsidRDefault="00081EC2" w:rsidP="002A76AC">
                      <w:pPr>
                        <w:jc w:val="center"/>
                        <w:rPr>
                          <w:b/>
                          <w:color w:val="00B050"/>
                          <w:sz w:val="16"/>
                          <w:szCs w:val="16"/>
                        </w:rPr>
                      </w:pPr>
                    </w:p>
                  </w:txbxContent>
                </v:textbox>
                <w10:anchorlock/>
              </v:shape>
            </w:pict>
          </mc:Fallback>
        </mc:AlternateContent>
      </w:r>
      <w:r w:rsidRPr="00751AA4">
        <w:rPr>
          <w:lang w:eastAsia="ja-JP"/>
        </w:rPr>
        <w:t xml:space="preserve"> Passed  </w:t>
      </w:r>
      <w:r w:rsidRPr="00751AA4">
        <w:rPr>
          <w:noProof/>
          <w:lang w:val="en-US" w:eastAsia="en-US"/>
        </w:rPr>
        <mc:AlternateContent>
          <mc:Choice Requires="wps">
            <w:drawing>
              <wp:inline distT="0" distB="0" distL="0" distR="0" wp14:anchorId="3A8FCACF" wp14:editId="396431E7">
                <wp:extent cx="240030" cy="184785"/>
                <wp:effectExtent l="9525" t="9525" r="7620" b="5715"/>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 cy="126365"/>
                        </a:xfrm>
                        <a:prstGeom prst="rect">
                          <a:avLst/>
                        </a:prstGeom>
                        <a:solidFill>
                          <a:srgbClr val="FFFFFF"/>
                        </a:solidFill>
                        <a:ln w="9525">
                          <a:solidFill>
                            <a:srgbClr val="000000"/>
                          </a:solidFill>
                          <a:miter lim="800000"/>
                          <a:headEnd/>
                          <a:tailEnd/>
                        </a:ln>
                      </wps:spPr>
                      <wps:txbx>
                        <w:txbxContent>
                          <w:p w14:paraId="30A6A10B" w14:textId="77777777" w:rsidR="00081EC2" w:rsidRPr="001E4863" w:rsidRDefault="00081EC2" w:rsidP="002A76AC">
                            <w:pPr>
                              <w:jc w:val="center"/>
                              <w:rPr>
                                <w:b/>
                                <w:color w:val="F79646"/>
                                <w:sz w:val="16"/>
                                <w:szCs w:val="16"/>
                              </w:rPr>
                            </w:pPr>
                          </w:p>
                        </w:txbxContent>
                      </wps:txbx>
                      <wps:bodyPr rot="0" vert="horz" wrap="square" lIns="0" tIns="0" rIns="0" bIns="0" anchor="t" anchorCtr="0" upright="1">
                        <a:spAutoFit/>
                      </wps:bodyPr>
                    </wps:wsp>
                  </a:graphicData>
                </a:graphic>
              </wp:inline>
            </w:drawing>
          </mc:Choice>
          <mc:Fallback>
            <w:pict>
              <v:shape w14:anchorId="3A8FCACF" id="Text Box 36" o:spid="_x0000_s1090" type="#_x0000_t202" style="width:18.9pt;height:14.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">
                <v:textbox style="mso-fit-shape-to-text:t" inset="0,0,0,0">
                  <w:txbxContent>
                    <w:p w14:paraId="30A6A10B" w14:textId="77777777" w:rsidR="00081EC2" w:rsidRPr="001E4863" w:rsidRDefault="00081EC2" w:rsidP="002A76AC">
                      <w:pPr>
                        <w:jc w:val="center"/>
                        <w:rPr>
                          <w:b/>
                          <w:color w:val="F79646"/>
                          <w:sz w:val="16"/>
                          <w:szCs w:val="16"/>
                        </w:rPr>
                      </w:pPr>
                    </w:p>
                  </w:txbxContent>
                </v:textbox>
                <w10:anchorlock/>
              </v:shape>
            </w:pict>
          </mc:Fallback>
        </mc:AlternateContent>
      </w:r>
      <w:r w:rsidRPr="00751AA4">
        <w:rPr>
          <w:lang w:eastAsia="ja-JP"/>
        </w:rPr>
        <w:t xml:space="preserve"> Passed with reservations  </w:t>
      </w:r>
      <w:r w:rsidRPr="00751AA4">
        <w:rPr>
          <w:noProof/>
          <w:lang w:val="en-US" w:eastAsia="en-US"/>
        </w:rPr>
        <mc:AlternateContent>
          <mc:Choice Requires="wps">
            <w:drawing>
              <wp:inline distT="0" distB="0" distL="0" distR="0" wp14:anchorId="53DB486D" wp14:editId="1E7671D0">
                <wp:extent cx="240030" cy="184785"/>
                <wp:effectExtent l="9525" t="9525" r="7620" b="5715"/>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 cy="126365"/>
                        </a:xfrm>
                        <a:prstGeom prst="rect">
                          <a:avLst/>
                        </a:prstGeom>
                        <a:solidFill>
                          <a:srgbClr val="FFFFFF"/>
                        </a:solidFill>
                        <a:ln w="9525">
                          <a:solidFill>
                            <a:srgbClr val="000000"/>
                          </a:solidFill>
                          <a:miter lim="800000"/>
                          <a:headEnd/>
                          <a:tailEnd/>
                        </a:ln>
                      </wps:spPr>
                      <wps:txbx>
                        <w:txbxContent>
                          <w:p w14:paraId="037CF6FF" w14:textId="77777777" w:rsidR="00081EC2" w:rsidRPr="00AD76E1" w:rsidRDefault="00081EC2" w:rsidP="002A76AC">
                            <w:pPr>
                              <w:jc w:val="center"/>
                              <w:rPr>
                                <w:b/>
                                <w:color w:val="FF0000"/>
                                <w:sz w:val="16"/>
                                <w:szCs w:val="16"/>
                              </w:rPr>
                            </w:pPr>
                          </w:p>
                        </w:txbxContent>
                      </wps:txbx>
                      <wps:bodyPr rot="0" vert="horz" wrap="square" lIns="0" tIns="0" rIns="0" bIns="0" anchor="t" anchorCtr="0" upright="1">
                        <a:spAutoFit/>
                      </wps:bodyPr>
                    </wps:wsp>
                  </a:graphicData>
                </a:graphic>
              </wp:inline>
            </w:drawing>
          </mc:Choice>
          <mc:Fallback>
            <w:pict>
              <v:shape w14:anchorId="53DB486D" id="Text Box 37" o:spid="_x0000_s1091" type="#_x0000_t202" style="width:18.9pt;height:14.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">
                <v:textbox style="mso-fit-shape-to-text:t" inset="0,0,0,0">
                  <w:txbxContent>
                    <w:p w14:paraId="037CF6FF" w14:textId="77777777" w:rsidR="00081EC2" w:rsidRPr="00AD76E1" w:rsidRDefault="00081EC2" w:rsidP="002A76AC">
                      <w:pPr>
                        <w:jc w:val="center"/>
                        <w:rPr>
                          <w:b/>
                          <w:color w:val="FF0000"/>
                          <w:sz w:val="16"/>
                          <w:szCs w:val="16"/>
                        </w:rPr>
                      </w:pPr>
                    </w:p>
                  </w:txbxContent>
                </v:textbox>
                <w10:anchorlock/>
              </v:shape>
            </w:pict>
          </mc:Fallback>
        </mc:AlternateContent>
      </w:r>
      <w:r w:rsidRPr="00751AA4">
        <w:rPr>
          <w:lang w:eastAsia="ja-JP"/>
        </w:rPr>
        <w:t xml:space="preserve"> Failed</w:t>
      </w:r>
    </w:p>
    <w:p w14:paraId="1D90A8B9" w14:textId="40F907D6" w:rsidR="002A76AC" w:rsidRDefault="002A76AC" w:rsidP="007009AD">
      <w:pPr>
        <w:pStyle w:val="BodyText"/>
        <w:rPr>
          <w:b/>
          <w:lang w:eastAsia="ja-JP"/>
        </w:rPr>
      </w:pPr>
      <w:r w:rsidRPr="00D144BE">
        <w:rPr>
          <w:b/>
          <w:lang w:eastAsia="ja-JP"/>
        </w:rPr>
        <w:t xml:space="preserve">Comment: </w:t>
      </w:r>
    </w:p>
    <w:p w14:paraId="0337F491" w14:textId="7EAD8884" w:rsidR="002A76AC" w:rsidRDefault="002A76AC" w:rsidP="002A76AC">
      <w:pPr>
        <w:pStyle w:val="Heading2"/>
      </w:pPr>
      <w:bookmarkStart w:id="46" w:name="_Toc411843358"/>
      <w:r>
        <w:t xml:space="preserve">ADC timeouts test </w:t>
      </w:r>
      <w:r w:rsidRPr="00146110">
        <w:t>[T</w:t>
      </w:r>
      <w:r>
        <w:t>C-EMCOR-AU-0</w:t>
      </w:r>
      <w:r w:rsidR="00AA69B1">
        <w:t>5</w:t>
      </w:r>
      <w:r w:rsidRPr="00146110">
        <w:t>]</w:t>
      </w:r>
      <w:bookmarkEnd w:id="46"/>
    </w:p>
    <w:p w14:paraId="14AE1C6B" w14:textId="77777777" w:rsidR="002A76AC" w:rsidRDefault="002A76AC" w:rsidP="002A76AC">
      <w:pPr>
        <w:rPr>
          <w:lang w:eastAsia="ja-JP"/>
        </w:rPr>
      </w:pPr>
      <w:r>
        <w:t>ADC timeouts data is read from FPGA and checked that it is valid.</w:t>
      </w:r>
    </w:p>
    <w:p w14:paraId="7685021F" w14:textId="77777777" w:rsidR="002A76AC" w:rsidRDefault="002A76AC" w:rsidP="002A76AC"/>
    <w:p w14:paraId="67AF5A84" w14:textId="77777777" w:rsidR="002A76AC" w:rsidRPr="00D144BE" w:rsidRDefault="002A76AC" w:rsidP="002A76AC">
      <w:pPr>
        <w:pStyle w:val="TestCaseSection"/>
        <w:rPr>
          <w:lang w:val="en-GB"/>
        </w:rPr>
      </w:pPr>
      <w:r w:rsidRPr="00D144BE">
        <w:rPr>
          <w:lang w:val="en-GB"/>
        </w:rPr>
        <w:t>Pre-requisites</w:t>
      </w:r>
    </w:p>
    <w:p w14:paraId="4D307283" w14:textId="77777777" w:rsidR="002A76AC" w:rsidRDefault="002A76AC" w:rsidP="002A76AC">
      <w:pPr>
        <w:spacing w:before="120" w:after="120"/>
        <w:jc w:val="both"/>
      </w:pPr>
    </w:p>
    <w:p w14:paraId="56A5EF65" w14:textId="77777777" w:rsidR="002A76AC" w:rsidRPr="00D144BE" w:rsidRDefault="002A76AC" w:rsidP="002A76AC">
      <w:pPr>
        <w:pStyle w:val="TestCaseSection"/>
        <w:rPr>
          <w:lang w:val="en-GB"/>
        </w:rPr>
      </w:pPr>
      <w:r>
        <w:rPr>
          <w:lang w:val="en-GB"/>
        </w:rPr>
        <w:t>Test tracking</w:t>
      </w:r>
    </w:p>
    <w:p w14:paraId="36DDCD6F" w14:textId="77777777" w:rsidR="002A76AC" w:rsidRDefault="002A76AC" w:rsidP="002A76AC">
      <w:pPr>
        <w:spacing w:before="120" w:after="120"/>
        <w:jc w:val="both"/>
      </w:pPr>
      <w:r>
        <w:t>All tests/test_emcor_basic/ADCTimeoutTests/test_adc_timeout</w:t>
      </w:r>
    </w:p>
    <w:p w14:paraId="761EE9B2" w14:textId="77777777" w:rsidR="002A76AC" w:rsidRDefault="002A76AC" w:rsidP="002A76AC">
      <w:pPr>
        <w:spacing w:before="120" w:after="120"/>
        <w:jc w:val="both"/>
      </w:pPr>
      <w:r>
        <w:t>All tests/test_emcor_basic/ADCTimeoutTests/test_bulk_adc_timeout</w:t>
      </w:r>
    </w:p>
    <w:p w14:paraId="1AF851B8" w14:textId="77777777" w:rsidR="002A76AC" w:rsidRDefault="002A76AC" w:rsidP="002A76AC">
      <w:pPr>
        <w:pStyle w:val="TestCaseSection"/>
        <w:rPr>
          <w:lang w:val="en-GB"/>
        </w:rPr>
      </w:pPr>
      <w:r>
        <w:rPr>
          <w:lang w:val="en-GB"/>
        </w:rPr>
        <w:t>T</w:t>
      </w:r>
      <w:r w:rsidRPr="00D144BE">
        <w:rPr>
          <w:lang w:val="en-GB"/>
        </w:rPr>
        <w:t>est</w:t>
      </w:r>
      <w:r>
        <w:rPr>
          <w:lang w:val="en-GB"/>
        </w:rPr>
        <w:t xml:space="preserve"> procedure</w:t>
      </w:r>
    </w:p>
    <w:p w14:paraId="4363C3A7" w14:textId="77777777" w:rsidR="002A76AC" w:rsidRDefault="002A76AC" w:rsidP="002A76AC">
      <w:pPr>
        <w:pStyle w:val="BodyText"/>
        <w:numPr>
          <w:ilvl w:val="0"/>
          <w:numId w:val="38"/>
        </w:numPr>
        <w:rPr>
          <w:lang w:eastAsia="ja-JP"/>
        </w:rPr>
      </w:pPr>
      <w:r>
        <w:rPr>
          <w:lang w:eastAsia="ja-JP"/>
        </w:rPr>
        <w:t>Read ADC timeouts data.</w:t>
      </w:r>
    </w:p>
    <w:p w14:paraId="6555C644" w14:textId="77777777" w:rsidR="002A76AC" w:rsidRDefault="002A76AC" w:rsidP="002A76AC">
      <w:pPr>
        <w:pStyle w:val="BodyText"/>
        <w:numPr>
          <w:ilvl w:val="0"/>
          <w:numId w:val="38"/>
        </w:numPr>
        <w:rPr>
          <w:lang w:eastAsia="ja-JP"/>
        </w:rPr>
      </w:pPr>
      <w:r>
        <w:rPr>
          <w:lang w:eastAsia="ja-JP"/>
        </w:rPr>
        <w:t>Check that the EMCOR ADC and bulk ADC timeout bits are not set.</w:t>
      </w:r>
    </w:p>
    <w:p w14:paraId="26A40E6C" w14:textId="77777777" w:rsidR="002A76AC" w:rsidRPr="00B41D1D" w:rsidRDefault="002A76AC" w:rsidP="002A76AC">
      <w:pPr>
        <w:pStyle w:val="BodyText"/>
        <w:rPr>
          <w:lang w:eastAsia="ja-JP"/>
        </w:rPr>
      </w:pPr>
    </w:p>
    <w:p w14:paraId="7ECA1867" w14:textId="77777777" w:rsidR="002A76AC" w:rsidRPr="00D144BE" w:rsidRDefault="002A76AC" w:rsidP="002A76AC">
      <w:pPr>
        <w:pStyle w:val="BodyText"/>
      </w:pPr>
      <w:r w:rsidRPr="00D144BE">
        <w:rPr>
          <w:u w:val="single"/>
          <w:lang w:eastAsia="ja-JP"/>
        </w:rPr>
        <w:t>Test result:</w:t>
      </w:r>
      <w:r w:rsidRPr="00D144BE">
        <w:rPr>
          <w:lang w:eastAsia="ja-JP"/>
        </w:rPr>
        <w:t xml:space="preserve"> </w:t>
      </w:r>
      <w:r>
        <w:rPr>
          <w:noProof/>
          <w:lang w:val="en-US" w:eastAsia="en-US"/>
        </w:rPr>
        <mc:AlternateContent>
          <mc:Choice Requires="wps">
            <w:drawing>
              <wp:inline distT="0" distB="0" distL="0" distR="0" wp14:anchorId="532A2999" wp14:editId="138AACCC">
                <wp:extent cx="240030" cy="125730"/>
                <wp:effectExtent l="9525" t="9525" r="7620" b="7620"/>
                <wp:docPr id="9740" name="Text Box 97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 cy="126365"/>
                        </a:xfrm>
                        <a:prstGeom prst="rect">
                          <a:avLst/>
                        </a:prstGeom>
                        <a:solidFill>
                          <a:srgbClr val="FFFFFF"/>
                        </a:solidFill>
                        <a:ln w="9525">
                          <a:solidFill>
                            <a:srgbClr val="000000"/>
                          </a:solidFill>
                          <a:miter lim="800000"/>
                          <a:headEnd/>
                          <a:tailEnd/>
                        </a:ln>
                      </wps:spPr>
                      <wps:txbx>
                        <w:txbxContent>
                          <w:p w14:paraId="3D47C25D" w14:textId="77777777" w:rsidR="00081EC2" w:rsidRPr="00AA5F7E" w:rsidRDefault="00081EC2" w:rsidP="002A76AC">
                            <w:pPr>
                              <w:rPr>
                                <w:b/>
                                <w:sz w:val="16"/>
                                <w:szCs w:val="16"/>
                              </w:rPr>
                            </w:pPr>
                          </w:p>
                        </w:txbxContent>
                      </wps:txbx>
                      <wps:bodyPr rot="0" vert="horz" wrap="square" lIns="0" tIns="0" rIns="0" bIns="0" anchor="t" anchorCtr="0" upright="1">
                        <a:spAutoFit/>
                      </wps:bodyPr>
                    </wps:wsp>
                  </a:graphicData>
                </a:graphic>
              </wp:inline>
            </w:drawing>
          </mc:Choice>
          <mc:Fallback>
            <w:pict>
              <v:shape w14:anchorId="532A2999" id="Text Box 9740" o:spid="_x0000_s1092" type="#_x0000_t202" style="width:18.9pt;height:9.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">
                <v:textbox style="mso-fit-shape-to-text:t" inset="0,0,0,0">
                  <w:txbxContent>
                    <w:p w14:paraId="3D47C25D" w14:textId="77777777" w:rsidR="00081EC2" w:rsidRPr="00AA5F7E" w:rsidRDefault="00081EC2" w:rsidP="002A76AC">
                      <w:pPr>
                        <w:rPr>
                          <w:b/>
                          <w:sz w:val="16"/>
                          <w:szCs w:val="16"/>
                        </w:rPr>
                      </w:pPr>
                    </w:p>
                  </w:txbxContent>
                </v:textbox>
                <w10:anchorlock/>
              </v:shape>
            </w:pict>
          </mc:Fallback>
        </mc:AlternateContent>
      </w:r>
      <w:r>
        <w:rPr>
          <w:lang w:eastAsia="ja-JP"/>
        </w:rPr>
        <w:t xml:space="preserve"> Not tested     </w:t>
      </w:r>
      <w:r>
        <w:rPr>
          <w:noProof/>
          <w:lang w:val="en-US" w:eastAsia="en-US"/>
        </w:rPr>
        <mc:AlternateContent>
          <mc:Choice Requires="wps">
            <w:drawing>
              <wp:inline distT="0" distB="0" distL="0" distR="0" wp14:anchorId="4A13DC42" wp14:editId="76F5BB1F">
                <wp:extent cx="240030" cy="184785"/>
                <wp:effectExtent l="9525" t="9525" r="7620" b="5715"/>
                <wp:docPr id="9741" name="Text Box 97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 cy="126365"/>
                        </a:xfrm>
                        <a:prstGeom prst="rect">
                          <a:avLst/>
                        </a:prstGeom>
                        <a:solidFill>
                          <a:srgbClr val="FFFFFF"/>
                        </a:solidFill>
                        <a:ln w="9525">
                          <a:solidFill>
                            <a:srgbClr val="000000"/>
                          </a:solidFill>
                          <a:miter lim="800000"/>
                          <a:headEnd/>
                          <a:tailEnd/>
                        </a:ln>
                      </wps:spPr>
                      <wps:txbx>
                        <w:txbxContent>
                          <w:p w14:paraId="04F8346B" w14:textId="77777777" w:rsidR="00081EC2" w:rsidRPr="00AD76E1" w:rsidRDefault="00081EC2" w:rsidP="002A76AC">
                            <w:pPr>
                              <w:jc w:val="center"/>
                              <w:rPr>
                                <w:b/>
                                <w:color w:val="00B050"/>
                                <w:sz w:val="16"/>
                                <w:szCs w:val="16"/>
                              </w:rPr>
                            </w:pPr>
                          </w:p>
                        </w:txbxContent>
                      </wps:txbx>
                      <wps:bodyPr rot="0" vert="horz" wrap="square" lIns="0" tIns="0" rIns="0" bIns="0" anchor="t" anchorCtr="0" upright="1">
                        <a:spAutoFit/>
                      </wps:bodyPr>
                    </wps:wsp>
                  </a:graphicData>
                </a:graphic>
              </wp:inline>
            </w:drawing>
          </mc:Choice>
          <mc:Fallback>
            <w:pict>
              <v:shape w14:anchorId="4A13DC42" id="Text Box 9741" o:spid="_x0000_s1093" type="#_x0000_t202" style="width:18.9pt;height:14.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">
                <v:textbox style="mso-fit-shape-to-text:t" inset="0,0,0,0">
                  <w:txbxContent>
                    <w:p w14:paraId="04F8346B" w14:textId="77777777" w:rsidR="00081EC2" w:rsidRPr="00AD76E1" w:rsidRDefault="00081EC2" w:rsidP="002A76AC">
                      <w:pPr>
                        <w:jc w:val="center"/>
                        <w:rPr>
                          <w:b/>
                          <w:color w:val="00B050"/>
                          <w:sz w:val="16"/>
                          <w:szCs w:val="16"/>
                        </w:rPr>
                      </w:pPr>
                    </w:p>
                  </w:txbxContent>
                </v:textbox>
                <w10:anchorlock/>
              </v:shape>
            </w:pict>
          </mc:Fallback>
        </mc:AlternateContent>
      </w:r>
      <w:r w:rsidRPr="00D144BE">
        <w:rPr>
          <w:lang w:eastAsia="ja-JP"/>
        </w:rPr>
        <w:t xml:space="preserve"> </w:t>
      </w:r>
      <w:r w:rsidRPr="00751AA4">
        <w:rPr>
          <w:lang w:eastAsia="ja-JP"/>
        </w:rPr>
        <w:t xml:space="preserve">Passed  </w:t>
      </w:r>
      <w:r w:rsidRPr="00751AA4">
        <w:rPr>
          <w:noProof/>
          <w:lang w:val="en-US" w:eastAsia="en-US"/>
        </w:rPr>
        <mc:AlternateContent>
          <mc:Choice Requires="wps">
            <w:drawing>
              <wp:inline distT="0" distB="0" distL="0" distR="0" wp14:anchorId="4C188AB9" wp14:editId="648EBBCA">
                <wp:extent cx="240030" cy="184785"/>
                <wp:effectExtent l="9525" t="9525" r="7620" b="5715"/>
                <wp:docPr id="9742" name="Text Box 97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 cy="126365"/>
                        </a:xfrm>
                        <a:prstGeom prst="rect">
                          <a:avLst/>
                        </a:prstGeom>
                        <a:solidFill>
                          <a:srgbClr val="FFFFFF"/>
                        </a:solidFill>
                        <a:ln w="9525">
                          <a:solidFill>
                            <a:srgbClr val="000000"/>
                          </a:solidFill>
                          <a:miter lim="800000"/>
                          <a:headEnd/>
                          <a:tailEnd/>
                        </a:ln>
                      </wps:spPr>
                      <wps:txbx>
                        <w:txbxContent>
                          <w:p w14:paraId="40FF9D0D" w14:textId="77777777" w:rsidR="00081EC2" w:rsidRPr="001E4863" w:rsidRDefault="00081EC2" w:rsidP="002A76AC">
                            <w:pPr>
                              <w:jc w:val="center"/>
                              <w:rPr>
                                <w:b/>
                                <w:color w:val="F79646"/>
                                <w:sz w:val="16"/>
                                <w:szCs w:val="16"/>
                              </w:rPr>
                            </w:pPr>
                          </w:p>
                        </w:txbxContent>
                      </wps:txbx>
                      <wps:bodyPr rot="0" vert="horz" wrap="square" lIns="0" tIns="0" rIns="0" bIns="0" anchor="t" anchorCtr="0" upright="1">
                        <a:spAutoFit/>
                      </wps:bodyPr>
                    </wps:wsp>
                  </a:graphicData>
                </a:graphic>
              </wp:inline>
            </w:drawing>
          </mc:Choice>
          <mc:Fallback>
            <w:pict>
              <v:shape w14:anchorId="4C188AB9" id="Text Box 9742" o:spid="_x0000_s1094" type="#_x0000_t202" style="width:18.9pt;height:14.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">
                <v:textbox style="mso-fit-shape-to-text:t" inset="0,0,0,0">
                  <w:txbxContent>
                    <w:p w14:paraId="40FF9D0D" w14:textId="77777777" w:rsidR="00081EC2" w:rsidRPr="001E4863" w:rsidRDefault="00081EC2" w:rsidP="002A76AC">
                      <w:pPr>
                        <w:jc w:val="center"/>
                        <w:rPr>
                          <w:b/>
                          <w:color w:val="F79646"/>
                          <w:sz w:val="16"/>
                          <w:szCs w:val="16"/>
                        </w:rPr>
                      </w:pPr>
                    </w:p>
                  </w:txbxContent>
                </v:textbox>
                <w10:anchorlock/>
              </v:shape>
            </w:pict>
          </mc:Fallback>
        </mc:AlternateContent>
      </w:r>
      <w:r w:rsidRPr="00751AA4">
        <w:rPr>
          <w:lang w:eastAsia="ja-JP"/>
        </w:rPr>
        <w:t xml:space="preserve"> Passed with reservations  </w:t>
      </w:r>
      <w:r w:rsidRPr="00751AA4">
        <w:rPr>
          <w:noProof/>
          <w:lang w:val="en-US" w:eastAsia="en-US"/>
        </w:rPr>
        <mc:AlternateContent>
          <mc:Choice Requires="wps">
            <w:drawing>
              <wp:inline distT="0" distB="0" distL="0" distR="0" wp14:anchorId="52C71364" wp14:editId="3A3FC975">
                <wp:extent cx="240030" cy="184785"/>
                <wp:effectExtent l="9525" t="9525" r="7620" b="5715"/>
                <wp:docPr id="9743" name="Text Box 97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 cy="126365"/>
                        </a:xfrm>
                        <a:prstGeom prst="rect">
                          <a:avLst/>
                        </a:prstGeom>
                        <a:solidFill>
                          <a:srgbClr val="FFFFFF"/>
                        </a:solidFill>
                        <a:ln w="9525">
                          <a:solidFill>
                            <a:srgbClr val="000000"/>
                          </a:solidFill>
                          <a:miter lim="800000"/>
                          <a:headEnd/>
                          <a:tailEnd/>
                        </a:ln>
                      </wps:spPr>
                      <wps:txbx>
                        <w:txbxContent>
                          <w:p w14:paraId="2938CDB2" w14:textId="77777777" w:rsidR="00081EC2" w:rsidRPr="00AD76E1" w:rsidRDefault="00081EC2" w:rsidP="002A76AC">
                            <w:pPr>
                              <w:jc w:val="center"/>
                              <w:rPr>
                                <w:b/>
                                <w:color w:val="FF0000"/>
                                <w:sz w:val="16"/>
                                <w:szCs w:val="16"/>
                              </w:rPr>
                            </w:pPr>
                          </w:p>
                        </w:txbxContent>
                      </wps:txbx>
                      <wps:bodyPr rot="0" vert="horz" wrap="square" lIns="0" tIns="0" rIns="0" bIns="0" anchor="t" anchorCtr="0" upright="1">
                        <a:spAutoFit/>
                      </wps:bodyPr>
                    </wps:wsp>
                  </a:graphicData>
                </a:graphic>
              </wp:inline>
            </w:drawing>
          </mc:Choice>
          <mc:Fallback>
            <w:pict>
              <v:shape w14:anchorId="52C71364" id="Text Box 9743" o:spid="_x0000_s1095" type="#_x0000_t202" style="width:18.9pt;height:14.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">
                <v:textbox style="mso-fit-shape-to-text:t" inset="0,0,0,0">
                  <w:txbxContent>
                    <w:p w14:paraId="2938CDB2" w14:textId="77777777" w:rsidR="00081EC2" w:rsidRPr="00AD76E1" w:rsidRDefault="00081EC2" w:rsidP="002A76AC">
                      <w:pPr>
                        <w:jc w:val="center"/>
                        <w:rPr>
                          <w:b/>
                          <w:color w:val="FF0000"/>
                          <w:sz w:val="16"/>
                          <w:szCs w:val="16"/>
                        </w:rPr>
                      </w:pPr>
                    </w:p>
                  </w:txbxContent>
                </v:textbox>
                <w10:anchorlock/>
              </v:shape>
            </w:pict>
          </mc:Fallback>
        </mc:AlternateContent>
      </w:r>
      <w:r w:rsidRPr="00751AA4">
        <w:rPr>
          <w:lang w:eastAsia="ja-JP"/>
        </w:rPr>
        <w:t xml:space="preserve"> Failed</w:t>
      </w:r>
    </w:p>
    <w:p w14:paraId="037BBE7F" w14:textId="3FB9A8B4" w:rsidR="002A76AC" w:rsidRPr="002A76AC" w:rsidRDefault="002A76AC" w:rsidP="002A76AC">
      <w:pPr>
        <w:rPr>
          <w:b/>
          <w:lang w:eastAsia="ja-JP"/>
        </w:rPr>
      </w:pPr>
      <w:r w:rsidRPr="00D144BE">
        <w:rPr>
          <w:b/>
          <w:lang w:eastAsia="ja-JP"/>
        </w:rPr>
        <w:t>Comment:</w:t>
      </w:r>
      <w:r>
        <w:rPr>
          <w:b/>
          <w:lang w:eastAsia="ja-JP"/>
        </w:rPr>
        <w:t xml:space="preserve"> </w:t>
      </w:r>
    </w:p>
    <w:p w14:paraId="607E4109" w14:textId="5FBD9B6B" w:rsidR="00EB3A5F" w:rsidRDefault="00EB3A5F" w:rsidP="00EB3A5F">
      <w:pPr>
        <w:pStyle w:val="Heading2"/>
      </w:pPr>
      <w:bookmarkStart w:id="47" w:name="_Toc411843359"/>
      <w:r>
        <w:t xml:space="preserve">System info test </w:t>
      </w:r>
      <w:r w:rsidRPr="00146110">
        <w:t>[T</w:t>
      </w:r>
      <w:r>
        <w:t>C-EMCOR</w:t>
      </w:r>
      <w:r w:rsidR="00B2056B">
        <w:t>-</w:t>
      </w:r>
      <w:r w:rsidR="00A52C06">
        <w:t>AU</w:t>
      </w:r>
      <w:r w:rsidR="004102B5">
        <w:t>-0</w:t>
      </w:r>
      <w:r w:rsidR="00AA69B1">
        <w:t>6</w:t>
      </w:r>
      <w:r w:rsidRPr="00146110">
        <w:t>]</w:t>
      </w:r>
      <w:bookmarkEnd w:id="47"/>
    </w:p>
    <w:p w14:paraId="6691E0BE" w14:textId="6220D6DD" w:rsidR="00EB3A5F" w:rsidRDefault="00BB7CF6" w:rsidP="00EB3A5F">
      <w:pPr>
        <w:rPr>
          <w:lang w:eastAsia="ja-JP"/>
        </w:rPr>
      </w:pPr>
      <w:r>
        <w:t xml:space="preserve">System information is read from the FPGA and </w:t>
      </w:r>
      <w:r w:rsidR="008238BA">
        <w:t>checked if it is valid</w:t>
      </w:r>
      <w:r>
        <w:t>.</w:t>
      </w:r>
    </w:p>
    <w:p w14:paraId="0567B723" w14:textId="77777777" w:rsidR="00EB3A5F" w:rsidRDefault="00EB3A5F" w:rsidP="00EB3A5F"/>
    <w:p w14:paraId="76E97295" w14:textId="77777777" w:rsidR="00EB3A5F" w:rsidRPr="00D144BE" w:rsidRDefault="00EB3A5F" w:rsidP="00EB3A5F">
      <w:pPr>
        <w:pStyle w:val="TestCaseSection"/>
        <w:rPr>
          <w:lang w:val="en-GB"/>
        </w:rPr>
      </w:pPr>
      <w:r w:rsidRPr="00D144BE">
        <w:rPr>
          <w:lang w:val="en-GB"/>
        </w:rPr>
        <w:t>Pre-requisites</w:t>
      </w:r>
    </w:p>
    <w:p w14:paraId="74DDB929" w14:textId="3B88B0DC" w:rsidR="00EB3A5F" w:rsidRDefault="00EB3A5F" w:rsidP="00DA12B0">
      <w:pPr>
        <w:spacing w:before="120" w:after="120"/>
        <w:jc w:val="both"/>
      </w:pPr>
    </w:p>
    <w:p w14:paraId="691A606B" w14:textId="4B0804BB" w:rsidR="00274470" w:rsidRPr="00D144BE" w:rsidRDefault="00274470" w:rsidP="00274470">
      <w:pPr>
        <w:pStyle w:val="TestCaseSection"/>
        <w:rPr>
          <w:lang w:val="en-GB"/>
        </w:rPr>
      </w:pPr>
      <w:r>
        <w:rPr>
          <w:lang w:val="en-GB"/>
        </w:rPr>
        <w:t>Test tracking</w:t>
      </w:r>
    </w:p>
    <w:p w14:paraId="29597CED" w14:textId="1B46E397" w:rsidR="00274470" w:rsidRDefault="00CF0718" w:rsidP="00DA12B0">
      <w:pPr>
        <w:spacing w:before="120" w:after="120"/>
        <w:jc w:val="both"/>
      </w:pPr>
      <w:r>
        <w:t>All tests/test_emcor_basic/SystemInfoTests/test_firmware_date</w:t>
      </w:r>
    </w:p>
    <w:p w14:paraId="7634E6C9" w14:textId="1C7D8B77" w:rsidR="00CF0718" w:rsidRDefault="00CF0718" w:rsidP="00DA12B0">
      <w:pPr>
        <w:spacing w:before="120" w:after="120"/>
        <w:jc w:val="both"/>
      </w:pPr>
      <w:r>
        <w:t>All tests/test_emcor_basic/SystemInfoTests/test_firmware_version</w:t>
      </w:r>
    </w:p>
    <w:p w14:paraId="55C1CBB2" w14:textId="268171A3" w:rsidR="00CF0718" w:rsidRDefault="00CF0718" w:rsidP="00DA12B0">
      <w:pPr>
        <w:spacing w:before="120" w:after="120"/>
        <w:jc w:val="both"/>
      </w:pPr>
      <w:r>
        <w:t>All tests/test_emcor_basic/SystemInfoTests/test_sub_type</w:t>
      </w:r>
    </w:p>
    <w:p w14:paraId="371EACBB" w14:textId="53F24603" w:rsidR="00CF0718" w:rsidRDefault="00CF0718" w:rsidP="00DA12B0">
      <w:pPr>
        <w:spacing w:before="120" w:after="120"/>
        <w:jc w:val="both"/>
      </w:pPr>
      <w:r>
        <w:t>All tests/test_emcor_basic/SystemInfoTests/test_system_id</w:t>
      </w:r>
    </w:p>
    <w:p w14:paraId="79153D79" w14:textId="77777777" w:rsidR="00EB3A5F" w:rsidRDefault="00EB3A5F" w:rsidP="00EB3A5F">
      <w:pPr>
        <w:pStyle w:val="TestCaseSection"/>
        <w:rPr>
          <w:lang w:val="en-GB"/>
        </w:rPr>
      </w:pPr>
      <w:r>
        <w:rPr>
          <w:lang w:val="en-GB"/>
        </w:rPr>
        <w:t>T</w:t>
      </w:r>
      <w:r w:rsidRPr="00D144BE">
        <w:rPr>
          <w:lang w:val="en-GB"/>
        </w:rPr>
        <w:t>est</w:t>
      </w:r>
      <w:r>
        <w:rPr>
          <w:lang w:val="en-GB"/>
        </w:rPr>
        <w:t xml:space="preserve"> procedure</w:t>
      </w:r>
    </w:p>
    <w:p w14:paraId="2A4F8E33" w14:textId="37EA404E" w:rsidR="008238BA" w:rsidRDefault="00D170A2" w:rsidP="00D20C02">
      <w:pPr>
        <w:pStyle w:val="BodyText"/>
        <w:numPr>
          <w:ilvl w:val="0"/>
          <w:numId w:val="28"/>
        </w:numPr>
        <w:rPr>
          <w:lang w:eastAsia="ja-JP"/>
        </w:rPr>
      </w:pPr>
      <w:r>
        <w:rPr>
          <w:lang w:eastAsia="ja-JP"/>
        </w:rPr>
        <w:t>Read</w:t>
      </w:r>
      <w:r w:rsidR="008238BA">
        <w:rPr>
          <w:lang w:eastAsia="ja-JP"/>
        </w:rPr>
        <w:t xml:space="preserve"> controller board system information.</w:t>
      </w:r>
    </w:p>
    <w:p w14:paraId="48A58863" w14:textId="5BC0A5C0" w:rsidR="008238BA" w:rsidRDefault="008238BA" w:rsidP="00D20C02">
      <w:pPr>
        <w:pStyle w:val="BodyText"/>
        <w:numPr>
          <w:ilvl w:val="0"/>
          <w:numId w:val="28"/>
        </w:numPr>
        <w:rPr>
          <w:lang w:eastAsia="ja-JP"/>
        </w:rPr>
      </w:pPr>
      <w:r>
        <w:rPr>
          <w:lang w:eastAsia="ja-JP"/>
        </w:rPr>
        <w:t>Firmware version should be 8.</w:t>
      </w:r>
      <w:r w:rsidR="004F4F03">
        <w:rPr>
          <w:lang w:eastAsia="ja-JP"/>
        </w:rPr>
        <w:t>5</w:t>
      </w:r>
      <w:r w:rsidR="00A454B4">
        <w:rPr>
          <w:lang w:eastAsia="ja-JP"/>
        </w:rPr>
        <w:t>1</w:t>
      </w:r>
      <w:r>
        <w:rPr>
          <w:lang w:eastAsia="ja-JP"/>
        </w:rPr>
        <w:t>.</w:t>
      </w:r>
    </w:p>
    <w:p w14:paraId="148114E7" w14:textId="0BA4F9DB" w:rsidR="008238BA" w:rsidRDefault="00A454B4" w:rsidP="00D20C02">
      <w:pPr>
        <w:pStyle w:val="BodyText"/>
        <w:numPr>
          <w:ilvl w:val="0"/>
          <w:numId w:val="28"/>
        </w:numPr>
        <w:rPr>
          <w:lang w:eastAsia="ja-JP"/>
        </w:rPr>
      </w:pPr>
      <w:r>
        <w:rPr>
          <w:lang w:eastAsia="ja-JP"/>
        </w:rPr>
        <w:t>Firmware date should be 01</w:t>
      </w:r>
      <w:r w:rsidR="008238BA">
        <w:rPr>
          <w:lang w:eastAsia="ja-JP"/>
        </w:rPr>
        <w:t>/1</w:t>
      </w:r>
      <w:r w:rsidR="008E0114">
        <w:rPr>
          <w:lang w:eastAsia="ja-JP"/>
        </w:rPr>
        <w:t>5</w:t>
      </w:r>
      <w:r>
        <w:rPr>
          <w:lang w:eastAsia="ja-JP"/>
        </w:rPr>
        <w:t>/2015</w:t>
      </w:r>
      <w:r w:rsidR="00547F8A">
        <w:rPr>
          <w:lang w:eastAsia="ja-JP"/>
        </w:rPr>
        <w:t>.</w:t>
      </w:r>
    </w:p>
    <w:p w14:paraId="51B43DC5" w14:textId="34836CC8" w:rsidR="008238BA" w:rsidRDefault="008238BA" w:rsidP="00D20C02">
      <w:pPr>
        <w:pStyle w:val="BodyText"/>
        <w:numPr>
          <w:ilvl w:val="0"/>
          <w:numId w:val="28"/>
        </w:numPr>
        <w:rPr>
          <w:lang w:eastAsia="ja-JP"/>
        </w:rPr>
      </w:pPr>
      <w:r>
        <w:rPr>
          <w:lang w:eastAsia="ja-JP"/>
        </w:rPr>
        <w:t xml:space="preserve">System </w:t>
      </w:r>
      <w:r w:rsidR="008C46C1">
        <w:rPr>
          <w:lang w:eastAsia="ja-JP"/>
        </w:rPr>
        <w:t xml:space="preserve">ID should be "MCOR" </w:t>
      </w:r>
      <w:r w:rsidR="00622704">
        <w:rPr>
          <w:lang w:eastAsia="ja-JP"/>
        </w:rPr>
        <w:t>and subsystem ID</w:t>
      </w:r>
      <w:r>
        <w:rPr>
          <w:lang w:eastAsia="ja-JP"/>
        </w:rPr>
        <w:t xml:space="preserve"> should be</w:t>
      </w:r>
      <w:r w:rsidR="00DF23F3">
        <w:rPr>
          <w:lang w:eastAsia="ja-JP"/>
        </w:rPr>
        <w:t xml:space="preserve"> </w:t>
      </w:r>
      <w:r w:rsidR="008C46C1">
        <w:rPr>
          <w:lang w:eastAsia="ja-JP"/>
        </w:rPr>
        <w:t>"REV02"</w:t>
      </w:r>
      <w:r w:rsidR="00DF23F3">
        <w:rPr>
          <w:lang w:eastAsia="ja-JP"/>
        </w:rPr>
        <w:t>.</w:t>
      </w:r>
    </w:p>
    <w:p w14:paraId="08F43430" w14:textId="77777777" w:rsidR="008238BA" w:rsidRPr="00B41D1D" w:rsidRDefault="008238BA" w:rsidP="008238BA">
      <w:pPr>
        <w:pStyle w:val="BodyText"/>
        <w:rPr>
          <w:lang w:eastAsia="ja-JP"/>
        </w:rPr>
      </w:pPr>
    </w:p>
    <w:p w14:paraId="410F374A" w14:textId="77777777" w:rsidR="00EB3A5F" w:rsidRPr="00D144BE" w:rsidRDefault="00EB3A5F" w:rsidP="00EB3A5F">
      <w:pPr>
        <w:pStyle w:val="BodyText"/>
      </w:pPr>
      <w:r w:rsidRPr="00D144BE">
        <w:rPr>
          <w:u w:val="single"/>
          <w:lang w:eastAsia="ja-JP"/>
        </w:rPr>
        <w:t>Test result:</w:t>
      </w:r>
      <w:r w:rsidRPr="00D144BE">
        <w:rPr>
          <w:lang w:eastAsia="ja-JP"/>
        </w:rPr>
        <w:t xml:space="preserve"> </w:t>
      </w:r>
      <w:r>
        <w:rPr>
          <w:noProof/>
          <w:lang w:val="en-US" w:eastAsia="en-US"/>
        </w:rPr>
        <mc:AlternateContent>
          <mc:Choice Requires="wps">
            <w:drawing>
              <wp:inline distT="0" distB="0" distL="0" distR="0" wp14:anchorId="573C2A14" wp14:editId="3A27376E">
                <wp:extent cx="240030" cy="125730"/>
                <wp:effectExtent l="9525" t="9525" r="7620" b="7620"/>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 cy="126365"/>
                        </a:xfrm>
                        <a:prstGeom prst="rect">
                          <a:avLst/>
                        </a:prstGeom>
                        <a:solidFill>
                          <a:srgbClr val="FFFFFF"/>
                        </a:solidFill>
                        <a:ln w="9525">
                          <a:solidFill>
                            <a:srgbClr val="000000"/>
                          </a:solidFill>
                          <a:miter lim="800000"/>
                          <a:headEnd/>
                          <a:tailEnd/>
                        </a:ln>
                      </wps:spPr>
                      <wps:txbx>
                        <w:txbxContent>
                          <w:p w14:paraId="3B04BB80" w14:textId="77777777" w:rsidR="00081EC2" w:rsidRPr="00AA5F7E" w:rsidRDefault="00081EC2" w:rsidP="00EB3A5F">
                            <w:pPr>
                              <w:rPr>
                                <w:b/>
                                <w:sz w:val="16"/>
                                <w:szCs w:val="16"/>
                              </w:rPr>
                            </w:pPr>
                          </w:p>
                        </w:txbxContent>
                      </wps:txbx>
                      <wps:bodyPr rot="0" vert="horz" wrap="square" lIns="0" tIns="0" rIns="0" bIns="0" anchor="t" anchorCtr="0" upright="1">
                        <a:spAutoFit/>
                      </wps:bodyPr>
                    </wps:wsp>
                  </a:graphicData>
                </a:graphic>
              </wp:inline>
            </w:drawing>
          </mc:Choice>
          <mc:Fallback>
            <w:pict>
              <v:shape w14:anchorId="573C2A14" id="Text Box 46" o:spid="_x0000_s1096" type="#_x0000_t202" style="width:18.9pt;height:9.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">
                <v:textbox style="mso-fit-shape-to-text:t" inset="0,0,0,0">
                  <w:txbxContent>
                    <w:p w14:paraId="3B04BB80" w14:textId="77777777" w:rsidR="00081EC2" w:rsidRPr="00AA5F7E" w:rsidRDefault="00081EC2" w:rsidP="00EB3A5F">
                      <w:pPr>
                        <w:rPr>
                          <w:b/>
                          <w:sz w:val="16"/>
                          <w:szCs w:val="16"/>
                        </w:rPr>
                      </w:pPr>
                    </w:p>
                  </w:txbxContent>
                </v:textbox>
                <w10:anchorlock/>
              </v:shape>
            </w:pict>
          </mc:Fallback>
        </mc:AlternateContent>
      </w:r>
      <w:r>
        <w:rPr>
          <w:lang w:eastAsia="ja-JP"/>
        </w:rPr>
        <w:t xml:space="preserve"> Not tested     </w:t>
      </w:r>
      <w:r w:rsidRPr="00751AA4">
        <w:rPr>
          <w:noProof/>
          <w:lang w:val="en-US" w:eastAsia="en-US"/>
        </w:rPr>
        <mc:AlternateContent>
          <mc:Choice Requires="wps">
            <w:drawing>
              <wp:inline distT="0" distB="0" distL="0" distR="0" wp14:anchorId="0D863B99" wp14:editId="71A91EBE">
                <wp:extent cx="240030" cy="184785"/>
                <wp:effectExtent l="9525" t="9525" r="7620" b="5715"/>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 cy="126365"/>
                        </a:xfrm>
                        <a:prstGeom prst="rect">
                          <a:avLst/>
                        </a:prstGeom>
                        <a:solidFill>
                          <a:srgbClr val="FFFFFF"/>
                        </a:solidFill>
                        <a:ln w="9525">
                          <a:solidFill>
                            <a:srgbClr val="000000"/>
                          </a:solidFill>
                          <a:miter lim="800000"/>
                          <a:headEnd/>
                          <a:tailEnd/>
                        </a:ln>
                      </wps:spPr>
                      <wps:txbx>
                        <w:txbxContent>
                          <w:p w14:paraId="3F9A007B" w14:textId="77777777" w:rsidR="00081EC2" w:rsidRPr="00AD76E1" w:rsidRDefault="00081EC2" w:rsidP="00EB3A5F">
                            <w:pPr>
                              <w:jc w:val="center"/>
                              <w:rPr>
                                <w:b/>
                                <w:color w:val="00B050"/>
                                <w:sz w:val="16"/>
                                <w:szCs w:val="16"/>
                              </w:rPr>
                            </w:pPr>
                          </w:p>
                        </w:txbxContent>
                      </wps:txbx>
                      <wps:bodyPr rot="0" vert="horz" wrap="square" lIns="0" tIns="0" rIns="0" bIns="0" anchor="t" anchorCtr="0" upright="1">
                        <a:spAutoFit/>
                      </wps:bodyPr>
                    </wps:wsp>
                  </a:graphicData>
                </a:graphic>
              </wp:inline>
            </w:drawing>
          </mc:Choice>
          <mc:Fallback>
            <w:pict>
              <v:shape w14:anchorId="0D863B99" id="Text Box 47" o:spid="_x0000_s1097" type="#_x0000_t202" style="width:18.9pt;height:14.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">
                <v:textbox style="mso-fit-shape-to-text:t" inset="0,0,0,0">
                  <w:txbxContent>
                    <w:p w14:paraId="3F9A007B" w14:textId="77777777" w:rsidR="00081EC2" w:rsidRPr="00AD76E1" w:rsidRDefault="00081EC2" w:rsidP="00EB3A5F">
                      <w:pPr>
                        <w:jc w:val="center"/>
                        <w:rPr>
                          <w:b/>
                          <w:color w:val="00B050"/>
                          <w:sz w:val="16"/>
                          <w:szCs w:val="16"/>
                        </w:rPr>
                      </w:pPr>
                    </w:p>
                  </w:txbxContent>
                </v:textbox>
                <w10:anchorlock/>
              </v:shape>
            </w:pict>
          </mc:Fallback>
        </mc:AlternateContent>
      </w:r>
      <w:r w:rsidRPr="00751AA4">
        <w:rPr>
          <w:lang w:eastAsia="ja-JP"/>
        </w:rPr>
        <w:t xml:space="preserve"> Passed  </w:t>
      </w:r>
      <w:r w:rsidRPr="00751AA4">
        <w:rPr>
          <w:noProof/>
          <w:lang w:val="en-US" w:eastAsia="en-US"/>
        </w:rPr>
        <mc:AlternateContent>
          <mc:Choice Requires="wps">
            <w:drawing>
              <wp:inline distT="0" distB="0" distL="0" distR="0" wp14:anchorId="000D47C7" wp14:editId="18874E39">
                <wp:extent cx="240030" cy="184785"/>
                <wp:effectExtent l="9525" t="9525" r="7620" b="5715"/>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 cy="126365"/>
                        </a:xfrm>
                        <a:prstGeom prst="rect">
                          <a:avLst/>
                        </a:prstGeom>
                        <a:solidFill>
                          <a:srgbClr val="FFFFFF"/>
                        </a:solidFill>
                        <a:ln w="9525">
                          <a:solidFill>
                            <a:srgbClr val="000000"/>
                          </a:solidFill>
                          <a:miter lim="800000"/>
                          <a:headEnd/>
                          <a:tailEnd/>
                        </a:ln>
                      </wps:spPr>
                      <wps:txbx>
                        <w:txbxContent>
                          <w:p w14:paraId="12114681" w14:textId="77777777" w:rsidR="00081EC2" w:rsidRPr="001E4863" w:rsidRDefault="00081EC2" w:rsidP="00EB3A5F">
                            <w:pPr>
                              <w:jc w:val="center"/>
                              <w:rPr>
                                <w:b/>
                                <w:color w:val="F79646"/>
                                <w:sz w:val="16"/>
                                <w:szCs w:val="16"/>
                              </w:rPr>
                            </w:pPr>
                          </w:p>
                        </w:txbxContent>
                      </wps:txbx>
                      <wps:bodyPr rot="0" vert="horz" wrap="square" lIns="0" tIns="0" rIns="0" bIns="0" anchor="t" anchorCtr="0" upright="1">
                        <a:spAutoFit/>
                      </wps:bodyPr>
                    </wps:wsp>
                  </a:graphicData>
                </a:graphic>
              </wp:inline>
            </w:drawing>
          </mc:Choice>
          <mc:Fallback>
            <w:pict>
              <v:shape w14:anchorId="000D47C7" id="Text Box 48" o:spid="_x0000_s1098" type="#_x0000_t202" style="width:18.9pt;height:14.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">
                <v:textbox style="mso-fit-shape-to-text:t" inset="0,0,0,0">
                  <w:txbxContent>
                    <w:p w14:paraId="12114681" w14:textId="77777777" w:rsidR="00081EC2" w:rsidRPr="001E4863" w:rsidRDefault="00081EC2" w:rsidP="00EB3A5F">
                      <w:pPr>
                        <w:jc w:val="center"/>
                        <w:rPr>
                          <w:b/>
                          <w:color w:val="F79646"/>
                          <w:sz w:val="16"/>
                          <w:szCs w:val="16"/>
                        </w:rPr>
                      </w:pPr>
                    </w:p>
                  </w:txbxContent>
                </v:textbox>
                <w10:anchorlock/>
              </v:shape>
            </w:pict>
          </mc:Fallback>
        </mc:AlternateContent>
      </w:r>
      <w:r w:rsidRPr="00751AA4">
        <w:rPr>
          <w:lang w:eastAsia="ja-JP"/>
        </w:rPr>
        <w:t xml:space="preserve"> Passed with reservations  </w:t>
      </w:r>
      <w:r w:rsidRPr="00751AA4">
        <w:rPr>
          <w:noProof/>
          <w:lang w:val="en-US" w:eastAsia="en-US"/>
        </w:rPr>
        <mc:AlternateContent>
          <mc:Choice Requires="wps">
            <w:drawing>
              <wp:inline distT="0" distB="0" distL="0" distR="0" wp14:anchorId="19D0ABA4" wp14:editId="755565EB">
                <wp:extent cx="240030" cy="184785"/>
                <wp:effectExtent l="9525" t="9525" r="7620" b="5715"/>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 cy="126365"/>
                        </a:xfrm>
                        <a:prstGeom prst="rect">
                          <a:avLst/>
                        </a:prstGeom>
                        <a:solidFill>
                          <a:srgbClr val="FFFFFF"/>
                        </a:solidFill>
                        <a:ln w="9525">
                          <a:solidFill>
                            <a:srgbClr val="000000"/>
                          </a:solidFill>
                          <a:miter lim="800000"/>
                          <a:headEnd/>
                          <a:tailEnd/>
                        </a:ln>
                      </wps:spPr>
                      <wps:txbx>
                        <w:txbxContent>
                          <w:p w14:paraId="3BCA71D8" w14:textId="77777777" w:rsidR="00081EC2" w:rsidRPr="00AD76E1" w:rsidRDefault="00081EC2" w:rsidP="00EB3A5F">
                            <w:pPr>
                              <w:jc w:val="center"/>
                              <w:rPr>
                                <w:b/>
                                <w:color w:val="FF0000"/>
                                <w:sz w:val="16"/>
                                <w:szCs w:val="16"/>
                              </w:rPr>
                            </w:pPr>
                          </w:p>
                        </w:txbxContent>
                      </wps:txbx>
                      <wps:bodyPr rot="0" vert="horz" wrap="square" lIns="0" tIns="0" rIns="0" bIns="0" anchor="t" anchorCtr="0" upright="1">
                        <a:spAutoFit/>
                      </wps:bodyPr>
                    </wps:wsp>
                  </a:graphicData>
                </a:graphic>
              </wp:inline>
            </w:drawing>
          </mc:Choice>
          <mc:Fallback>
            <w:pict>
              <v:shape w14:anchorId="19D0ABA4" id="Text Box 49" o:spid="_x0000_s1099" type="#_x0000_t202" style="width:18.9pt;height:14.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">
                <v:textbox style="mso-fit-shape-to-text:t" inset="0,0,0,0">
                  <w:txbxContent>
                    <w:p w14:paraId="3BCA71D8" w14:textId="77777777" w:rsidR="00081EC2" w:rsidRPr="00AD76E1" w:rsidRDefault="00081EC2" w:rsidP="00EB3A5F">
                      <w:pPr>
                        <w:jc w:val="center"/>
                        <w:rPr>
                          <w:b/>
                          <w:color w:val="FF0000"/>
                          <w:sz w:val="16"/>
                          <w:szCs w:val="16"/>
                        </w:rPr>
                      </w:pPr>
                    </w:p>
                  </w:txbxContent>
                </v:textbox>
                <w10:anchorlock/>
              </v:shape>
            </w:pict>
          </mc:Fallback>
        </mc:AlternateContent>
      </w:r>
      <w:r w:rsidRPr="00751AA4">
        <w:rPr>
          <w:lang w:eastAsia="ja-JP"/>
        </w:rPr>
        <w:t xml:space="preserve"> Failed</w:t>
      </w:r>
    </w:p>
    <w:p w14:paraId="7FC8D910" w14:textId="77777777" w:rsidR="00EB3A5F" w:rsidRDefault="00EB3A5F" w:rsidP="00EB3A5F">
      <w:pPr>
        <w:pStyle w:val="BodyText"/>
        <w:rPr>
          <w:u w:val="dotted"/>
          <w:lang w:eastAsia="ja-JP"/>
        </w:rPr>
      </w:pPr>
      <w:r w:rsidRPr="00D144BE">
        <w:rPr>
          <w:b/>
          <w:lang w:eastAsia="ja-JP"/>
        </w:rPr>
        <w:t xml:space="preserve">Comment: </w:t>
      </w:r>
    </w:p>
    <w:p w14:paraId="099EB56A" w14:textId="0A9403E3" w:rsidR="008225C2" w:rsidRDefault="008225C2" w:rsidP="008225C2">
      <w:pPr>
        <w:pStyle w:val="Heading2"/>
      </w:pPr>
      <w:bookmarkStart w:id="48" w:name="_Toc411843360"/>
      <w:r>
        <w:t xml:space="preserve">Voltage monitor test </w:t>
      </w:r>
      <w:r w:rsidRPr="00146110">
        <w:t>[T</w:t>
      </w:r>
      <w:r>
        <w:t>C-EMCOR-AU-0</w:t>
      </w:r>
      <w:r w:rsidR="00AA69B1">
        <w:t>7</w:t>
      </w:r>
      <w:r w:rsidRPr="00146110">
        <w:t>]</w:t>
      </w:r>
      <w:bookmarkEnd w:id="48"/>
    </w:p>
    <w:p w14:paraId="28A246FD" w14:textId="77777777" w:rsidR="008225C2" w:rsidRDefault="008225C2" w:rsidP="008225C2">
      <w:pPr>
        <w:rPr>
          <w:lang w:eastAsia="ja-JP"/>
        </w:rPr>
      </w:pPr>
      <w:r>
        <w:rPr>
          <w:lang w:eastAsia="ja-JP"/>
        </w:rPr>
        <w:t>Data about board voltages is read from the FPGA and checked if it is valid.</w:t>
      </w:r>
    </w:p>
    <w:p w14:paraId="748A1ED4" w14:textId="77777777" w:rsidR="008225C2" w:rsidRDefault="008225C2" w:rsidP="008225C2"/>
    <w:p w14:paraId="71CD9513" w14:textId="77777777" w:rsidR="008225C2" w:rsidRPr="00D144BE" w:rsidRDefault="008225C2" w:rsidP="008225C2">
      <w:pPr>
        <w:pStyle w:val="TestCaseSection"/>
        <w:rPr>
          <w:lang w:val="en-GB"/>
        </w:rPr>
      </w:pPr>
      <w:r w:rsidRPr="00D144BE">
        <w:rPr>
          <w:lang w:val="en-GB"/>
        </w:rPr>
        <w:t>Pre-requisites</w:t>
      </w:r>
    </w:p>
    <w:p w14:paraId="76DCEB44" w14:textId="77777777" w:rsidR="008225C2" w:rsidRDefault="008225C2" w:rsidP="008225C2">
      <w:pPr>
        <w:spacing w:before="120" w:after="120"/>
        <w:jc w:val="both"/>
      </w:pPr>
    </w:p>
    <w:p w14:paraId="143A892A" w14:textId="77777777" w:rsidR="008225C2" w:rsidRPr="00D144BE" w:rsidRDefault="008225C2" w:rsidP="008225C2">
      <w:pPr>
        <w:pStyle w:val="TestCaseSection"/>
        <w:rPr>
          <w:lang w:val="en-GB"/>
        </w:rPr>
      </w:pPr>
      <w:r>
        <w:rPr>
          <w:lang w:val="en-GB"/>
        </w:rPr>
        <w:t>Test tracking</w:t>
      </w:r>
    </w:p>
    <w:p w14:paraId="24ACD4AB" w14:textId="77777777" w:rsidR="008225C2" w:rsidRDefault="008225C2" w:rsidP="008225C2">
      <w:pPr>
        <w:spacing w:before="120" w:after="120"/>
        <w:jc w:val="both"/>
      </w:pPr>
      <w:r>
        <w:t>All tests/test_emcor_basic/VoltageMonitorTests/test_temperature</w:t>
      </w:r>
    </w:p>
    <w:p w14:paraId="156777BE" w14:textId="77777777" w:rsidR="008225C2" w:rsidRDefault="008225C2" w:rsidP="008225C2">
      <w:pPr>
        <w:spacing w:before="120" w:after="120"/>
        <w:jc w:val="both"/>
      </w:pPr>
      <w:r>
        <w:t>All tests/test_emcor_basic/VoltageMonitorTests/test_voltage_12</w:t>
      </w:r>
    </w:p>
    <w:p w14:paraId="3D6982C6" w14:textId="77777777" w:rsidR="008225C2" w:rsidRDefault="008225C2" w:rsidP="008225C2">
      <w:pPr>
        <w:spacing w:before="120" w:after="120"/>
        <w:jc w:val="both"/>
      </w:pPr>
      <w:r>
        <w:t>All tests/test_emcor_basic/VoltageMonitorTests/test_voltage_15</w:t>
      </w:r>
    </w:p>
    <w:p w14:paraId="13CABC1A" w14:textId="77777777" w:rsidR="008225C2" w:rsidRDefault="008225C2" w:rsidP="008225C2">
      <w:pPr>
        <w:spacing w:before="120" w:after="120"/>
        <w:jc w:val="both"/>
      </w:pPr>
      <w:r>
        <w:t>All tests/test_emcor_basic/VoltageMonitorTests/test_voltage_33</w:t>
      </w:r>
    </w:p>
    <w:p w14:paraId="639EE093" w14:textId="77777777" w:rsidR="008225C2" w:rsidRDefault="008225C2" w:rsidP="008225C2">
      <w:pPr>
        <w:spacing w:before="120" w:after="120"/>
        <w:jc w:val="both"/>
      </w:pPr>
      <w:r>
        <w:t>All tests/test_emcor_basic/VoltageMonitorTests/test_voltage_33io</w:t>
      </w:r>
    </w:p>
    <w:p w14:paraId="611A4AE8" w14:textId="77777777" w:rsidR="008225C2" w:rsidRDefault="008225C2" w:rsidP="008225C2">
      <w:pPr>
        <w:spacing w:before="120" w:after="120"/>
        <w:jc w:val="both"/>
      </w:pPr>
      <w:r>
        <w:t>All tests/test_emcor_basic/VoltageMonitorTests/test_voltage_5</w:t>
      </w:r>
    </w:p>
    <w:p w14:paraId="48B88883" w14:textId="77777777" w:rsidR="008225C2" w:rsidRDefault="008225C2" w:rsidP="008225C2">
      <w:pPr>
        <w:spacing w:before="120" w:after="120"/>
        <w:jc w:val="both"/>
      </w:pPr>
      <w:r>
        <w:t>All tests/test_emcor_basic/VoltageMonitorTests/test_voltage_m15</w:t>
      </w:r>
    </w:p>
    <w:p w14:paraId="6A59E872" w14:textId="77777777" w:rsidR="008225C2" w:rsidRDefault="008225C2" w:rsidP="008225C2">
      <w:pPr>
        <w:pStyle w:val="TestCaseSection"/>
        <w:rPr>
          <w:lang w:val="en-GB"/>
        </w:rPr>
      </w:pPr>
      <w:r>
        <w:rPr>
          <w:lang w:val="en-GB"/>
        </w:rPr>
        <w:t>T</w:t>
      </w:r>
      <w:r w:rsidRPr="00D144BE">
        <w:rPr>
          <w:lang w:val="en-GB"/>
        </w:rPr>
        <w:t>est</w:t>
      </w:r>
      <w:r>
        <w:rPr>
          <w:lang w:val="en-GB"/>
        </w:rPr>
        <w:t xml:space="preserve"> procedure</w:t>
      </w:r>
    </w:p>
    <w:p w14:paraId="16375BF9" w14:textId="77777777" w:rsidR="008225C2" w:rsidRDefault="008225C2" w:rsidP="008225C2">
      <w:pPr>
        <w:pStyle w:val="BodyText"/>
        <w:numPr>
          <w:ilvl w:val="0"/>
          <w:numId w:val="30"/>
        </w:numPr>
        <w:rPr>
          <w:lang w:eastAsia="ja-JP"/>
        </w:rPr>
      </w:pPr>
      <w:r>
        <w:rPr>
          <w:lang w:eastAsia="ja-JP"/>
        </w:rPr>
        <w:t>Read voltage monitor data.</w:t>
      </w:r>
    </w:p>
    <w:p w14:paraId="64D00AEA" w14:textId="77777777" w:rsidR="008225C2" w:rsidRDefault="008225C2" w:rsidP="008225C2">
      <w:pPr>
        <w:pStyle w:val="BodyText"/>
        <w:numPr>
          <w:ilvl w:val="0"/>
          <w:numId w:val="30"/>
        </w:numPr>
        <w:rPr>
          <w:lang w:eastAsia="ja-JP"/>
        </w:rPr>
      </w:pPr>
      <w:r>
        <w:rPr>
          <w:lang w:eastAsia="ja-JP"/>
        </w:rPr>
        <w:t>All the voltages should be within +/- 5% of their nominal values. Temperature value should be between 60°F and 100°F.</w:t>
      </w:r>
    </w:p>
    <w:p w14:paraId="1C3F9A56" w14:textId="77777777" w:rsidR="008225C2" w:rsidRPr="00B41D1D" w:rsidRDefault="008225C2" w:rsidP="008225C2">
      <w:pPr>
        <w:pStyle w:val="BodyText"/>
        <w:rPr>
          <w:lang w:eastAsia="ja-JP"/>
        </w:rPr>
      </w:pPr>
    </w:p>
    <w:p w14:paraId="4F109B3A" w14:textId="77777777" w:rsidR="008225C2" w:rsidRPr="00D144BE" w:rsidRDefault="008225C2" w:rsidP="008225C2">
      <w:pPr>
        <w:pStyle w:val="BodyText"/>
      </w:pPr>
      <w:r w:rsidRPr="00D144BE">
        <w:rPr>
          <w:u w:val="single"/>
          <w:lang w:eastAsia="ja-JP"/>
        </w:rPr>
        <w:t>Test result:</w:t>
      </w:r>
      <w:r w:rsidRPr="00D144BE">
        <w:rPr>
          <w:lang w:eastAsia="ja-JP"/>
        </w:rPr>
        <w:t xml:space="preserve"> </w:t>
      </w:r>
      <w:r>
        <w:rPr>
          <w:noProof/>
          <w:lang w:val="en-US" w:eastAsia="en-US"/>
        </w:rPr>
        <mc:AlternateContent>
          <mc:Choice Requires="wps">
            <w:drawing>
              <wp:inline distT="0" distB="0" distL="0" distR="0" wp14:anchorId="1DF7E857" wp14:editId="4A990947">
                <wp:extent cx="240030" cy="125730"/>
                <wp:effectExtent l="9525" t="9525" r="7620" b="7620"/>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 cy="126365"/>
                        </a:xfrm>
                        <a:prstGeom prst="rect">
                          <a:avLst/>
                        </a:prstGeom>
                        <a:solidFill>
                          <a:srgbClr val="FFFFFF"/>
                        </a:solidFill>
                        <a:ln w="9525">
                          <a:solidFill>
                            <a:srgbClr val="000000"/>
                          </a:solidFill>
                          <a:miter lim="800000"/>
                          <a:headEnd/>
                          <a:tailEnd/>
                        </a:ln>
                      </wps:spPr>
                      <wps:txbx>
                        <w:txbxContent>
                          <w:p w14:paraId="31EAD846" w14:textId="77777777" w:rsidR="00081EC2" w:rsidRPr="00AA5F7E" w:rsidRDefault="00081EC2" w:rsidP="008225C2">
                            <w:pPr>
                              <w:rPr>
                                <w:b/>
                                <w:sz w:val="16"/>
                                <w:szCs w:val="16"/>
                              </w:rPr>
                            </w:pPr>
                          </w:p>
                        </w:txbxContent>
                      </wps:txbx>
                      <wps:bodyPr rot="0" vert="horz" wrap="square" lIns="0" tIns="0" rIns="0" bIns="0" anchor="t" anchorCtr="0" upright="1">
                        <a:spAutoFit/>
                      </wps:bodyPr>
                    </wps:wsp>
                  </a:graphicData>
                </a:graphic>
              </wp:inline>
            </w:drawing>
          </mc:Choice>
          <mc:Fallback>
            <w:pict>
              <v:shape w14:anchorId="1DF7E857" id="Text Box 50" o:spid="_x0000_s1100" type="#_x0000_t202" style="width:18.9pt;height:9.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">
                <v:textbox style="mso-fit-shape-to-text:t" inset="0,0,0,0">
                  <w:txbxContent>
                    <w:p w14:paraId="31EAD846" w14:textId="77777777" w:rsidR="00081EC2" w:rsidRPr="00AA5F7E" w:rsidRDefault="00081EC2" w:rsidP="008225C2">
                      <w:pPr>
                        <w:rPr>
                          <w:b/>
                          <w:sz w:val="16"/>
                          <w:szCs w:val="16"/>
                        </w:rPr>
                      </w:pPr>
                    </w:p>
                  </w:txbxContent>
                </v:textbox>
                <w10:anchorlock/>
              </v:shape>
            </w:pict>
          </mc:Fallback>
        </mc:AlternateContent>
      </w:r>
      <w:r>
        <w:rPr>
          <w:lang w:eastAsia="ja-JP"/>
        </w:rPr>
        <w:t xml:space="preserve"> Not tested     </w:t>
      </w:r>
      <w:r>
        <w:rPr>
          <w:noProof/>
          <w:lang w:val="en-US" w:eastAsia="en-US"/>
        </w:rPr>
        <mc:AlternateContent>
          <mc:Choice Requires="wps">
            <w:drawing>
              <wp:inline distT="0" distB="0" distL="0" distR="0" wp14:anchorId="6C05C10E" wp14:editId="33CC353E">
                <wp:extent cx="240030" cy="184785"/>
                <wp:effectExtent l="9525" t="9525" r="7620" b="5715"/>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 cy="126365"/>
                        </a:xfrm>
                        <a:prstGeom prst="rect">
                          <a:avLst/>
                        </a:prstGeom>
                        <a:solidFill>
                          <a:srgbClr val="FFFFFF"/>
                        </a:solidFill>
                        <a:ln w="9525">
                          <a:solidFill>
                            <a:srgbClr val="000000"/>
                          </a:solidFill>
                          <a:miter lim="800000"/>
                          <a:headEnd/>
                          <a:tailEnd/>
                        </a:ln>
                      </wps:spPr>
                      <wps:txbx>
                        <w:txbxContent>
                          <w:p w14:paraId="1977C036" w14:textId="77777777" w:rsidR="00081EC2" w:rsidRPr="00AD76E1" w:rsidRDefault="00081EC2" w:rsidP="008225C2">
                            <w:pPr>
                              <w:jc w:val="center"/>
                              <w:rPr>
                                <w:b/>
                                <w:color w:val="00B050"/>
                                <w:sz w:val="16"/>
                                <w:szCs w:val="16"/>
                              </w:rPr>
                            </w:pPr>
                          </w:p>
                        </w:txbxContent>
                      </wps:txbx>
                      <wps:bodyPr rot="0" vert="horz" wrap="square" lIns="0" tIns="0" rIns="0" bIns="0" anchor="t" anchorCtr="0" upright="1">
                        <a:spAutoFit/>
                      </wps:bodyPr>
                    </wps:wsp>
                  </a:graphicData>
                </a:graphic>
              </wp:inline>
            </w:drawing>
          </mc:Choice>
          <mc:Fallback>
            <w:pict>
              <v:shape w14:anchorId="6C05C10E" id="Text Box 51" o:spid="_x0000_s1101" type="#_x0000_t202" style="width:18.9pt;height:14.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">
                <v:textbox style="mso-fit-shape-to-text:t" inset="0,0,0,0">
                  <w:txbxContent>
                    <w:p w14:paraId="1977C036" w14:textId="77777777" w:rsidR="00081EC2" w:rsidRPr="00AD76E1" w:rsidRDefault="00081EC2" w:rsidP="008225C2">
                      <w:pPr>
                        <w:jc w:val="center"/>
                        <w:rPr>
                          <w:b/>
                          <w:color w:val="00B050"/>
                          <w:sz w:val="16"/>
                          <w:szCs w:val="16"/>
                        </w:rPr>
                      </w:pPr>
                    </w:p>
                  </w:txbxContent>
                </v:textbox>
                <w10:anchorlock/>
              </v:shape>
            </w:pict>
          </mc:Fallback>
        </mc:AlternateContent>
      </w:r>
      <w:r w:rsidRPr="00D144BE">
        <w:rPr>
          <w:lang w:eastAsia="ja-JP"/>
        </w:rPr>
        <w:t xml:space="preserve"> </w:t>
      </w:r>
      <w:r w:rsidRPr="00751AA4">
        <w:rPr>
          <w:lang w:eastAsia="ja-JP"/>
        </w:rPr>
        <w:t xml:space="preserve">Passed  </w:t>
      </w:r>
      <w:r w:rsidRPr="00751AA4">
        <w:rPr>
          <w:noProof/>
          <w:lang w:val="en-US" w:eastAsia="en-US"/>
        </w:rPr>
        <mc:AlternateContent>
          <mc:Choice Requires="wps">
            <w:drawing>
              <wp:inline distT="0" distB="0" distL="0" distR="0" wp14:anchorId="3C234871" wp14:editId="309EE461">
                <wp:extent cx="240030" cy="184785"/>
                <wp:effectExtent l="9525" t="9525" r="7620" b="5715"/>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 cy="126365"/>
                        </a:xfrm>
                        <a:prstGeom prst="rect">
                          <a:avLst/>
                        </a:prstGeom>
                        <a:solidFill>
                          <a:srgbClr val="FFFFFF"/>
                        </a:solidFill>
                        <a:ln w="9525">
                          <a:solidFill>
                            <a:srgbClr val="000000"/>
                          </a:solidFill>
                          <a:miter lim="800000"/>
                          <a:headEnd/>
                          <a:tailEnd/>
                        </a:ln>
                      </wps:spPr>
                      <wps:txbx>
                        <w:txbxContent>
                          <w:p w14:paraId="2215A13D" w14:textId="77777777" w:rsidR="00081EC2" w:rsidRPr="001E4863" w:rsidRDefault="00081EC2" w:rsidP="008225C2">
                            <w:pPr>
                              <w:jc w:val="center"/>
                              <w:rPr>
                                <w:b/>
                                <w:color w:val="F79646"/>
                                <w:sz w:val="16"/>
                                <w:szCs w:val="16"/>
                              </w:rPr>
                            </w:pPr>
                          </w:p>
                        </w:txbxContent>
                      </wps:txbx>
                      <wps:bodyPr rot="0" vert="horz" wrap="square" lIns="0" tIns="0" rIns="0" bIns="0" anchor="t" anchorCtr="0" upright="1">
                        <a:spAutoFit/>
                      </wps:bodyPr>
                    </wps:wsp>
                  </a:graphicData>
                </a:graphic>
              </wp:inline>
            </w:drawing>
          </mc:Choice>
          <mc:Fallback>
            <w:pict>
              <v:shape w14:anchorId="3C234871" id="Text Box 52" o:spid="_x0000_s1102" type="#_x0000_t202" style="width:18.9pt;height:14.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">
                <v:textbox style="mso-fit-shape-to-text:t" inset="0,0,0,0">
                  <w:txbxContent>
                    <w:p w14:paraId="2215A13D" w14:textId="77777777" w:rsidR="00081EC2" w:rsidRPr="001E4863" w:rsidRDefault="00081EC2" w:rsidP="008225C2">
                      <w:pPr>
                        <w:jc w:val="center"/>
                        <w:rPr>
                          <w:b/>
                          <w:color w:val="F79646"/>
                          <w:sz w:val="16"/>
                          <w:szCs w:val="16"/>
                        </w:rPr>
                      </w:pPr>
                    </w:p>
                  </w:txbxContent>
                </v:textbox>
                <w10:anchorlock/>
              </v:shape>
            </w:pict>
          </mc:Fallback>
        </mc:AlternateContent>
      </w:r>
      <w:r w:rsidRPr="00751AA4">
        <w:rPr>
          <w:lang w:eastAsia="ja-JP"/>
        </w:rPr>
        <w:t xml:space="preserve"> Passed with reservations  </w:t>
      </w:r>
      <w:r w:rsidRPr="00751AA4">
        <w:rPr>
          <w:noProof/>
          <w:lang w:val="en-US" w:eastAsia="en-US"/>
        </w:rPr>
        <mc:AlternateContent>
          <mc:Choice Requires="wps">
            <w:drawing>
              <wp:inline distT="0" distB="0" distL="0" distR="0" wp14:anchorId="5AAC2219" wp14:editId="18A4F027">
                <wp:extent cx="240030" cy="184785"/>
                <wp:effectExtent l="9525" t="9525" r="7620" b="5715"/>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 cy="126365"/>
                        </a:xfrm>
                        <a:prstGeom prst="rect">
                          <a:avLst/>
                        </a:prstGeom>
                        <a:solidFill>
                          <a:srgbClr val="FFFFFF"/>
                        </a:solidFill>
                        <a:ln w="9525">
                          <a:solidFill>
                            <a:srgbClr val="000000"/>
                          </a:solidFill>
                          <a:miter lim="800000"/>
                          <a:headEnd/>
                          <a:tailEnd/>
                        </a:ln>
                      </wps:spPr>
                      <wps:txbx>
                        <w:txbxContent>
                          <w:p w14:paraId="32D7532D" w14:textId="77777777" w:rsidR="00081EC2" w:rsidRPr="00AD76E1" w:rsidRDefault="00081EC2" w:rsidP="008225C2">
                            <w:pPr>
                              <w:jc w:val="center"/>
                              <w:rPr>
                                <w:b/>
                                <w:color w:val="FF0000"/>
                                <w:sz w:val="16"/>
                                <w:szCs w:val="16"/>
                              </w:rPr>
                            </w:pPr>
                          </w:p>
                        </w:txbxContent>
                      </wps:txbx>
                      <wps:bodyPr rot="0" vert="horz" wrap="square" lIns="0" tIns="0" rIns="0" bIns="0" anchor="t" anchorCtr="0" upright="1">
                        <a:spAutoFit/>
                      </wps:bodyPr>
                    </wps:wsp>
                  </a:graphicData>
                </a:graphic>
              </wp:inline>
            </w:drawing>
          </mc:Choice>
          <mc:Fallback>
            <w:pict>
              <v:shape w14:anchorId="5AAC2219" id="Text Box 54" o:spid="_x0000_s1103" type="#_x0000_t202" style="width:18.9pt;height:14.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">
                <v:textbox style="mso-fit-shape-to-text:t" inset="0,0,0,0">
                  <w:txbxContent>
                    <w:p w14:paraId="32D7532D" w14:textId="77777777" w:rsidR="00081EC2" w:rsidRPr="00AD76E1" w:rsidRDefault="00081EC2" w:rsidP="008225C2">
                      <w:pPr>
                        <w:jc w:val="center"/>
                        <w:rPr>
                          <w:b/>
                          <w:color w:val="FF0000"/>
                          <w:sz w:val="16"/>
                          <w:szCs w:val="16"/>
                        </w:rPr>
                      </w:pPr>
                    </w:p>
                  </w:txbxContent>
                </v:textbox>
                <w10:anchorlock/>
              </v:shape>
            </w:pict>
          </mc:Fallback>
        </mc:AlternateContent>
      </w:r>
      <w:r w:rsidRPr="00751AA4">
        <w:rPr>
          <w:lang w:eastAsia="ja-JP"/>
        </w:rPr>
        <w:t xml:space="preserve"> Failed</w:t>
      </w:r>
    </w:p>
    <w:p w14:paraId="44082B86" w14:textId="0A9DBE32" w:rsidR="00CF2F76" w:rsidRPr="008225C2" w:rsidRDefault="008225C2" w:rsidP="008225C2">
      <w:pPr>
        <w:pStyle w:val="BodyText"/>
        <w:rPr>
          <w:u w:val="dotted"/>
          <w:lang w:eastAsia="ja-JP"/>
        </w:rPr>
      </w:pPr>
      <w:r w:rsidRPr="00D144BE">
        <w:rPr>
          <w:b/>
          <w:lang w:eastAsia="ja-JP"/>
        </w:rPr>
        <w:t xml:space="preserve">Comment: </w:t>
      </w:r>
    </w:p>
    <w:p w14:paraId="6355529D" w14:textId="3D1C9593" w:rsidR="002A23BA" w:rsidRDefault="002A23BA" w:rsidP="002A23BA">
      <w:pPr>
        <w:pStyle w:val="Heading2"/>
      </w:pPr>
      <w:bookmarkStart w:id="49" w:name="_Toc411843361"/>
      <w:r>
        <w:t xml:space="preserve">Xilinx system monitor test </w:t>
      </w:r>
      <w:r w:rsidRPr="00146110">
        <w:t>[T</w:t>
      </w:r>
      <w:r>
        <w:t>C-EMCOR</w:t>
      </w:r>
      <w:r w:rsidR="00B2056B">
        <w:t>-</w:t>
      </w:r>
      <w:r w:rsidR="00A52C06">
        <w:t>AU</w:t>
      </w:r>
      <w:r w:rsidR="004102B5">
        <w:t>-0</w:t>
      </w:r>
      <w:r w:rsidR="00AA69B1">
        <w:t>8</w:t>
      </w:r>
      <w:r w:rsidRPr="00146110">
        <w:t>]</w:t>
      </w:r>
      <w:bookmarkEnd w:id="49"/>
    </w:p>
    <w:p w14:paraId="5B4F471F" w14:textId="7459E1A9" w:rsidR="002A23BA" w:rsidRDefault="00F61B0C" w:rsidP="002A23BA">
      <w:pPr>
        <w:rPr>
          <w:lang w:eastAsia="ja-JP"/>
        </w:rPr>
      </w:pPr>
      <w:r>
        <w:t>Xilinx system monitor data is read from the FPGA and checked if it is valid.</w:t>
      </w:r>
    </w:p>
    <w:p w14:paraId="0B68544B" w14:textId="77777777" w:rsidR="002A23BA" w:rsidRDefault="002A23BA" w:rsidP="002A23BA"/>
    <w:p w14:paraId="3C768788" w14:textId="77777777" w:rsidR="002A23BA" w:rsidRPr="00D144BE" w:rsidRDefault="002A23BA" w:rsidP="002A23BA">
      <w:pPr>
        <w:pStyle w:val="TestCaseSection"/>
        <w:rPr>
          <w:lang w:val="en-GB"/>
        </w:rPr>
      </w:pPr>
      <w:r w:rsidRPr="00D144BE">
        <w:rPr>
          <w:lang w:val="en-GB"/>
        </w:rPr>
        <w:t>Pre-requisites</w:t>
      </w:r>
    </w:p>
    <w:p w14:paraId="2A3A2E6B" w14:textId="3EEE1A3D" w:rsidR="002A23BA" w:rsidRDefault="002A23BA" w:rsidP="00D7260F">
      <w:pPr>
        <w:spacing w:before="120" w:after="120"/>
        <w:jc w:val="both"/>
      </w:pPr>
    </w:p>
    <w:p w14:paraId="302C9D7F" w14:textId="77777777" w:rsidR="00785548" w:rsidRPr="00D144BE" w:rsidRDefault="00785548" w:rsidP="00785548">
      <w:pPr>
        <w:pStyle w:val="TestCaseSection"/>
        <w:rPr>
          <w:lang w:val="en-GB"/>
        </w:rPr>
      </w:pPr>
      <w:r>
        <w:rPr>
          <w:lang w:val="en-GB"/>
        </w:rPr>
        <w:t>Test tracking</w:t>
      </w:r>
    </w:p>
    <w:p w14:paraId="6396EDC5" w14:textId="03FFDE0C" w:rsidR="00785548" w:rsidRDefault="005B290A" w:rsidP="00D7260F">
      <w:pPr>
        <w:spacing w:before="120" w:after="120"/>
        <w:jc w:val="both"/>
      </w:pPr>
      <w:r>
        <w:t>All tests/test_emcor_basic/XilinxSystemMonitorTests/test_temp_cur</w:t>
      </w:r>
    </w:p>
    <w:p w14:paraId="5A83F1F1" w14:textId="740B252A" w:rsidR="005B290A" w:rsidRDefault="005B290A" w:rsidP="00D7260F">
      <w:pPr>
        <w:spacing w:before="120" w:after="120"/>
        <w:jc w:val="both"/>
      </w:pPr>
      <w:r>
        <w:t>All tests/test_emcor_basic/XilinxSystemMonitorTests/test_temp_max</w:t>
      </w:r>
    </w:p>
    <w:p w14:paraId="0C032BC2" w14:textId="1DBEF332" w:rsidR="005B290A" w:rsidRDefault="005B290A" w:rsidP="00D7260F">
      <w:pPr>
        <w:spacing w:before="120" w:after="120"/>
        <w:jc w:val="both"/>
      </w:pPr>
      <w:r>
        <w:t>All tests/test_emcor_basic/XilinxSystemMonitorTests/test_temp_min</w:t>
      </w:r>
    </w:p>
    <w:p w14:paraId="09C8D46F" w14:textId="0B37CBAD" w:rsidR="005B290A" w:rsidRDefault="005B290A" w:rsidP="00D7260F">
      <w:pPr>
        <w:spacing w:before="120" w:after="120"/>
        <w:jc w:val="both"/>
      </w:pPr>
      <w:r>
        <w:t>All tests/test_emcor_basic/XilinxSystemMonitorTests/test_vaux_cur</w:t>
      </w:r>
    </w:p>
    <w:p w14:paraId="6DBDE97D" w14:textId="0840C93A" w:rsidR="005B290A" w:rsidRDefault="005B290A" w:rsidP="00D7260F">
      <w:pPr>
        <w:spacing w:before="120" w:after="120"/>
        <w:jc w:val="both"/>
      </w:pPr>
      <w:r>
        <w:lastRenderedPageBreak/>
        <w:t>All tests/test_emcor_basic/XilinxSystemMonitorTests/test_vint_cur</w:t>
      </w:r>
    </w:p>
    <w:p w14:paraId="151399B0" w14:textId="77777777" w:rsidR="002A23BA" w:rsidRDefault="002A23BA" w:rsidP="002A23BA">
      <w:pPr>
        <w:pStyle w:val="TestCaseSection"/>
        <w:rPr>
          <w:lang w:val="en-GB"/>
        </w:rPr>
      </w:pPr>
      <w:r>
        <w:rPr>
          <w:lang w:val="en-GB"/>
        </w:rPr>
        <w:t>T</w:t>
      </w:r>
      <w:r w:rsidRPr="00D144BE">
        <w:rPr>
          <w:lang w:val="en-GB"/>
        </w:rPr>
        <w:t>est</w:t>
      </w:r>
      <w:r>
        <w:rPr>
          <w:lang w:val="en-GB"/>
        </w:rPr>
        <w:t xml:space="preserve"> procedure</w:t>
      </w:r>
    </w:p>
    <w:p w14:paraId="1649FD08" w14:textId="0C6C2E42" w:rsidR="002A23BA" w:rsidRDefault="00924304" w:rsidP="00D20C02">
      <w:pPr>
        <w:pStyle w:val="BodyText"/>
        <w:numPr>
          <w:ilvl w:val="0"/>
          <w:numId w:val="29"/>
        </w:numPr>
        <w:rPr>
          <w:lang w:eastAsia="ja-JP"/>
        </w:rPr>
      </w:pPr>
      <w:r>
        <w:rPr>
          <w:lang w:eastAsia="ja-JP"/>
        </w:rPr>
        <w:t>Read</w:t>
      </w:r>
      <w:r w:rsidR="00D170A2">
        <w:rPr>
          <w:lang w:eastAsia="ja-JP"/>
        </w:rPr>
        <w:t xml:space="preserve"> Xilinx system monitor data.</w:t>
      </w:r>
    </w:p>
    <w:p w14:paraId="32046570" w14:textId="27EFB897" w:rsidR="00D170A2" w:rsidRDefault="00D170A2" w:rsidP="00D20C02">
      <w:pPr>
        <w:pStyle w:val="BodyText"/>
        <w:numPr>
          <w:ilvl w:val="0"/>
          <w:numId w:val="29"/>
        </w:numPr>
        <w:rPr>
          <w:lang w:eastAsia="ja-JP"/>
        </w:rPr>
      </w:pPr>
      <w:r>
        <w:rPr>
          <w:lang w:eastAsia="ja-JP"/>
        </w:rPr>
        <w:t>A</w:t>
      </w:r>
      <w:r w:rsidR="000501E5">
        <w:rPr>
          <w:lang w:eastAsia="ja-JP"/>
        </w:rPr>
        <w:t xml:space="preserve">ll the </w:t>
      </w:r>
      <w:r w:rsidR="0094586C">
        <w:rPr>
          <w:lang w:eastAsia="ja-JP"/>
        </w:rPr>
        <w:t xml:space="preserve">voltage </w:t>
      </w:r>
      <w:r w:rsidR="000501E5">
        <w:rPr>
          <w:lang w:eastAsia="ja-JP"/>
        </w:rPr>
        <w:t xml:space="preserve">values should be </w:t>
      </w:r>
      <w:r w:rsidR="0094586C">
        <w:rPr>
          <w:lang w:eastAsia="ja-JP"/>
        </w:rPr>
        <w:t>within +/- 5% of their nominal values</w:t>
      </w:r>
      <w:r w:rsidR="000501E5">
        <w:rPr>
          <w:lang w:eastAsia="ja-JP"/>
        </w:rPr>
        <w:t xml:space="preserve">. </w:t>
      </w:r>
      <w:r w:rsidR="0094586C">
        <w:rPr>
          <w:lang w:eastAsia="ja-JP"/>
        </w:rPr>
        <w:t xml:space="preserve">Temperature value </w:t>
      </w:r>
      <w:r w:rsidR="000501E5">
        <w:rPr>
          <w:lang w:eastAsia="ja-JP"/>
        </w:rPr>
        <w:t xml:space="preserve">should be between </w:t>
      </w:r>
      <w:r w:rsidR="0094586C">
        <w:rPr>
          <w:lang w:eastAsia="ja-JP"/>
        </w:rPr>
        <w:t>80°F and 150°F</w:t>
      </w:r>
      <w:r w:rsidR="000501E5">
        <w:rPr>
          <w:lang w:eastAsia="ja-JP"/>
        </w:rPr>
        <w:t>.</w:t>
      </w:r>
    </w:p>
    <w:p w14:paraId="543E380C" w14:textId="77777777" w:rsidR="00D170A2" w:rsidRPr="00B41D1D" w:rsidRDefault="00D170A2" w:rsidP="002A23BA">
      <w:pPr>
        <w:pStyle w:val="BodyText"/>
        <w:rPr>
          <w:lang w:eastAsia="ja-JP"/>
        </w:rPr>
      </w:pPr>
    </w:p>
    <w:p w14:paraId="2F7CD647" w14:textId="77777777" w:rsidR="002A23BA" w:rsidRPr="00D144BE" w:rsidRDefault="002A23BA" w:rsidP="002A23BA">
      <w:pPr>
        <w:pStyle w:val="BodyText"/>
      </w:pPr>
      <w:r w:rsidRPr="00D144BE">
        <w:rPr>
          <w:u w:val="single"/>
          <w:lang w:eastAsia="ja-JP"/>
        </w:rPr>
        <w:t>Test result:</w:t>
      </w:r>
      <w:r w:rsidRPr="00D144BE">
        <w:rPr>
          <w:lang w:eastAsia="ja-JP"/>
        </w:rPr>
        <w:t xml:space="preserve"> </w:t>
      </w:r>
      <w:r>
        <w:rPr>
          <w:noProof/>
          <w:lang w:val="en-US" w:eastAsia="en-US"/>
        </w:rPr>
        <mc:AlternateContent>
          <mc:Choice Requires="wps">
            <w:drawing>
              <wp:inline distT="0" distB="0" distL="0" distR="0" wp14:anchorId="095AC8C4" wp14:editId="7AD4AB2A">
                <wp:extent cx="240030" cy="125730"/>
                <wp:effectExtent l="9525" t="9525" r="7620" b="7620"/>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 cy="126365"/>
                        </a:xfrm>
                        <a:prstGeom prst="rect">
                          <a:avLst/>
                        </a:prstGeom>
                        <a:solidFill>
                          <a:srgbClr val="FFFFFF"/>
                        </a:solidFill>
                        <a:ln w="9525">
                          <a:solidFill>
                            <a:srgbClr val="000000"/>
                          </a:solidFill>
                          <a:miter lim="800000"/>
                          <a:headEnd/>
                          <a:tailEnd/>
                        </a:ln>
                      </wps:spPr>
                      <wps:txbx>
                        <w:txbxContent>
                          <w:p w14:paraId="545BD6F1" w14:textId="77777777" w:rsidR="00081EC2" w:rsidRPr="00AA5F7E" w:rsidRDefault="00081EC2" w:rsidP="002A23BA">
                            <w:pPr>
                              <w:rPr>
                                <w:b/>
                                <w:sz w:val="16"/>
                                <w:szCs w:val="16"/>
                              </w:rPr>
                            </w:pPr>
                          </w:p>
                        </w:txbxContent>
                      </wps:txbx>
                      <wps:bodyPr rot="0" vert="horz" wrap="square" lIns="0" tIns="0" rIns="0" bIns="0" anchor="t" anchorCtr="0" upright="1">
                        <a:spAutoFit/>
                      </wps:bodyPr>
                    </wps:wsp>
                  </a:graphicData>
                </a:graphic>
              </wp:inline>
            </w:drawing>
          </mc:Choice>
          <mc:Fallback>
            <w:pict>
              <v:shape w14:anchorId="095AC8C4" id="Text Box 38" o:spid="_x0000_s1104" type="#_x0000_t202" style="width:18.9pt;height:9.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">
                <v:textbox style="mso-fit-shape-to-text:t" inset="0,0,0,0">
                  <w:txbxContent>
                    <w:p w14:paraId="545BD6F1" w14:textId="77777777" w:rsidR="00081EC2" w:rsidRPr="00AA5F7E" w:rsidRDefault="00081EC2" w:rsidP="002A23BA">
                      <w:pPr>
                        <w:rPr>
                          <w:b/>
                          <w:sz w:val="16"/>
                          <w:szCs w:val="16"/>
                        </w:rPr>
                      </w:pPr>
                    </w:p>
                  </w:txbxContent>
                </v:textbox>
                <w10:anchorlock/>
              </v:shape>
            </w:pict>
          </mc:Fallback>
        </mc:AlternateContent>
      </w:r>
      <w:r>
        <w:rPr>
          <w:lang w:eastAsia="ja-JP"/>
        </w:rPr>
        <w:t xml:space="preserve"> Not tested     </w:t>
      </w:r>
      <w:r>
        <w:rPr>
          <w:noProof/>
          <w:lang w:val="en-US" w:eastAsia="en-US"/>
        </w:rPr>
        <mc:AlternateContent>
          <mc:Choice Requires="wps">
            <w:drawing>
              <wp:inline distT="0" distB="0" distL="0" distR="0" wp14:anchorId="4BB771A7" wp14:editId="578FF633">
                <wp:extent cx="240030" cy="184785"/>
                <wp:effectExtent l="9525" t="9525" r="7620" b="5715"/>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 cy="126365"/>
                        </a:xfrm>
                        <a:prstGeom prst="rect">
                          <a:avLst/>
                        </a:prstGeom>
                        <a:solidFill>
                          <a:srgbClr val="FFFFFF"/>
                        </a:solidFill>
                        <a:ln w="9525">
                          <a:solidFill>
                            <a:srgbClr val="000000"/>
                          </a:solidFill>
                          <a:miter lim="800000"/>
                          <a:headEnd/>
                          <a:tailEnd/>
                        </a:ln>
                      </wps:spPr>
                      <wps:txbx>
                        <w:txbxContent>
                          <w:p w14:paraId="76B94BB1" w14:textId="77777777" w:rsidR="00081EC2" w:rsidRPr="00AD76E1" w:rsidRDefault="00081EC2" w:rsidP="002A23BA">
                            <w:pPr>
                              <w:jc w:val="center"/>
                              <w:rPr>
                                <w:b/>
                                <w:color w:val="00B050"/>
                                <w:sz w:val="16"/>
                                <w:szCs w:val="16"/>
                              </w:rPr>
                            </w:pPr>
                          </w:p>
                        </w:txbxContent>
                      </wps:txbx>
                      <wps:bodyPr rot="0" vert="horz" wrap="square" lIns="0" tIns="0" rIns="0" bIns="0" anchor="t" anchorCtr="0" upright="1">
                        <a:spAutoFit/>
                      </wps:bodyPr>
                    </wps:wsp>
                  </a:graphicData>
                </a:graphic>
              </wp:inline>
            </w:drawing>
          </mc:Choice>
          <mc:Fallback>
            <w:pict>
              <v:shape w14:anchorId="4BB771A7" id="Text Box 39" o:spid="_x0000_s1105" type="#_x0000_t202" style="width:18.9pt;height:14.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">
                <v:textbox style="mso-fit-shape-to-text:t" inset="0,0,0,0">
                  <w:txbxContent>
                    <w:p w14:paraId="76B94BB1" w14:textId="77777777" w:rsidR="00081EC2" w:rsidRPr="00AD76E1" w:rsidRDefault="00081EC2" w:rsidP="002A23BA">
                      <w:pPr>
                        <w:jc w:val="center"/>
                        <w:rPr>
                          <w:b/>
                          <w:color w:val="00B050"/>
                          <w:sz w:val="16"/>
                          <w:szCs w:val="16"/>
                        </w:rPr>
                      </w:pPr>
                    </w:p>
                  </w:txbxContent>
                </v:textbox>
                <w10:anchorlock/>
              </v:shape>
            </w:pict>
          </mc:Fallback>
        </mc:AlternateContent>
      </w:r>
      <w:r w:rsidRPr="00D144BE">
        <w:rPr>
          <w:lang w:eastAsia="ja-JP"/>
        </w:rPr>
        <w:t xml:space="preserve"> </w:t>
      </w:r>
      <w:r w:rsidRPr="00751AA4">
        <w:rPr>
          <w:lang w:eastAsia="ja-JP"/>
        </w:rPr>
        <w:t xml:space="preserve">Passed  </w:t>
      </w:r>
      <w:r w:rsidRPr="00751AA4">
        <w:rPr>
          <w:noProof/>
          <w:lang w:val="en-US" w:eastAsia="en-US"/>
        </w:rPr>
        <mc:AlternateContent>
          <mc:Choice Requires="wps">
            <w:drawing>
              <wp:inline distT="0" distB="0" distL="0" distR="0" wp14:anchorId="48E4D6E5" wp14:editId="0E14FD44">
                <wp:extent cx="240030" cy="184785"/>
                <wp:effectExtent l="9525" t="9525" r="7620" b="5715"/>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 cy="126365"/>
                        </a:xfrm>
                        <a:prstGeom prst="rect">
                          <a:avLst/>
                        </a:prstGeom>
                        <a:solidFill>
                          <a:srgbClr val="FFFFFF"/>
                        </a:solidFill>
                        <a:ln w="9525">
                          <a:solidFill>
                            <a:srgbClr val="000000"/>
                          </a:solidFill>
                          <a:miter lim="800000"/>
                          <a:headEnd/>
                          <a:tailEnd/>
                        </a:ln>
                      </wps:spPr>
                      <wps:txbx>
                        <w:txbxContent>
                          <w:p w14:paraId="4D496DE8" w14:textId="77777777" w:rsidR="00081EC2" w:rsidRPr="001E4863" w:rsidRDefault="00081EC2" w:rsidP="002A23BA">
                            <w:pPr>
                              <w:jc w:val="center"/>
                              <w:rPr>
                                <w:b/>
                                <w:color w:val="F79646"/>
                                <w:sz w:val="16"/>
                                <w:szCs w:val="16"/>
                              </w:rPr>
                            </w:pPr>
                          </w:p>
                        </w:txbxContent>
                      </wps:txbx>
                      <wps:bodyPr rot="0" vert="horz" wrap="square" lIns="0" tIns="0" rIns="0" bIns="0" anchor="t" anchorCtr="0" upright="1">
                        <a:spAutoFit/>
                      </wps:bodyPr>
                    </wps:wsp>
                  </a:graphicData>
                </a:graphic>
              </wp:inline>
            </w:drawing>
          </mc:Choice>
          <mc:Fallback>
            <w:pict>
              <v:shape w14:anchorId="48E4D6E5" id="Text Box 40" o:spid="_x0000_s1106" type="#_x0000_t202" style="width:18.9pt;height:14.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">
                <v:textbox style="mso-fit-shape-to-text:t" inset="0,0,0,0">
                  <w:txbxContent>
                    <w:p w14:paraId="4D496DE8" w14:textId="77777777" w:rsidR="00081EC2" w:rsidRPr="001E4863" w:rsidRDefault="00081EC2" w:rsidP="002A23BA">
                      <w:pPr>
                        <w:jc w:val="center"/>
                        <w:rPr>
                          <w:b/>
                          <w:color w:val="F79646"/>
                          <w:sz w:val="16"/>
                          <w:szCs w:val="16"/>
                        </w:rPr>
                      </w:pPr>
                    </w:p>
                  </w:txbxContent>
                </v:textbox>
                <w10:anchorlock/>
              </v:shape>
            </w:pict>
          </mc:Fallback>
        </mc:AlternateContent>
      </w:r>
      <w:r w:rsidRPr="00751AA4">
        <w:rPr>
          <w:lang w:eastAsia="ja-JP"/>
        </w:rPr>
        <w:t xml:space="preserve"> Passed with reservations  </w:t>
      </w:r>
      <w:r w:rsidRPr="00751AA4">
        <w:rPr>
          <w:noProof/>
          <w:lang w:val="en-US" w:eastAsia="en-US"/>
        </w:rPr>
        <mc:AlternateContent>
          <mc:Choice Requires="wps">
            <w:drawing>
              <wp:inline distT="0" distB="0" distL="0" distR="0" wp14:anchorId="5644C6A9" wp14:editId="27861AA3">
                <wp:extent cx="240030" cy="184785"/>
                <wp:effectExtent l="9525" t="9525" r="7620" b="5715"/>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 cy="126365"/>
                        </a:xfrm>
                        <a:prstGeom prst="rect">
                          <a:avLst/>
                        </a:prstGeom>
                        <a:solidFill>
                          <a:srgbClr val="FFFFFF"/>
                        </a:solidFill>
                        <a:ln w="9525">
                          <a:solidFill>
                            <a:srgbClr val="000000"/>
                          </a:solidFill>
                          <a:miter lim="800000"/>
                          <a:headEnd/>
                          <a:tailEnd/>
                        </a:ln>
                      </wps:spPr>
                      <wps:txbx>
                        <w:txbxContent>
                          <w:p w14:paraId="473BAC0A" w14:textId="77777777" w:rsidR="00081EC2" w:rsidRPr="00AD76E1" w:rsidRDefault="00081EC2" w:rsidP="002A23BA">
                            <w:pPr>
                              <w:jc w:val="center"/>
                              <w:rPr>
                                <w:b/>
                                <w:color w:val="FF0000"/>
                                <w:sz w:val="16"/>
                                <w:szCs w:val="16"/>
                              </w:rPr>
                            </w:pPr>
                          </w:p>
                        </w:txbxContent>
                      </wps:txbx>
                      <wps:bodyPr rot="0" vert="horz" wrap="square" lIns="0" tIns="0" rIns="0" bIns="0" anchor="t" anchorCtr="0" upright="1">
                        <a:spAutoFit/>
                      </wps:bodyPr>
                    </wps:wsp>
                  </a:graphicData>
                </a:graphic>
              </wp:inline>
            </w:drawing>
          </mc:Choice>
          <mc:Fallback>
            <w:pict>
              <v:shape w14:anchorId="5644C6A9" id="Text Box 41" o:spid="_x0000_s1107" type="#_x0000_t202" style="width:18.9pt;height:14.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">
                <v:textbox style="mso-fit-shape-to-text:t" inset="0,0,0,0">
                  <w:txbxContent>
                    <w:p w14:paraId="473BAC0A" w14:textId="77777777" w:rsidR="00081EC2" w:rsidRPr="00AD76E1" w:rsidRDefault="00081EC2" w:rsidP="002A23BA">
                      <w:pPr>
                        <w:jc w:val="center"/>
                        <w:rPr>
                          <w:b/>
                          <w:color w:val="FF0000"/>
                          <w:sz w:val="16"/>
                          <w:szCs w:val="16"/>
                        </w:rPr>
                      </w:pPr>
                    </w:p>
                  </w:txbxContent>
                </v:textbox>
                <w10:anchorlock/>
              </v:shape>
            </w:pict>
          </mc:Fallback>
        </mc:AlternateContent>
      </w:r>
      <w:r w:rsidRPr="00751AA4">
        <w:rPr>
          <w:lang w:eastAsia="ja-JP"/>
        </w:rPr>
        <w:t xml:space="preserve"> Failed</w:t>
      </w:r>
    </w:p>
    <w:p w14:paraId="6387307B" w14:textId="366F7EF9" w:rsidR="002A23BA" w:rsidRPr="008225C2" w:rsidRDefault="002A23BA" w:rsidP="008225C2">
      <w:pPr>
        <w:pStyle w:val="BodyText"/>
        <w:rPr>
          <w:u w:val="dotted"/>
          <w:lang w:eastAsia="ja-JP"/>
        </w:rPr>
      </w:pPr>
      <w:r w:rsidRPr="00D144BE">
        <w:rPr>
          <w:b/>
          <w:lang w:eastAsia="ja-JP"/>
        </w:rPr>
        <w:t xml:space="preserve">Comment: </w:t>
      </w:r>
    </w:p>
    <w:p w14:paraId="7B6A5765" w14:textId="648E56B6" w:rsidR="0016135B" w:rsidRDefault="0016135B" w:rsidP="0016135B">
      <w:pPr>
        <w:pStyle w:val="Heading2"/>
      </w:pPr>
      <w:bookmarkStart w:id="50" w:name="_Toc411843362"/>
      <w:r>
        <w:t xml:space="preserve">EMCOR faults DI test </w:t>
      </w:r>
      <w:r w:rsidRPr="00146110">
        <w:t>[T</w:t>
      </w:r>
      <w:r>
        <w:t>C-EMCOR</w:t>
      </w:r>
      <w:r w:rsidR="00093D61">
        <w:t>-</w:t>
      </w:r>
      <w:r w:rsidR="00A52C06">
        <w:t>AU</w:t>
      </w:r>
      <w:r w:rsidR="00093D61">
        <w:t>-0</w:t>
      </w:r>
      <w:r w:rsidR="00AA69B1">
        <w:t>9</w:t>
      </w:r>
      <w:r w:rsidRPr="00146110">
        <w:t>]</w:t>
      </w:r>
      <w:bookmarkEnd w:id="50"/>
    </w:p>
    <w:p w14:paraId="39A7C58A" w14:textId="64B37D91" w:rsidR="0016135B" w:rsidRDefault="00481F41" w:rsidP="0016135B">
      <w:pPr>
        <w:rPr>
          <w:lang w:eastAsia="ja-JP"/>
        </w:rPr>
      </w:pPr>
      <w:r>
        <w:t>E</w:t>
      </w:r>
      <w:r w:rsidR="00D7260F">
        <w:t>MCOR fault bits are set on the tester board and read on the controller board.</w:t>
      </w:r>
    </w:p>
    <w:p w14:paraId="7451FEBE" w14:textId="77777777" w:rsidR="0016135B" w:rsidRDefault="0016135B" w:rsidP="0016135B"/>
    <w:p w14:paraId="08A6C766" w14:textId="77777777" w:rsidR="0016135B" w:rsidRPr="00D144BE" w:rsidRDefault="0016135B" w:rsidP="0016135B">
      <w:pPr>
        <w:pStyle w:val="TestCaseSection"/>
        <w:rPr>
          <w:lang w:val="en-GB"/>
        </w:rPr>
      </w:pPr>
      <w:r w:rsidRPr="00D144BE">
        <w:rPr>
          <w:lang w:val="en-GB"/>
        </w:rPr>
        <w:t>Pre-requisites</w:t>
      </w:r>
    </w:p>
    <w:p w14:paraId="3759BEA2" w14:textId="4FC2E97A" w:rsidR="00785548" w:rsidRDefault="00D7260F" w:rsidP="007231F9">
      <w:pPr>
        <w:pStyle w:val="ListParagraph"/>
        <w:numPr>
          <w:ilvl w:val="0"/>
          <w:numId w:val="46"/>
        </w:numPr>
        <w:spacing w:before="120" w:after="120"/>
        <w:jc w:val="both"/>
      </w:pPr>
      <w:r>
        <w:t xml:space="preserve">Tester board connected on the back of the controller </w:t>
      </w:r>
      <w:r w:rsidR="008F0D2D">
        <w:t>board</w:t>
      </w:r>
      <w:r>
        <w:t>.</w:t>
      </w:r>
    </w:p>
    <w:p w14:paraId="21A6CE18" w14:textId="77777777" w:rsidR="00785548" w:rsidRPr="00D144BE" w:rsidRDefault="00785548" w:rsidP="00785548">
      <w:pPr>
        <w:pStyle w:val="TestCaseSection"/>
        <w:rPr>
          <w:lang w:val="en-GB"/>
        </w:rPr>
      </w:pPr>
      <w:r>
        <w:rPr>
          <w:lang w:val="en-GB"/>
        </w:rPr>
        <w:t>Test tracking</w:t>
      </w:r>
    </w:p>
    <w:p w14:paraId="14732D8A" w14:textId="7EC5ED6F" w:rsidR="00785548" w:rsidRDefault="00504CCA" w:rsidP="00785548">
      <w:pPr>
        <w:spacing w:before="120" w:after="120"/>
        <w:ind w:left="57"/>
        <w:jc w:val="both"/>
      </w:pPr>
      <w:r>
        <w:t>All tests/test_emcor_dio/DITests/test_emcor_faults</w:t>
      </w:r>
    </w:p>
    <w:p w14:paraId="7E2F997E" w14:textId="77777777" w:rsidR="0016135B" w:rsidRDefault="0016135B" w:rsidP="0016135B">
      <w:pPr>
        <w:pStyle w:val="TestCaseSection"/>
        <w:rPr>
          <w:lang w:val="en-GB"/>
        </w:rPr>
      </w:pPr>
      <w:r>
        <w:rPr>
          <w:lang w:val="en-GB"/>
        </w:rPr>
        <w:t>T</w:t>
      </w:r>
      <w:r w:rsidRPr="00D144BE">
        <w:rPr>
          <w:lang w:val="en-GB"/>
        </w:rPr>
        <w:t>est</w:t>
      </w:r>
      <w:r>
        <w:rPr>
          <w:lang w:val="en-GB"/>
        </w:rPr>
        <w:t xml:space="preserve"> procedure</w:t>
      </w:r>
    </w:p>
    <w:p w14:paraId="4D01A153" w14:textId="74C0AA98" w:rsidR="002A5C00" w:rsidRDefault="002A5C00" w:rsidP="00D20C02">
      <w:pPr>
        <w:pStyle w:val="BodyText"/>
        <w:numPr>
          <w:ilvl w:val="0"/>
          <w:numId w:val="31"/>
        </w:numPr>
        <w:rPr>
          <w:lang w:eastAsia="ja-JP"/>
        </w:rPr>
      </w:pPr>
      <w:r>
        <w:rPr>
          <w:lang w:eastAsia="ja-JP"/>
        </w:rPr>
        <w:t xml:space="preserve">Clear all EMCOR fault bits on </w:t>
      </w:r>
      <w:r w:rsidR="0004046B">
        <w:rPr>
          <w:lang w:eastAsia="ja-JP"/>
        </w:rPr>
        <w:t xml:space="preserve">the </w:t>
      </w:r>
      <w:r>
        <w:rPr>
          <w:lang w:eastAsia="ja-JP"/>
        </w:rPr>
        <w:t>tester board.</w:t>
      </w:r>
    </w:p>
    <w:p w14:paraId="37525FC8" w14:textId="1E5D7D6F" w:rsidR="0016135B" w:rsidRDefault="002A5C00" w:rsidP="00D20C02">
      <w:pPr>
        <w:pStyle w:val="BodyText"/>
        <w:numPr>
          <w:ilvl w:val="0"/>
          <w:numId w:val="31"/>
        </w:numPr>
        <w:rPr>
          <w:lang w:eastAsia="ja-JP"/>
        </w:rPr>
      </w:pPr>
      <w:r>
        <w:rPr>
          <w:lang w:eastAsia="ja-JP"/>
        </w:rPr>
        <w:t xml:space="preserve">Set one EMCOR fault bit on </w:t>
      </w:r>
      <w:r w:rsidR="0004046B">
        <w:rPr>
          <w:lang w:eastAsia="ja-JP"/>
        </w:rPr>
        <w:t xml:space="preserve">the </w:t>
      </w:r>
      <w:r>
        <w:rPr>
          <w:lang w:eastAsia="ja-JP"/>
        </w:rPr>
        <w:t>tester board to 1.</w:t>
      </w:r>
    </w:p>
    <w:p w14:paraId="33C6E2F5" w14:textId="3B0106AE" w:rsidR="002A5C00" w:rsidRDefault="002A5C00" w:rsidP="00D20C02">
      <w:pPr>
        <w:pStyle w:val="BodyText"/>
        <w:numPr>
          <w:ilvl w:val="0"/>
          <w:numId w:val="31"/>
        </w:numPr>
        <w:rPr>
          <w:lang w:eastAsia="ja-JP"/>
        </w:rPr>
      </w:pPr>
      <w:r>
        <w:rPr>
          <w:lang w:eastAsia="ja-JP"/>
        </w:rPr>
        <w:t xml:space="preserve">Read </w:t>
      </w:r>
      <w:r w:rsidR="00F35210">
        <w:rPr>
          <w:lang w:eastAsia="ja-JP"/>
        </w:rPr>
        <w:t xml:space="preserve">EMCOR </w:t>
      </w:r>
      <w:r>
        <w:rPr>
          <w:lang w:eastAsia="ja-JP"/>
        </w:rPr>
        <w:t>fault bits on the controller board and check that the right one is set and the others are cleared.</w:t>
      </w:r>
    </w:p>
    <w:p w14:paraId="69FA12CF" w14:textId="5A2F34E1" w:rsidR="00571B9B" w:rsidRDefault="00571B9B" w:rsidP="00D20C02">
      <w:pPr>
        <w:pStyle w:val="BodyText"/>
        <w:numPr>
          <w:ilvl w:val="0"/>
          <w:numId w:val="31"/>
        </w:numPr>
        <w:rPr>
          <w:lang w:eastAsia="ja-JP"/>
        </w:rPr>
      </w:pPr>
      <w:r>
        <w:rPr>
          <w:lang w:eastAsia="ja-JP"/>
        </w:rPr>
        <w:t>Also check and store the information if the bit is stuck high or low by performing AND and OR operations between read register and temporary values.</w:t>
      </w:r>
    </w:p>
    <w:p w14:paraId="52E68BF8" w14:textId="3AFA05CD" w:rsidR="002A5C00" w:rsidRDefault="002A5C00" w:rsidP="00D20C02">
      <w:pPr>
        <w:pStyle w:val="BodyText"/>
        <w:numPr>
          <w:ilvl w:val="0"/>
          <w:numId w:val="31"/>
        </w:numPr>
        <w:rPr>
          <w:lang w:eastAsia="ja-JP"/>
        </w:rPr>
      </w:pPr>
      <w:r>
        <w:rPr>
          <w:lang w:eastAsia="ja-JP"/>
        </w:rPr>
        <w:t xml:space="preserve">Repeat the </w:t>
      </w:r>
      <w:r w:rsidR="009E7FCE">
        <w:rPr>
          <w:lang w:eastAsia="ja-JP"/>
        </w:rPr>
        <w:t xml:space="preserve">whole </w:t>
      </w:r>
      <w:r>
        <w:rPr>
          <w:lang w:eastAsia="ja-JP"/>
        </w:rPr>
        <w:t>procedure until all the</w:t>
      </w:r>
      <w:r w:rsidR="00D01E9E">
        <w:rPr>
          <w:lang w:eastAsia="ja-JP"/>
        </w:rPr>
        <w:t xml:space="preserve"> </w:t>
      </w:r>
      <w:r>
        <w:rPr>
          <w:lang w:eastAsia="ja-JP"/>
        </w:rPr>
        <w:t>EMCOR fault bits have been tested.</w:t>
      </w:r>
    </w:p>
    <w:p w14:paraId="6E314F93" w14:textId="77777777" w:rsidR="0016135B" w:rsidRPr="00B41D1D" w:rsidRDefault="0016135B" w:rsidP="0016135B">
      <w:pPr>
        <w:pStyle w:val="BodyText"/>
        <w:rPr>
          <w:lang w:eastAsia="ja-JP"/>
        </w:rPr>
      </w:pPr>
    </w:p>
    <w:p w14:paraId="74C6A506" w14:textId="77777777" w:rsidR="0016135B" w:rsidRPr="00751AA4" w:rsidRDefault="0016135B" w:rsidP="0016135B">
      <w:pPr>
        <w:pStyle w:val="BodyText"/>
      </w:pPr>
      <w:r w:rsidRPr="00D144BE">
        <w:rPr>
          <w:u w:val="single"/>
          <w:lang w:eastAsia="ja-JP"/>
        </w:rPr>
        <w:t>Test result:</w:t>
      </w:r>
      <w:r w:rsidRPr="00D144BE">
        <w:rPr>
          <w:lang w:eastAsia="ja-JP"/>
        </w:rPr>
        <w:t xml:space="preserve"> </w:t>
      </w:r>
      <w:r>
        <w:rPr>
          <w:noProof/>
          <w:lang w:val="en-US" w:eastAsia="en-US"/>
        </w:rPr>
        <mc:AlternateContent>
          <mc:Choice Requires="wps">
            <w:drawing>
              <wp:inline distT="0" distB="0" distL="0" distR="0" wp14:anchorId="6F123F01" wp14:editId="2A0807FE">
                <wp:extent cx="240030" cy="125730"/>
                <wp:effectExtent l="9525" t="9525" r="7620" b="7620"/>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 cy="126365"/>
                        </a:xfrm>
                        <a:prstGeom prst="rect">
                          <a:avLst/>
                        </a:prstGeom>
                        <a:solidFill>
                          <a:srgbClr val="FFFFFF"/>
                        </a:solidFill>
                        <a:ln w="9525">
                          <a:solidFill>
                            <a:srgbClr val="000000"/>
                          </a:solidFill>
                          <a:miter lim="800000"/>
                          <a:headEnd/>
                          <a:tailEnd/>
                        </a:ln>
                      </wps:spPr>
                      <wps:txbx>
                        <w:txbxContent>
                          <w:p w14:paraId="3C8F08B8" w14:textId="77777777" w:rsidR="00081EC2" w:rsidRPr="00AA5F7E" w:rsidRDefault="00081EC2" w:rsidP="0016135B">
                            <w:pPr>
                              <w:rPr>
                                <w:b/>
                                <w:sz w:val="16"/>
                                <w:szCs w:val="16"/>
                              </w:rPr>
                            </w:pPr>
                          </w:p>
                        </w:txbxContent>
                      </wps:txbx>
                      <wps:bodyPr rot="0" vert="horz" wrap="square" lIns="0" tIns="0" rIns="0" bIns="0" anchor="t" anchorCtr="0" upright="1">
                        <a:spAutoFit/>
                      </wps:bodyPr>
                    </wps:wsp>
                  </a:graphicData>
                </a:graphic>
              </wp:inline>
            </w:drawing>
          </mc:Choice>
          <mc:Fallback>
            <w:pict>
              <v:shape w14:anchorId="6F123F01" id="Text Box 55" o:spid="_x0000_s1108" type="#_x0000_t202" style="width:18.9pt;height:9.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">
                <v:textbox style="mso-fit-shape-to-text:t" inset="0,0,0,0">
                  <w:txbxContent>
                    <w:p w14:paraId="3C8F08B8" w14:textId="77777777" w:rsidR="00081EC2" w:rsidRPr="00AA5F7E" w:rsidRDefault="00081EC2" w:rsidP="0016135B">
                      <w:pPr>
                        <w:rPr>
                          <w:b/>
                          <w:sz w:val="16"/>
                          <w:szCs w:val="16"/>
                        </w:rPr>
                      </w:pPr>
                    </w:p>
                  </w:txbxContent>
                </v:textbox>
                <w10:anchorlock/>
              </v:shape>
            </w:pict>
          </mc:Fallback>
        </mc:AlternateContent>
      </w:r>
      <w:r>
        <w:rPr>
          <w:lang w:eastAsia="ja-JP"/>
        </w:rPr>
        <w:t xml:space="preserve"> Not tested     </w:t>
      </w:r>
      <w:r>
        <w:rPr>
          <w:noProof/>
          <w:lang w:val="en-US" w:eastAsia="en-US"/>
        </w:rPr>
        <mc:AlternateContent>
          <mc:Choice Requires="wps">
            <w:drawing>
              <wp:inline distT="0" distB="0" distL="0" distR="0" wp14:anchorId="11277411" wp14:editId="319C6D05">
                <wp:extent cx="240030" cy="184785"/>
                <wp:effectExtent l="9525" t="9525" r="7620" b="5715"/>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 cy="126365"/>
                        </a:xfrm>
                        <a:prstGeom prst="rect">
                          <a:avLst/>
                        </a:prstGeom>
                        <a:solidFill>
                          <a:srgbClr val="FFFFFF"/>
                        </a:solidFill>
                        <a:ln w="9525">
                          <a:solidFill>
                            <a:srgbClr val="000000"/>
                          </a:solidFill>
                          <a:miter lim="800000"/>
                          <a:headEnd/>
                          <a:tailEnd/>
                        </a:ln>
                      </wps:spPr>
                      <wps:txbx>
                        <w:txbxContent>
                          <w:p w14:paraId="153BF8F3" w14:textId="77777777" w:rsidR="00081EC2" w:rsidRPr="00AD76E1" w:rsidRDefault="00081EC2" w:rsidP="0016135B">
                            <w:pPr>
                              <w:jc w:val="center"/>
                              <w:rPr>
                                <w:b/>
                                <w:color w:val="00B050"/>
                                <w:sz w:val="16"/>
                                <w:szCs w:val="16"/>
                              </w:rPr>
                            </w:pPr>
                          </w:p>
                        </w:txbxContent>
                      </wps:txbx>
                      <wps:bodyPr rot="0" vert="horz" wrap="square" lIns="0" tIns="0" rIns="0" bIns="0" anchor="t" anchorCtr="0" upright="1">
                        <a:spAutoFit/>
                      </wps:bodyPr>
                    </wps:wsp>
                  </a:graphicData>
                </a:graphic>
              </wp:inline>
            </w:drawing>
          </mc:Choice>
          <mc:Fallback>
            <w:pict>
              <v:shape w14:anchorId="11277411" id="Text Box 56" o:spid="_x0000_s1109" type="#_x0000_t202" style="width:18.9pt;height:14.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">
                <v:textbox style="mso-fit-shape-to-text:t" inset="0,0,0,0">
                  <w:txbxContent>
                    <w:p w14:paraId="153BF8F3" w14:textId="77777777" w:rsidR="00081EC2" w:rsidRPr="00AD76E1" w:rsidRDefault="00081EC2" w:rsidP="0016135B">
                      <w:pPr>
                        <w:jc w:val="center"/>
                        <w:rPr>
                          <w:b/>
                          <w:color w:val="00B050"/>
                          <w:sz w:val="16"/>
                          <w:szCs w:val="16"/>
                        </w:rPr>
                      </w:pPr>
                    </w:p>
                  </w:txbxContent>
                </v:textbox>
                <w10:anchorlock/>
              </v:shape>
            </w:pict>
          </mc:Fallback>
        </mc:AlternateContent>
      </w:r>
      <w:r w:rsidRPr="00D144BE">
        <w:rPr>
          <w:lang w:eastAsia="ja-JP"/>
        </w:rPr>
        <w:t xml:space="preserve"> </w:t>
      </w:r>
      <w:r w:rsidRPr="00751AA4">
        <w:rPr>
          <w:lang w:eastAsia="ja-JP"/>
        </w:rPr>
        <w:t xml:space="preserve">Passed  </w:t>
      </w:r>
      <w:r w:rsidRPr="00751AA4">
        <w:rPr>
          <w:noProof/>
          <w:lang w:val="en-US" w:eastAsia="en-US"/>
        </w:rPr>
        <mc:AlternateContent>
          <mc:Choice Requires="wps">
            <w:drawing>
              <wp:inline distT="0" distB="0" distL="0" distR="0" wp14:anchorId="590F1F2C" wp14:editId="342BCA54">
                <wp:extent cx="240030" cy="184785"/>
                <wp:effectExtent l="9525" t="9525" r="7620" b="5715"/>
                <wp:docPr id="5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 cy="126365"/>
                        </a:xfrm>
                        <a:prstGeom prst="rect">
                          <a:avLst/>
                        </a:prstGeom>
                        <a:solidFill>
                          <a:srgbClr val="FFFFFF"/>
                        </a:solidFill>
                        <a:ln w="9525">
                          <a:solidFill>
                            <a:srgbClr val="000000"/>
                          </a:solidFill>
                          <a:miter lim="800000"/>
                          <a:headEnd/>
                          <a:tailEnd/>
                        </a:ln>
                      </wps:spPr>
                      <wps:txbx>
                        <w:txbxContent>
                          <w:p w14:paraId="40BF1BD0" w14:textId="77777777" w:rsidR="00081EC2" w:rsidRPr="001E4863" w:rsidRDefault="00081EC2" w:rsidP="0016135B">
                            <w:pPr>
                              <w:jc w:val="center"/>
                              <w:rPr>
                                <w:b/>
                                <w:color w:val="F79646"/>
                                <w:sz w:val="16"/>
                                <w:szCs w:val="16"/>
                              </w:rPr>
                            </w:pPr>
                          </w:p>
                        </w:txbxContent>
                      </wps:txbx>
                      <wps:bodyPr rot="0" vert="horz" wrap="square" lIns="0" tIns="0" rIns="0" bIns="0" anchor="t" anchorCtr="0" upright="1">
                        <a:spAutoFit/>
                      </wps:bodyPr>
                    </wps:wsp>
                  </a:graphicData>
                </a:graphic>
              </wp:inline>
            </w:drawing>
          </mc:Choice>
          <mc:Fallback>
            <w:pict>
              <v:shape w14:anchorId="590F1F2C" id="Text Box 57" o:spid="_x0000_s1110" type="#_x0000_t202" style="width:18.9pt;height:14.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">
                <v:textbox style="mso-fit-shape-to-text:t" inset="0,0,0,0">
                  <w:txbxContent>
                    <w:p w14:paraId="40BF1BD0" w14:textId="77777777" w:rsidR="00081EC2" w:rsidRPr="001E4863" w:rsidRDefault="00081EC2" w:rsidP="0016135B">
                      <w:pPr>
                        <w:jc w:val="center"/>
                        <w:rPr>
                          <w:b/>
                          <w:color w:val="F79646"/>
                          <w:sz w:val="16"/>
                          <w:szCs w:val="16"/>
                        </w:rPr>
                      </w:pPr>
                    </w:p>
                  </w:txbxContent>
                </v:textbox>
                <w10:anchorlock/>
              </v:shape>
            </w:pict>
          </mc:Fallback>
        </mc:AlternateContent>
      </w:r>
      <w:r w:rsidRPr="00751AA4">
        <w:rPr>
          <w:lang w:eastAsia="ja-JP"/>
        </w:rPr>
        <w:t xml:space="preserve"> Passed with reservations  </w:t>
      </w:r>
      <w:r w:rsidRPr="00751AA4">
        <w:rPr>
          <w:noProof/>
          <w:lang w:val="en-US" w:eastAsia="en-US"/>
        </w:rPr>
        <mc:AlternateContent>
          <mc:Choice Requires="wps">
            <w:drawing>
              <wp:inline distT="0" distB="0" distL="0" distR="0" wp14:anchorId="0EFDCF36" wp14:editId="3A03042A">
                <wp:extent cx="240030" cy="184785"/>
                <wp:effectExtent l="9525" t="9525" r="7620" b="5715"/>
                <wp:docPr id="5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 cy="126365"/>
                        </a:xfrm>
                        <a:prstGeom prst="rect">
                          <a:avLst/>
                        </a:prstGeom>
                        <a:solidFill>
                          <a:srgbClr val="FFFFFF"/>
                        </a:solidFill>
                        <a:ln w="9525">
                          <a:solidFill>
                            <a:srgbClr val="000000"/>
                          </a:solidFill>
                          <a:miter lim="800000"/>
                          <a:headEnd/>
                          <a:tailEnd/>
                        </a:ln>
                      </wps:spPr>
                      <wps:txbx>
                        <w:txbxContent>
                          <w:p w14:paraId="120D4509" w14:textId="77777777" w:rsidR="00081EC2" w:rsidRPr="00AD76E1" w:rsidRDefault="00081EC2" w:rsidP="0016135B">
                            <w:pPr>
                              <w:jc w:val="center"/>
                              <w:rPr>
                                <w:b/>
                                <w:color w:val="FF0000"/>
                                <w:sz w:val="16"/>
                                <w:szCs w:val="16"/>
                              </w:rPr>
                            </w:pPr>
                          </w:p>
                        </w:txbxContent>
                      </wps:txbx>
                      <wps:bodyPr rot="0" vert="horz" wrap="square" lIns="0" tIns="0" rIns="0" bIns="0" anchor="t" anchorCtr="0" upright="1">
                        <a:spAutoFit/>
                      </wps:bodyPr>
                    </wps:wsp>
                  </a:graphicData>
                </a:graphic>
              </wp:inline>
            </w:drawing>
          </mc:Choice>
          <mc:Fallback>
            <w:pict>
              <v:shape w14:anchorId="0EFDCF36" id="Text Box 58" o:spid="_x0000_s1111" type="#_x0000_t202" style="width:18.9pt;height:14.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">
                <v:textbox style="mso-fit-shape-to-text:t" inset="0,0,0,0">
                  <w:txbxContent>
                    <w:p w14:paraId="120D4509" w14:textId="77777777" w:rsidR="00081EC2" w:rsidRPr="00AD76E1" w:rsidRDefault="00081EC2" w:rsidP="0016135B">
                      <w:pPr>
                        <w:jc w:val="center"/>
                        <w:rPr>
                          <w:b/>
                          <w:color w:val="FF0000"/>
                          <w:sz w:val="16"/>
                          <w:szCs w:val="16"/>
                        </w:rPr>
                      </w:pPr>
                    </w:p>
                  </w:txbxContent>
                </v:textbox>
                <w10:anchorlock/>
              </v:shape>
            </w:pict>
          </mc:Fallback>
        </mc:AlternateContent>
      </w:r>
      <w:r w:rsidRPr="00751AA4">
        <w:rPr>
          <w:lang w:eastAsia="ja-JP"/>
        </w:rPr>
        <w:t xml:space="preserve"> Failed</w:t>
      </w:r>
    </w:p>
    <w:p w14:paraId="46621A12" w14:textId="0E065CCC" w:rsidR="0016135B" w:rsidRPr="00832F3E" w:rsidRDefault="0016135B" w:rsidP="00832F3E">
      <w:pPr>
        <w:pStyle w:val="BodyText"/>
        <w:rPr>
          <w:u w:val="dotted"/>
          <w:lang w:eastAsia="ja-JP"/>
        </w:rPr>
      </w:pPr>
      <w:r w:rsidRPr="00D144BE">
        <w:rPr>
          <w:b/>
          <w:lang w:eastAsia="ja-JP"/>
        </w:rPr>
        <w:t xml:space="preserve">Comment: </w:t>
      </w:r>
    </w:p>
    <w:p w14:paraId="25189F5E" w14:textId="238CB7D7" w:rsidR="0016135B" w:rsidRDefault="0016135B" w:rsidP="0016135B">
      <w:pPr>
        <w:pStyle w:val="Heading2"/>
      </w:pPr>
      <w:bookmarkStart w:id="51" w:name="_Toc411843363"/>
      <w:r>
        <w:t xml:space="preserve">Magnet faults DI test </w:t>
      </w:r>
      <w:r w:rsidRPr="00146110">
        <w:t>[T</w:t>
      </w:r>
      <w:r>
        <w:t>C-EMCOR</w:t>
      </w:r>
      <w:r w:rsidR="004102B5">
        <w:t>-</w:t>
      </w:r>
      <w:r w:rsidR="00A52C06">
        <w:t>AU</w:t>
      </w:r>
      <w:r w:rsidR="004102B5">
        <w:t>-</w:t>
      </w:r>
      <w:r w:rsidR="00AA69B1">
        <w:t>10</w:t>
      </w:r>
      <w:r w:rsidRPr="00146110">
        <w:t>]</w:t>
      </w:r>
      <w:bookmarkEnd w:id="51"/>
    </w:p>
    <w:p w14:paraId="3CA6928B" w14:textId="5C37A359" w:rsidR="0016135B" w:rsidRDefault="00481F41" w:rsidP="0016135B">
      <w:pPr>
        <w:rPr>
          <w:lang w:eastAsia="ja-JP"/>
        </w:rPr>
      </w:pPr>
      <w:r>
        <w:t>M</w:t>
      </w:r>
      <w:r w:rsidR="00C81092">
        <w:t>agnet fault bits are set on the tester board and read on the controller board.</w:t>
      </w:r>
    </w:p>
    <w:p w14:paraId="5D50BD94" w14:textId="77777777" w:rsidR="0016135B" w:rsidRDefault="0016135B" w:rsidP="0016135B"/>
    <w:p w14:paraId="7D85C3DC" w14:textId="77777777" w:rsidR="0016135B" w:rsidRPr="00D144BE" w:rsidRDefault="0016135B" w:rsidP="0016135B">
      <w:pPr>
        <w:pStyle w:val="TestCaseSection"/>
        <w:rPr>
          <w:lang w:val="en-GB"/>
        </w:rPr>
      </w:pPr>
      <w:r w:rsidRPr="00D144BE">
        <w:rPr>
          <w:lang w:val="en-GB"/>
        </w:rPr>
        <w:t>Pre-requisites</w:t>
      </w:r>
    </w:p>
    <w:p w14:paraId="1F69C8EF" w14:textId="755436A3" w:rsidR="00785548" w:rsidRDefault="000B0011" w:rsidP="007231F9">
      <w:pPr>
        <w:pStyle w:val="ListParagraph"/>
        <w:numPr>
          <w:ilvl w:val="0"/>
          <w:numId w:val="32"/>
        </w:numPr>
        <w:spacing w:before="120" w:after="120"/>
        <w:jc w:val="both"/>
      </w:pPr>
      <w:r>
        <w:t xml:space="preserve">Tester board connected on the back of the controller </w:t>
      </w:r>
      <w:r w:rsidR="00F8502D">
        <w:t>board</w:t>
      </w:r>
      <w:r>
        <w:t>.</w:t>
      </w:r>
    </w:p>
    <w:p w14:paraId="2A8A2859" w14:textId="77777777" w:rsidR="00785548" w:rsidRPr="00D144BE" w:rsidRDefault="00785548" w:rsidP="00785548">
      <w:pPr>
        <w:pStyle w:val="TestCaseSection"/>
        <w:rPr>
          <w:lang w:val="en-GB"/>
        </w:rPr>
      </w:pPr>
      <w:r>
        <w:rPr>
          <w:lang w:val="en-GB"/>
        </w:rPr>
        <w:t>Test tracking</w:t>
      </w:r>
    </w:p>
    <w:p w14:paraId="47F203D7" w14:textId="1CF1B367" w:rsidR="00785548" w:rsidRDefault="00504CCA" w:rsidP="00785548">
      <w:pPr>
        <w:spacing w:before="120" w:after="120"/>
        <w:ind w:left="57"/>
        <w:jc w:val="both"/>
      </w:pPr>
      <w:r>
        <w:t>All tests/test_emcor_dio/DITests/test_magnet_faults</w:t>
      </w:r>
    </w:p>
    <w:p w14:paraId="1683F38D" w14:textId="77777777" w:rsidR="0016135B" w:rsidRDefault="0016135B" w:rsidP="0016135B">
      <w:pPr>
        <w:pStyle w:val="TestCaseSection"/>
        <w:rPr>
          <w:lang w:val="en-GB"/>
        </w:rPr>
      </w:pPr>
      <w:r>
        <w:rPr>
          <w:lang w:val="en-GB"/>
        </w:rPr>
        <w:lastRenderedPageBreak/>
        <w:t>T</w:t>
      </w:r>
      <w:r w:rsidRPr="00D144BE">
        <w:rPr>
          <w:lang w:val="en-GB"/>
        </w:rPr>
        <w:t>est</w:t>
      </w:r>
      <w:r>
        <w:rPr>
          <w:lang w:val="en-GB"/>
        </w:rPr>
        <w:t xml:space="preserve"> procedure</w:t>
      </w:r>
    </w:p>
    <w:p w14:paraId="4AF2DC78" w14:textId="03A1DAAD" w:rsidR="0004046B" w:rsidRDefault="0004046B" w:rsidP="00D20C02">
      <w:pPr>
        <w:pStyle w:val="BodyText"/>
        <w:numPr>
          <w:ilvl w:val="0"/>
          <w:numId w:val="33"/>
        </w:numPr>
        <w:rPr>
          <w:lang w:eastAsia="ja-JP"/>
        </w:rPr>
      </w:pPr>
      <w:r>
        <w:rPr>
          <w:lang w:eastAsia="ja-JP"/>
        </w:rPr>
        <w:t>Clear all magnet fault bits on the tester board.</w:t>
      </w:r>
    </w:p>
    <w:p w14:paraId="6200CE78" w14:textId="6C7BAEBA" w:rsidR="0004046B" w:rsidRDefault="0004046B" w:rsidP="00D20C02">
      <w:pPr>
        <w:pStyle w:val="BodyText"/>
        <w:numPr>
          <w:ilvl w:val="0"/>
          <w:numId w:val="33"/>
        </w:numPr>
        <w:rPr>
          <w:lang w:eastAsia="ja-JP"/>
        </w:rPr>
      </w:pPr>
      <w:r>
        <w:rPr>
          <w:lang w:eastAsia="ja-JP"/>
        </w:rPr>
        <w:t xml:space="preserve">Set one </w:t>
      </w:r>
      <w:r w:rsidR="00172B57">
        <w:rPr>
          <w:lang w:eastAsia="ja-JP"/>
        </w:rPr>
        <w:t>magnet</w:t>
      </w:r>
      <w:r>
        <w:rPr>
          <w:lang w:eastAsia="ja-JP"/>
        </w:rPr>
        <w:t xml:space="preserve"> fault bit on the tester board to 1.</w:t>
      </w:r>
    </w:p>
    <w:p w14:paraId="53FDBA7E" w14:textId="7ABCE097" w:rsidR="0004046B" w:rsidRDefault="0004046B" w:rsidP="00D20C02">
      <w:pPr>
        <w:pStyle w:val="BodyText"/>
        <w:numPr>
          <w:ilvl w:val="0"/>
          <w:numId w:val="33"/>
        </w:numPr>
        <w:rPr>
          <w:lang w:eastAsia="ja-JP"/>
        </w:rPr>
      </w:pPr>
      <w:r>
        <w:rPr>
          <w:lang w:eastAsia="ja-JP"/>
        </w:rPr>
        <w:t xml:space="preserve">Read </w:t>
      </w:r>
      <w:r w:rsidR="00F35210">
        <w:rPr>
          <w:lang w:eastAsia="ja-JP"/>
        </w:rPr>
        <w:t xml:space="preserve">magnet </w:t>
      </w:r>
      <w:r>
        <w:rPr>
          <w:lang w:eastAsia="ja-JP"/>
        </w:rPr>
        <w:t>fault bits on the controller board and check that the right one is set and the others are cleared.</w:t>
      </w:r>
    </w:p>
    <w:p w14:paraId="46CBAB5D" w14:textId="0E79DB5D" w:rsidR="00571B9B" w:rsidRDefault="00571B9B" w:rsidP="00D20C02">
      <w:pPr>
        <w:pStyle w:val="BodyText"/>
        <w:numPr>
          <w:ilvl w:val="0"/>
          <w:numId w:val="33"/>
        </w:numPr>
        <w:rPr>
          <w:lang w:eastAsia="ja-JP"/>
        </w:rPr>
      </w:pPr>
      <w:r>
        <w:rPr>
          <w:lang w:eastAsia="ja-JP"/>
        </w:rPr>
        <w:t>Also check and store the information if the bit is stuck high or low by performing AND and OR operations between read register and temporary values.</w:t>
      </w:r>
    </w:p>
    <w:p w14:paraId="3D1E0251" w14:textId="334B31EA" w:rsidR="0016135B" w:rsidRDefault="0004046B" w:rsidP="00D20C02">
      <w:pPr>
        <w:pStyle w:val="BodyText"/>
        <w:numPr>
          <w:ilvl w:val="0"/>
          <w:numId w:val="33"/>
        </w:numPr>
        <w:rPr>
          <w:lang w:eastAsia="ja-JP"/>
        </w:rPr>
      </w:pPr>
      <w:r>
        <w:rPr>
          <w:lang w:eastAsia="ja-JP"/>
        </w:rPr>
        <w:t xml:space="preserve">Repeat the whole procedure until all the </w:t>
      </w:r>
      <w:r w:rsidR="00D20023">
        <w:rPr>
          <w:lang w:eastAsia="ja-JP"/>
        </w:rPr>
        <w:t>magnet</w:t>
      </w:r>
      <w:r>
        <w:rPr>
          <w:lang w:eastAsia="ja-JP"/>
        </w:rPr>
        <w:t xml:space="preserve"> fault bits have been tested.</w:t>
      </w:r>
    </w:p>
    <w:p w14:paraId="4943D944" w14:textId="77777777" w:rsidR="0004046B" w:rsidRPr="00B41D1D" w:rsidRDefault="0004046B" w:rsidP="0016135B">
      <w:pPr>
        <w:pStyle w:val="BodyText"/>
        <w:rPr>
          <w:lang w:eastAsia="ja-JP"/>
        </w:rPr>
      </w:pPr>
    </w:p>
    <w:p w14:paraId="434BB1A5" w14:textId="77777777" w:rsidR="0016135B" w:rsidRPr="00D144BE" w:rsidRDefault="0016135B" w:rsidP="0016135B">
      <w:pPr>
        <w:pStyle w:val="BodyText"/>
      </w:pPr>
      <w:r w:rsidRPr="00D144BE">
        <w:rPr>
          <w:u w:val="single"/>
          <w:lang w:eastAsia="ja-JP"/>
        </w:rPr>
        <w:t>Test result:</w:t>
      </w:r>
      <w:r w:rsidRPr="00D144BE">
        <w:rPr>
          <w:lang w:eastAsia="ja-JP"/>
        </w:rPr>
        <w:t xml:space="preserve"> </w:t>
      </w:r>
      <w:r>
        <w:rPr>
          <w:noProof/>
          <w:lang w:val="en-US" w:eastAsia="en-US"/>
        </w:rPr>
        <mc:AlternateContent>
          <mc:Choice Requires="wps">
            <w:drawing>
              <wp:inline distT="0" distB="0" distL="0" distR="0" wp14:anchorId="53AF9F77" wp14:editId="138570B9">
                <wp:extent cx="240030" cy="125730"/>
                <wp:effectExtent l="9525" t="9525" r="7620" b="7620"/>
                <wp:docPr id="5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 cy="126365"/>
                        </a:xfrm>
                        <a:prstGeom prst="rect">
                          <a:avLst/>
                        </a:prstGeom>
                        <a:solidFill>
                          <a:srgbClr val="FFFFFF"/>
                        </a:solidFill>
                        <a:ln w="9525">
                          <a:solidFill>
                            <a:srgbClr val="000000"/>
                          </a:solidFill>
                          <a:miter lim="800000"/>
                          <a:headEnd/>
                          <a:tailEnd/>
                        </a:ln>
                      </wps:spPr>
                      <wps:txbx>
                        <w:txbxContent>
                          <w:p w14:paraId="2C8E2426" w14:textId="77777777" w:rsidR="00081EC2" w:rsidRPr="00AA5F7E" w:rsidRDefault="00081EC2" w:rsidP="0016135B">
                            <w:pPr>
                              <w:rPr>
                                <w:b/>
                                <w:sz w:val="16"/>
                                <w:szCs w:val="16"/>
                              </w:rPr>
                            </w:pPr>
                          </w:p>
                        </w:txbxContent>
                      </wps:txbx>
                      <wps:bodyPr rot="0" vert="horz" wrap="square" lIns="0" tIns="0" rIns="0" bIns="0" anchor="t" anchorCtr="0" upright="1">
                        <a:spAutoFit/>
                      </wps:bodyPr>
                    </wps:wsp>
                  </a:graphicData>
                </a:graphic>
              </wp:inline>
            </w:drawing>
          </mc:Choice>
          <mc:Fallback>
            <w:pict>
              <v:shape w14:anchorId="53AF9F77" id="Text Box 59" o:spid="_x0000_s1112" type="#_x0000_t202" style="width:18.9pt;height:9.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">
                <v:textbox style="mso-fit-shape-to-text:t" inset="0,0,0,0">
                  <w:txbxContent>
                    <w:p w14:paraId="2C8E2426" w14:textId="77777777" w:rsidR="00081EC2" w:rsidRPr="00AA5F7E" w:rsidRDefault="00081EC2" w:rsidP="0016135B">
                      <w:pPr>
                        <w:rPr>
                          <w:b/>
                          <w:sz w:val="16"/>
                          <w:szCs w:val="16"/>
                        </w:rPr>
                      </w:pPr>
                    </w:p>
                  </w:txbxContent>
                </v:textbox>
                <w10:anchorlock/>
              </v:shape>
            </w:pict>
          </mc:Fallback>
        </mc:AlternateContent>
      </w:r>
      <w:r>
        <w:rPr>
          <w:lang w:eastAsia="ja-JP"/>
        </w:rPr>
        <w:t xml:space="preserve"> Not tested     </w:t>
      </w:r>
      <w:r>
        <w:rPr>
          <w:noProof/>
          <w:lang w:val="en-US" w:eastAsia="en-US"/>
        </w:rPr>
        <mc:AlternateContent>
          <mc:Choice Requires="wps">
            <w:drawing>
              <wp:inline distT="0" distB="0" distL="0" distR="0" wp14:anchorId="0142308B" wp14:editId="634CF4F9">
                <wp:extent cx="240030" cy="184785"/>
                <wp:effectExtent l="9525" t="9525" r="7620" b="5715"/>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 cy="126365"/>
                        </a:xfrm>
                        <a:prstGeom prst="rect">
                          <a:avLst/>
                        </a:prstGeom>
                        <a:solidFill>
                          <a:srgbClr val="FFFFFF"/>
                        </a:solidFill>
                        <a:ln w="9525">
                          <a:solidFill>
                            <a:srgbClr val="000000"/>
                          </a:solidFill>
                          <a:miter lim="800000"/>
                          <a:headEnd/>
                          <a:tailEnd/>
                        </a:ln>
                      </wps:spPr>
                      <wps:txbx>
                        <w:txbxContent>
                          <w:p w14:paraId="760658E6" w14:textId="77777777" w:rsidR="00081EC2" w:rsidRPr="00AD76E1" w:rsidRDefault="00081EC2" w:rsidP="0016135B">
                            <w:pPr>
                              <w:jc w:val="center"/>
                              <w:rPr>
                                <w:b/>
                                <w:color w:val="00B050"/>
                                <w:sz w:val="16"/>
                                <w:szCs w:val="16"/>
                              </w:rPr>
                            </w:pPr>
                          </w:p>
                        </w:txbxContent>
                      </wps:txbx>
                      <wps:bodyPr rot="0" vert="horz" wrap="square" lIns="0" tIns="0" rIns="0" bIns="0" anchor="t" anchorCtr="0" upright="1">
                        <a:spAutoFit/>
                      </wps:bodyPr>
                    </wps:wsp>
                  </a:graphicData>
                </a:graphic>
              </wp:inline>
            </w:drawing>
          </mc:Choice>
          <mc:Fallback>
            <w:pict>
              <v:shape w14:anchorId="0142308B" id="Text Box 60" o:spid="_x0000_s1113" type="#_x0000_t202" style="width:18.9pt;height:14.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">
                <v:textbox style="mso-fit-shape-to-text:t" inset="0,0,0,0">
                  <w:txbxContent>
                    <w:p w14:paraId="760658E6" w14:textId="77777777" w:rsidR="00081EC2" w:rsidRPr="00AD76E1" w:rsidRDefault="00081EC2" w:rsidP="0016135B">
                      <w:pPr>
                        <w:jc w:val="center"/>
                        <w:rPr>
                          <w:b/>
                          <w:color w:val="00B050"/>
                          <w:sz w:val="16"/>
                          <w:szCs w:val="16"/>
                        </w:rPr>
                      </w:pPr>
                    </w:p>
                  </w:txbxContent>
                </v:textbox>
                <w10:anchorlock/>
              </v:shape>
            </w:pict>
          </mc:Fallback>
        </mc:AlternateContent>
      </w:r>
      <w:r w:rsidRPr="00D144BE">
        <w:rPr>
          <w:lang w:eastAsia="ja-JP"/>
        </w:rPr>
        <w:t xml:space="preserve"> </w:t>
      </w:r>
      <w:r w:rsidRPr="00751AA4">
        <w:rPr>
          <w:lang w:eastAsia="ja-JP"/>
        </w:rPr>
        <w:t xml:space="preserve">Passed  </w:t>
      </w:r>
      <w:r w:rsidRPr="00751AA4">
        <w:rPr>
          <w:noProof/>
          <w:lang w:val="en-US" w:eastAsia="en-US"/>
        </w:rPr>
        <mc:AlternateContent>
          <mc:Choice Requires="wps">
            <w:drawing>
              <wp:inline distT="0" distB="0" distL="0" distR="0" wp14:anchorId="1A5EE24E" wp14:editId="451C9437">
                <wp:extent cx="240030" cy="184785"/>
                <wp:effectExtent l="9525" t="9525" r="7620" b="5715"/>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 cy="126365"/>
                        </a:xfrm>
                        <a:prstGeom prst="rect">
                          <a:avLst/>
                        </a:prstGeom>
                        <a:solidFill>
                          <a:srgbClr val="FFFFFF"/>
                        </a:solidFill>
                        <a:ln w="9525">
                          <a:solidFill>
                            <a:srgbClr val="000000"/>
                          </a:solidFill>
                          <a:miter lim="800000"/>
                          <a:headEnd/>
                          <a:tailEnd/>
                        </a:ln>
                      </wps:spPr>
                      <wps:txbx>
                        <w:txbxContent>
                          <w:p w14:paraId="09AECF86" w14:textId="77777777" w:rsidR="00081EC2" w:rsidRPr="001E4863" w:rsidRDefault="00081EC2" w:rsidP="0016135B">
                            <w:pPr>
                              <w:jc w:val="center"/>
                              <w:rPr>
                                <w:b/>
                                <w:color w:val="F79646"/>
                                <w:sz w:val="16"/>
                                <w:szCs w:val="16"/>
                              </w:rPr>
                            </w:pPr>
                          </w:p>
                        </w:txbxContent>
                      </wps:txbx>
                      <wps:bodyPr rot="0" vert="horz" wrap="square" lIns="0" tIns="0" rIns="0" bIns="0" anchor="t" anchorCtr="0" upright="1">
                        <a:spAutoFit/>
                      </wps:bodyPr>
                    </wps:wsp>
                  </a:graphicData>
                </a:graphic>
              </wp:inline>
            </w:drawing>
          </mc:Choice>
          <mc:Fallback>
            <w:pict>
              <v:shape w14:anchorId="1A5EE24E" id="Text Box 61" o:spid="_x0000_s1114" type="#_x0000_t202" style="width:18.9pt;height:14.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">
                <v:textbox style="mso-fit-shape-to-text:t" inset="0,0,0,0">
                  <w:txbxContent>
                    <w:p w14:paraId="09AECF86" w14:textId="77777777" w:rsidR="00081EC2" w:rsidRPr="001E4863" w:rsidRDefault="00081EC2" w:rsidP="0016135B">
                      <w:pPr>
                        <w:jc w:val="center"/>
                        <w:rPr>
                          <w:b/>
                          <w:color w:val="F79646"/>
                          <w:sz w:val="16"/>
                          <w:szCs w:val="16"/>
                        </w:rPr>
                      </w:pPr>
                    </w:p>
                  </w:txbxContent>
                </v:textbox>
                <w10:anchorlock/>
              </v:shape>
            </w:pict>
          </mc:Fallback>
        </mc:AlternateContent>
      </w:r>
      <w:r w:rsidRPr="00751AA4">
        <w:rPr>
          <w:lang w:eastAsia="ja-JP"/>
        </w:rPr>
        <w:t xml:space="preserve"> Passed with reservations  </w:t>
      </w:r>
      <w:r w:rsidRPr="00751AA4">
        <w:rPr>
          <w:noProof/>
          <w:lang w:val="en-US" w:eastAsia="en-US"/>
        </w:rPr>
        <mc:AlternateContent>
          <mc:Choice Requires="wps">
            <w:drawing>
              <wp:inline distT="0" distB="0" distL="0" distR="0" wp14:anchorId="746EDF90" wp14:editId="5C83927E">
                <wp:extent cx="240030" cy="184785"/>
                <wp:effectExtent l="9525" t="9525" r="7620" b="5715"/>
                <wp:docPr id="6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 cy="126365"/>
                        </a:xfrm>
                        <a:prstGeom prst="rect">
                          <a:avLst/>
                        </a:prstGeom>
                        <a:solidFill>
                          <a:srgbClr val="FFFFFF"/>
                        </a:solidFill>
                        <a:ln w="9525">
                          <a:solidFill>
                            <a:srgbClr val="000000"/>
                          </a:solidFill>
                          <a:miter lim="800000"/>
                          <a:headEnd/>
                          <a:tailEnd/>
                        </a:ln>
                      </wps:spPr>
                      <wps:txbx>
                        <w:txbxContent>
                          <w:p w14:paraId="6BBF5639" w14:textId="77777777" w:rsidR="00081EC2" w:rsidRPr="00AD76E1" w:rsidRDefault="00081EC2" w:rsidP="0016135B">
                            <w:pPr>
                              <w:jc w:val="center"/>
                              <w:rPr>
                                <w:b/>
                                <w:color w:val="FF0000"/>
                                <w:sz w:val="16"/>
                                <w:szCs w:val="16"/>
                              </w:rPr>
                            </w:pPr>
                          </w:p>
                        </w:txbxContent>
                      </wps:txbx>
                      <wps:bodyPr rot="0" vert="horz" wrap="square" lIns="0" tIns="0" rIns="0" bIns="0" anchor="t" anchorCtr="0" upright="1">
                        <a:spAutoFit/>
                      </wps:bodyPr>
                    </wps:wsp>
                  </a:graphicData>
                </a:graphic>
              </wp:inline>
            </w:drawing>
          </mc:Choice>
          <mc:Fallback>
            <w:pict>
              <v:shape w14:anchorId="746EDF90" id="Text Box 62" o:spid="_x0000_s1115" type="#_x0000_t202" style="width:18.9pt;height:14.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">
                <v:textbox style="mso-fit-shape-to-text:t" inset="0,0,0,0">
                  <w:txbxContent>
                    <w:p w14:paraId="6BBF5639" w14:textId="77777777" w:rsidR="00081EC2" w:rsidRPr="00AD76E1" w:rsidRDefault="00081EC2" w:rsidP="0016135B">
                      <w:pPr>
                        <w:jc w:val="center"/>
                        <w:rPr>
                          <w:b/>
                          <w:color w:val="FF0000"/>
                          <w:sz w:val="16"/>
                          <w:szCs w:val="16"/>
                        </w:rPr>
                      </w:pPr>
                    </w:p>
                  </w:txbxContent>
                </v:textbox>
                <w10:anchorlock/>
              </v:shape>
            </w:pict>
          </mc:Fallback>
        </mc:AlternateContent>
      </w:r>
      <w:r w:rsidRPr="00751AA4">
        <w:rPr>
          <w:lang w:eastAsia="ja-JP"/>
        </w:rPr>
        <w:t xml:space="preserve"> Failed</w:t>
      </w:r>
    </w:p>
    <w:p w14:paraId="0CF8D38D" w14:textId="693788E2" w:rsidR="00B52D9D" w:rsidRPr="00EC2ABB" w:rsidRDefault="0016135B" w:rsidP="00EC2ABB">
      <w:pPr>
        <w:pStyle w:val="BodyText"/>
        <w:rPr>
          <w:u w:val="dotted"/>
          <w:lang w:eastAsia="ja-JP"/>
        </w:rPr>
      </w:pPr>
      <w:r w:rsidRPr="00D144BE">
        <w:rPr>
          <w:b/>
          <w:lang w:eastAsia="ja-JP"/>
        </w:rPr>
        <w:t xml:space="preserve">Comment: </w:t>
      </w:r>
    </w:p>
    <w:p w14:paraId="1EB8755E" w14:textId="11C1CACD" w:rsidR="003B3E1B" w:rsidRDefault="003B3E1B" w:rsidP="003B3E1B">
      <w:pPr>
        <w:pStyle w:val="Heading2"/>
      </w:pPr>
      <w:bookmarkStart w:id="52" w:name="_Toc411843364"/>
      <w:r>
        <w:t xml:space="preserve">Control DO tests </w:t>
      </w:r>
      <w:r w:rsidRPr="00146110">
        <w:t>[T</w:t>
      </w:r>
      <w:r>
        <w:t>C-EMCOR</w:t>
      </w:r>
      <w:r w:rsidR="004102B5">
        <w:t>-</w:t>
      </w:r>
      <w:r w:rsidR="00A52C06">
        <w:t>AU</w:t>
      </w:r>
      <w:r w:rsidR="004102B5">
        <w:t>-</w:t>
      </w:r>
      <w:r w:rsidR="00AA69B1">
        <w:t>11</w:t>
      </w:r>
      <w:r w:rsidRPr="00146110">
        <w:t>]</w:t>
      </w:r>
      <w:bookmarkEnd w:id="52"/>
    </w:p>
    <w:p w14:paraId="257B63E1" w14:textId="704291EF" w:rsidR="003B3E1B" w:rsidRDefault="00D96723" w:rsidP="003B3E1B">
      <w:pPr>
        <w:rPr>
          <w:lang w:eastAsia="ja-JP"/>
        </w:rPr>
      </w:pPr>
      <w:r>
        <w:t>C</w:t>
      </w:r>
      <w:r w:rsidR="000976B5">
        <w:t>ontrol bits are set on the controller board and read on the tester board.</w:t>
      </w:r>
    </w:p>
    <w:p w14:paraId="09B36238" w14:textId="77777777" w:rsidR="003B3E1B" w:rsidRDefault="003B3E1B" w:rsidP="003B3E1B"/>
    <w:p w14:paraId="41CBA9A7" w14:textId="77777777" w:rsidR="003B3E1B" w:rsidRPr="00D144BE" w:rsidRDefault="003B3E1B" w:rsidP="003B3E1B">
      <w:pPr>
        <w:pStyle w:val="TestCaseSection"/>
        <w:rPr>
          <w:lang w:val="en-GB"/>
        </w:rPr>
      </w:pPr>
      <w:r w:rsidRPr="00D144BE">
        <w:rPr>
          <w:lang w:val="en-GB"/>
        </w:rPr>
        <w:t>Pre-requisites</w:t>
      </w:r>
    </w:p>
    <w:p w14:paraId="414509CA" w14:textId="2101C4E1" w:rsidR="00785548" w:rsidRDefault="002A68DB" w:rsidP="007231F9">
      <w:pPr>
        <w:pStyle w:val="ListParagraph"/>
        <w:numPr>
          <w:ilvl w:val="0"/>
          <w:numId w:val="35"/>
        </w:numPr>
        <w:spacing w:before="120" w:after="120"/>
        <w:jc w:val="both"/>
      </w:pPr>
      <w:r>
        <w:t xml:space="preserve">Tester board connected on the back of the controller </w:t>
      </w:r>
      <w:r w:rsidR="009564A1">
        <w:t>board</w:t>
      </w:r>
      <w:r>
        <w:t>.</w:t>
      </w:r>
    </w:p>
    <w:p w14:paraId="15C8226F" w14:textId="77777777" w:rsidR="00785548" w:rsidRPr="00D144BE" w:rsidRDefault="00785548" w:rsidP="00785548">
      <w:pPr>
        <w:pStyle w:val="TestCaseSection"/>
        <w:rPr>
          <w:lang w:val="en-GB"/>
        </w:rPr>
      </w:pPr>
      <w:r>
        <w:rPr>
          <w:lang w:val="en-GB"/>
        </w:rPr>
        <w:t>Test tracking</w:t>
      </w:r>
    </w:p>
    <w:p w14:paraId="62167DF3" w14:textId="13EABB95" w:rsidR="008225C2" w:rsidRDefault="008225C2" w:rsidP="008225C2">
      <w:pPr>
        <w:spacing w:before="120" w:after="120"/>
        <w:ind w:left="57"/>
        <w:jc w:val="both"/>
      </w:pPr>
      <w:r>
        <w:t>All tests/test_emcor_dio/DOTests/test_inhibit_bit</w:t>
      </w:r>
    </w:p>
    <w:p w14:paraId="2CB3869A" w14:textId="1AFC74B8" w:rsidR="00504CCA" w:rsidRDefault="00504CCA" w:rsidP="008225C2">
      <w:pPr>
        <w:spacing w:before="120" w:after="120"/>
        <w:ind w:left="57"/>
        <w:jc w:val="both"/>
      </w:pPr>
      <w:r>
        <w:t>All tests/test_emcor_d</w:t>
      </w:r>
      <w:r w:rsidR="00785548">
        <w:t>io/</w:t>
      </w:r>
      <w:r>
        <w:t>DO</w:t>
      </w:r>
      <w:r w:rsidR="00785548">
        <w:t>Tests/test_</w:t>
      </w:r>
      <w:r>
        <w:t>reset_bit</w:t>
      </w:r>
    </w:p>
    <w:p w14:paraId="32BE1EAD" w14:textId="77777777" w:rsidR="003B3E1B" w:rsidRDefault="003B3E1B" w:rsidP="003B3E1B">
      <w:pPr>
        <w:pStyle w:val="TestCaseSection"/>
        <w:rPr>
          <w:lang w:val="en-GB"/>
        </w:rPr>
      </w:pPr>
      <w:r>
        <w:rPr>
          <w:lang w:val="en-GB"/>
        </w:rPr>
        <w:t>T</w:t>
      </w:r>
      <w:r w:rsidRPr="00D144BE">
        <w:rPr>
          <w:lang w:val="en-GB"/>
        </w:rPr>
        <w:t>est</w:t>
      </w:r>
      <w:r>
        <w:rPr>
          <w:lang w:val="en-GB"/>
        </w:rPr>
        <w:t xml:space="preserve"> procedure</w:t>
      </w:r>
    </w:p>
    <w:p w14:paraId="09F43ED7" w14:textId="7A1B7F71" w:rsidR="008D0EB7" w:rsidRDefault="008D0EB7" w:rsidP="00D20C02">
      <w:pPr>
        <w:pStyle w:val="BodyText"/>
        <w:numPr>
          <w:ilvl w:val="0"/>
          <w:numId w:val="37"/>
        </w:numPr>
        <w:rPr>
          <w:lang w:eastAsia="ja-JP"/>
        </w:rPr>
      </w:pPr>
      <w:r>
        <w:rPr>
          <w:lang w:eastAsia="ja-JP"/>
        </w:rPr>
        <w:t>Clear Reset bit on the controller board.</w:t>
      </w:r>
    </w:p>
    <w:p w14:paraId="7946EBDD" w14:textId="2FBEBC29" w:rsidR="00E82A91" w:rsidRDefault="00E82A91" w:rsidP="00D20C02">
      <w:pPr>
        <w:pStyle w:val="BodyText"/>
        <w:numPr>
          <w:ilvl w:val="0"/>
          <w:numId w:val="37"/>
        </w:numPr>
        <w:rPr>
          <w:lang w:eastAsia="ja-JP"/>
        </w:rPr>
      </w:pPr>
      <w:r>
        <w:rPr>
          <w:lang w:eastAsia="ja-JP"/>
        </w:rPr>
        <w:t>Set Reset bit on the controller board.</w:t>
      </w:r>
    </w:p>
    <w:p w14:paraId="30D365F6" w14:textId="55657D2C" w:rsidR="00E82A91" w:rsidRDefault="00E82A91" w:rsidP="00D20C02">
      <w:pPr>
        <w:pStyle w:val="BodyText"/>
        <w:numPr>
          <w:ilvl w:val="0"/>
          <w:numId w:val="37"/>
        </w:numPr>
        <w:rPr>
          <w:lang w:eastAsia="ja-JP"/>
        </w:rPr>
      </w:pPr>
      <w:r>
        <w:rPr>
          <w:lang w:eastAsia="ja-JP"/>
        </w:rPr>
        <w:t xml:space="preserve">Read </w:t>
      </w:r>
      <w:r w:rsidR="00687FD9">
        <w:rPr>
          <w:lang w:eastAsia="ja-JP"/>
        </w:rPr>
        <w:t>Reset</w:t>
      </w:r>
      <w:r>
        <w:rPr>
          <w:lang w:eastAsia="ja-JP"/>
        </w:rPr>
        <w:t xml:space="preserve"> </w:t>
      </w:r>
      <w:r w:rsidR="00687FD9">
        <w:rPr>
          <w:lang w:eastAsia="ja-JP"/>
        </w:rPr>
        <w:t xml:space="preserve">bit </w:t>
      </w:r>
      <w:r>
        <w:rPr>
          <w:lang w:eastAsia="ja-JP"/>
        </w:rPr>
        <w:t xml:space="preserve">on the </w:t>
      </w:r>
      <w:r w:rsidR="003B2D11">
        <w:rPr>
          <w:lang w:eastAsia="ja-JP"/>
        </w:rPr>
        <w:t>tester</w:t>
      </w:r>
      <w:r>
        <w:rPr>
          <w:lang w:eastAsia="ja-JP"/>
        </w:rPr>
        <w:t xml:space="preserve"> board and check that it is set.</w:t>
      </w:r>
    </w:p>
    <w:p w14:paraId="38FB5EC4" w14:textId="6A66B88F" w:rsidR="00E82A91" w:rsidRDefault="00E82A91" w:rsidP="00D20C02">
      <w:pPr>
        <w:pStyle w:val="BodyText"/>
        <w:numPr>
          <w:ilvl w:val="0"/>
          <w:numId w:val="37"/>
        </w:numPr>
        <w:rPr>
          <w:lang w:eastAsia="ja-JP"/>
        </w:rPr>
      </w:pPr>
      <w:r>
        <w:rPr>
          <w:lang w:eastAsia="ja-JP"/>
        </w:rPr>
        <w:t xml:space="preserve">Clear </w:t>
      </w:r>
      <w:r w:rsidR="00687FD9">
        <w:rPr>
          <w:lang w:eastAsia="ja-JP"/>
        </w:rPr>
        <w:t>Reset bit</w:t>
      </w:r>
      <w:r>
        <w:rPr>
          <w:lang w:eastAsia="ja-JP"/>
        </w:rPr>
        <w:t xml:space="preserve"> on the </w:t>
      </w:r>
      <w:r w:rsidR="003B2D11">
        <w:rPr>
          <w:lang w:eastAsia="ja-JP"/>
        </w:rPr>
        <w:t xml:space="preserve">controller </w:t>
      </w:r>
      <w:r>
        <w:rPr>
          <w:lang w:eastAsia="ja-JP"/>
        </w:rPr>
        <w:t>board.</w:t>
      </w:r>
    </w:p>
    <w:p w14:paraId="1E6F5B39" w14:textId="34B9A46D" w:rsidR="00E82A91" w:rsidRDefault="00E82A91" w:rsidP="00D20C02">
      <w:pPr>
        <w:pStyle w:val="BodyText"/>
        <w:numPr>
          <w:ilvl w:val="0"/>
          <w:numId w:val="37"/>
        </w:numPr>
        <w:rPr>
          <w:lang w:eastAsia="ja-JP"/>
        </w:rPr>
      </w:pPr>
      <w:r>
        <w:rPr>
          <w:lang w:eastAsia="ja-JP"/>
        </w:rPr>
        <w:t xml:space="preserve">Read </w:t>
      </w:r>
      <w:r w:rsidR="00687FD9">
        <w:rPr>
          <w:lang w:eastAsia="ja-JP"/>
        </w:rPr>
        <w:t>Reset bit</w:t>
      </w:r>
      <w:r>
        <w:rPr>
          <w:lang w:eastAsia="ja-JP"/>
        </w:rPr>
        <w:t xml:space="preserve"> on the </w:t>
      </w:r>
      <w:r w:rsidR="003B2D11">
        <w:rPr>
          <w:lang w:eastAsia="ja-JP"/>
        </w:rPr>
        <w:t>tester</w:t>
      </w:r>
      <w:r>
        <w:rPr>
          <w:lang w:eastAsia="ja-JP"/>
        </w:rPr>
        <w:t xml:space="preserve"> board and check that it is cleared.</w:t>
      </w:r>
    </w:p>
    <w:p w14:paraId="75E5F3A1" w14:textId="2C29BE84" w:rsidR="003B3E1B" w:rsidRDefault="00E82A91" w:rsidP="00D20C02">
      <w:pPr>
        <w:pStyle w:val="BodyText"/>
        <w:numPr>
          <w:ilvl w:val="0"/>
          <w:numId w:val="37"/>
        </w:numPr>
        <w:rPr>
          <w:lang w:eastAsia="ja-JP"/>
        </w:rPr>
      </w:pPr>
      <w:r>
        <w:rPr>
          <w:lang w:eastAsia="ja-JP"/>
        </w:rPr>
        <w:t xml:space="preserve">Repeat the whole </w:t>
      </w:r>
      <w:r w:rsidR="00687FD9">
        <w:rPr>
          <w:lang w:eastAsia="ja-JP"/>
        </w:rPr>
        <w:t>procedure also for Inhibit bit</w:t>
      </w:r>
      <w:r>
        <w:rPr>
          <w:lang w:eastAsia="ja-JP"/>
        </w:rPr>
        <w:t>.</w:t>
      </w:r>
    </w:p>
    <w:p w14:paraId="11C056B9" w14:textId="77777777" w:rsidR="003B3E1B" w:rsidRPr="00B41D1D" w:rsidRDefault="003B3E1B" w:rsidP="003B3E1B">
      <w:pPr>
        <w:pStyle w:val="BodyText"/>
        <w:rPr>
          <w:lang w:eastAsia="ja-JP"/>
        </w:rPr>
      </w:pPr>
    </w:p>
    <w:p w14:paraId="1ACBB03B" w14:textId="77777777" w:rsidR="003B3E1B" w:rsidRPr="00D144BE" w:rsidRDefault="003B3E1B" w:rsidP="003B3E1B">
      <w:pPr>
        <w:pStyle w:val="BodyText"/>
      </w:pPr>
      <w:r w:rsidRPr="00D144BE">
        <w:rPr>
          <w:u w:val="single"/>
          <w:lang w:eastAsia="ja-JP"/>
        </w:rPr>
        <w:t>Test result:</w:t>
      </w:r>
      <w:r w:rsidRPr="00D144BE">
        <w:rPr>
          <w:lang w:eastAsia="ja-JP"/>
        </w:rPr>
        <w:t xml:space="preserve"> </w:t>
      </w:r>
      <w:r>
        <w:rPr>
          <w:noProof/>
          <w:lang w:val="en-US" w:eastAsia="en-US"/>
        </w:rPr>
        <mc:AlternateContent>
          <mc:Choice Requires="wps">
            <w:drawing>
              <wp:inline distT="0" distB="0" distL="0" distR="0" wp14:anchorId="60AC5F2F" wp14:editId="4FCC7806">
                <wp:extent cx="240030" cy="125730"/>
                <wp:effectExtent l="9525" t="9525" r="7620" b="7620"/>
                <wp:docPr id="9736" name="Text Box 97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 cy="126365"/>
                        </a:xfrm>
                        <a:prstGeom prst="rect">
                          <a:avLst/>
                        </a:prstGeom>
                        <a:solidFill>
                          <a:srgbClr val="FFFFFF"/>
                        </a:solidFill>
                        <a:ln w="9525">
                          <a:solidFill>
                            <a:srgbClr val="000000"/>
                          </a:solidFill>
                          <a:miter lim="800000"/>
                          <a:headEnd/>
                          <a:tailEnd/>
                        </a:ln>
                      </wps:spPr>
                      <wps:txbx>
                        <w:txbxContent>
                          <w:p w14:paraId="5C3048CE" w14:textId="77777777" w:rsidR="00081EC2" w:rsidRPr="00AA5F7E" w:rsidRDefault="00081EC2" w:rsidP="003B3E1B">
                            <w:pPr>
                              <w:rPr>
                                <w:b/>
                                <w:sz w:val="16"/>
                                <w:szCs w:val="16"/>
                              </w:rPr>
                            </w:pPr>
                          </w:p>
                        </w:txbxContent>
                      </wps:txbx>
                      <wps:bodyPr rot="0" vert="horz" wrap="square" lIns="0" tIns="0" rIns="0" bIns="0" anchor="t" anchorCtr="0" upright="1">
                        <a:spAutoFit/>
                      </wps:bodyPr>
                    </wps:wsp>
                  </a:graphicData>
                </a:graphic>
              </wp:inline>
            </w:drawing>
          </mc:Choice>
          <mc:Fallback>
            <w:pict>
              <v:shape w14:anchorId="60AC5F2F" id="Text Box 9736" o:spid="_x0000_s1116" type="#_x0000_t202" style="width:18.9pt;height:9.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">
                <v:textbox style="mso-fit-shape-to-text:t" inset="0,0,0,0">
                  <w:txbxContent>
                    <w:p w14:paraId="5C3048CE" w14:textId="77777777" w:rsidR="00081EC2" w:rsidRPr="00AA5F7E" w:rsidRDefault="00081EC2" w:rsidP="003B3E1B">
                      <w:pPr>
                        <w:rPr>
                          <w:b/>
                          <w:sz w:val="16"/>
                          <w:szCs w:val="16"/>
                        </w:rPr>
                      </w:pPr>
                    </w:p>
                  </w:txbxContent>
                </v:textbox>
                <w10:anchorlock/>
              </v:shape>
            </w:pict>
          </mc:Fallback>
        </mc:AlternateContent>
      </w:r>
      <w:r>
        <w:rPr>
          <w:lang w:eastAsia="ja-JP"/>
        </w:rPr>
        <w:t xml:space="preserve"> Not tested     </w:t>
      </w:r>
      <w:r>
        <w:rPr>
          <w:noProof/>
          <w:lang w:val="en-US" w:eastAsia="en-US"/>
        </w:rPr>
        <mc:AlternateContent>
          <mc:Choice Requires="wps">
            <w:drawing>
              <wp:inline distT="0" distB="0" distL="0" distR="0" wp14:anchorId="722551DF" wp14:editId="1CC2D418">
                <wp:extent cx="240030" cy="184785"/>
                <wp:effectExtent l="9525" t="9525" r="7620" b="5715"/>
                <wp:docPr id="9737" name="Text Box 97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 cy="126365"/>
                        </a:xfrm>
                        <a:prstGeom prst="rect">
                          <a:avLst/>
                        </a:prstGeom>
                        <a:solidFill>
                          <a:srgbClr val="FFFFFF"/>
                        </a:solidFill>
                        <a:ln w="9525">
                          <a:solidFill>
                            <a:srgbClr val="000000"/>
                          </a:solidFill>
                          <a:miter lim="800000"/>
                          <a:headEnd/>
                          <a:tailEnd/>
                        </a:ln>
                      </wps:spPr>
                      <wps:txbx>
                        <w:txbxContent>
                          <w:p w14:paraId="3627017F" w14:textId="77777777" w:rsidR="00081EC2" w:rsidRPr="00AD76E1" w:rsidRDefault="00081EC2" w:rsidP="003B3E1B">
                            <w:pPr>
                              <w:jc w:val="center"/>
                              <w:rPr>
                                <w:b/>
                                <w:color w:val="00B050"/>
                                <w:sz w:val="16"/>
                                <w:szCs w:val="16"/>
                              </w:rPr>
                            </w:pPr>
                          </w:p>
                        </w:txbxContent>
                      </wps:txbx>
                      <wps:bodyPr rot="0" vert="horz" wrap="square" lIns="0" tIns="0" rIns="0" bIns="0" anchor="t" anchorCtr="0" upright="1">
                        <a:spAutoFit/>
                      </wps:bodyPr>
                    </wps:wsp>
                  </a:graphicData>
                </a:graphic>
              </wp:inline>
            </w:drawing>
          </mc:Choice>
          <mc:Fallback>
            <w:pict>
              <v:shape w14:anchorId="722551DF" id="Text Box 9737" o:spid="_x0000_s1117" type="#_x0000_t202" style="width:18.9pt;height:14.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">
                <v:textbox style="mso-fit-shape-to-text:t" inset="0,0,0,0">
                  <w:txbxContent>
                    <w:p w14:paraId="3627017F" w14:textId="77777777" w:rsidR="00081EC2" w:rsidRPr="00AD76E1" w:rsidRDefault="00081EC2" w:rsidP="003B3E1B">
                      <w:pPr>
                        <w:jc w:val="center"/>
                        <w:rPr>
                          <w:b/>
                          <w:color w:val="00B050"/>
                          <w:sz w:val="16"/>
                          <w:szCs w:val="16"/>
                        </w:rPr>
                      </w:pPr>
                    </w:p>
                  </w:txbxContent>
                </v:textbox>
                <w10:anchorlock/>
              </v:shape>
            </w:pict>
          </mc:Fallback>
        </mc:AlternateContent>
      </w:r>
      <w:r w:rsidRPr="00D144BE">
        <w:rPr>
          <w:lang w:eastAsia="ja-JP"/>
        </w:rPr>
        <w:t xml:space="preserve"> </w:t>
      </w:r>
      <w:r w:rsidRPr="00751AA4">
        <w:rPr>
          <w:lang w:eastAsia="ja-JP"/>
        </w:rPr>
        <w:t xml:space="preserve">Passed  </w:t>
      </w:r>
      <w:r w:rsidRPr="00751AA4">
        <w:rPr>
          <w:noProof/>
          <w:lang w:val="en-US" w:eastAsia="en-US"/>
        </w:rPr>
        <mc:AlternateContent>
          <mc:Choice Requires="wps">
            <w:drawing>
              <wp:inline distT="0" distB="0" distL="0" distR="0" wp14:anchorId="794F6EC3" wp14:editId="77592B11">
                <wp:extent cx="240030" cy="184785"/>
                <wp:effectExtent l="9525" t="9525" r="7620" b="5715"/>
                <wp:docPr id="9738" name="Text Box 97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 cy="126365"/>
                        </a:xfrm>
                        <a:prstGeom prst="rect">
                          <a:avLst/>
                        </a:prstGeom>
                        <a:solidFill>
                          <a:srgbClr val="FFFFFF"/>
                        </a:solidFill>
                        <a:ln w="9525">
                          <a:solidFill>
                            <a:srgbClr val="000000"/>
                          </a:solidFill>
                          <a:miter lim="800000"/>
                          <a:headEnd/>
                          <a:tailEnd/>
                        </a:ln>
                      </wps:spPr>
                      <wps:txbx>
                        <w:txbxContent>
                          <w:p w14:paraId="3D6D9251" w14:textId="77777777" w:rsidR="00081EC2" w:rsidRPr="001E4863" w:rsidRDefault="00081EC2" w:rsidP="003B3E1B">
                            <w:pPr>
                              <w:jc w:val="center"/>
                              <w:rPr>
                                <w:b/>
                                <w:color w:val="F79646"/>
                                <w:sz w:val="16"/>
                                <w:szCs w:val="16"/>
                              </w:rPr>
                            </w:pPr>
                          </w:p>
                        </w:txbxContent>
                      </wps:txbx>
                      <wps:bodyPr rot="0" vert="horz" wrap="square" lIns="0" tIns="0" rIns="0" bIns="0" anchor="t" anchorCtr="0" upright="1">
                        <a:spAutoFit/>
                      </wps:bodyPr>
                    </wps:wsp>
                  </a:graphicData>
                </a:graphic>
              </wp:inline>
            </w:drawing>
          </mc:Choice>
          <mc:Fallback>
            <w:pict>
              <v:shape w14:anchorId="794F6EC3" id="Text Box 9738" o:spid="_x0000_s1118" type="#_x0000_t202" style="width:18.9pt;height:14.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">
                <v:textbox style="mso-fit-shape-to-text:t" inset="0,0,0,0">
                  <w:txbxContent>
                    <w:p w14:paraId="3D6D9251" w14:textId="77777777" w:rsidR="00081EC2" w:rsidRPr="001E4863" w:rsidRDefault="00081EC2" w:rsidP="003B3E1B">
                      <w:pPr>
                        <w:jc w:val="center"/>
                        <w:rPr>
                          <w:b/>
                          <w:color w:val="F79646"/>
                          <w:sz w:val="16"/>
                          <w:szCs w:val="16"/>
                        </w:rPr>
                      </w:pPr>
                    </w:p>
                  </w:txbxContent>
                </v:textbox>
                <w10:anchorlock/>
              </v:shape>
            </w:pict>
          </mc:Fallback>
        </mc:AlternateContent>
      </w:r>
      <w:r w:rsidRPr="00751AA4">
        <w:rPr>
          <w:lang w:eastAsia="ja-JP"/>
        </w:rPr>
        <w:t xml:space="preserve"> Passed with reservations  </w:t>
      </w:r>
      <w:r w:rsidRPr="00751AA4">
        <w:rPr>
          <w:noProof/>
          <w:lang w:val="en-US" w:eastAsia="en-US"/>
        </w:rPr>
        <mc:AlternateContent>
          <mc:Choice Requires="wps">
            <w:drawing>
              <wp:inline distT="0" distB="0" distL="0" distR="0" wp14:anchorId="32D63186" wp14:editId="5E36AF61">
                <wp:extent cx="240030" cy="184785"/>
                <wp:effectExtent l="9525" t="9525" r="7620" b="5715"/>
                <wp:docPr id="9739" name="Text Box 97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 cy="126365"/>
                        </a:xfrm>
                        <a:prstGeom prst="rect">
                          <a:avLst/>
                        </a:prstGeom>
                        <a:solidFill>
                          <a:srgbClr val="FFFFFF"/>
                        </a:solidFill>
                        <a:ln w="9525">
                          <a:solidFill>
                            <a:srgbClr val="000000"/>
                          </a:solidFill>
                          <a:miter lim="800000"/>
                          <a:headEnd/>
                          <a:tailEnd/>
                        </a:ln>
                      </wps:spPr>
                      <wps:txbx>
                        <w:txbxContent>
                          <w:p w14:paraId="3511FE51" w14:textId="77777777" w:rsidR="00081EC2" w:rsidRPr="00AD76E1" w:rsidRDefault="00081EC2" w:rsidP="003B3E1B">
                            <w:pPr>
                              <w:jc w:val="center"/>
                              <w:rPr>
                                <w:b/>
                                <w:color w:val="FF0000"/>
                                <w:sz w:val="16"/>
                                <w:szCs w:val="16"/>
                              </w:rPr>
                            </w:pPr>
                          </w:p>
                        </w:txbxContent>
                      </wps:txbx>
                      <wps:bodyPr rot="0" vert="horz" wrap="square" lIns="0" tIns="0" rIns="0" bIns="0" anchor="t" anchorCtr="0" upright="1">
                        <a:spAutoFit/>
                      </wps:bodyPr>
                    </wps:wsp>
                  </a:graphicData>
                </a:graphic>
              </wp:inline>
            </w:drawing>
          </mc:Choice>
          <mc:Fallback>
            <w:pict>
              <v:shape w14:anchorId="32D63186" id="Text Box 9739" o:spid="_x0000_s1119" type="#_x0000_t202" style="width:18.9pt;height:14.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">
                <v:textbox style="mso-fit-shape-to-text:t" inset="0,0,0,0">
                  <w:txbxContent>
                    <w:p w14:paraId="3511FE51" w14:textId="77777777" w:rsidR="00081EC2" w:rsidRPr="00AD76E1" w:rsidRDefault="00081EC2" w:rsidP="003B3E1B">
                      <w:pPr>
                        <w:jc w:val="center"/>
                        <w:rPr>
                          <w:b/>
                          <w:color w:val="FF0000"/>
                          <w:sz w:val="16"/>
                          <w:szCs w:val="16"/>
                        </w:rPr>
                      </w:pPr>
                    </w:p>
                  </w:txbxContent>
                </v:textbox>
                <w10:anchorlock/>
              </v:shape>
            </w:pict>
          </mc:Fallback>
        </mc:AlternateContent>
      </w:r>
      <w:r w:rsidRPr="00751AA4">
        <w:rPr>
          <w:lang w:eastAsia="ja-JP"/>
        </w:rPr>
        <w:t xml:space="preserve"> Failed</w:t>
      </w:r>
    </w:p>
    <w:p w14:paraId="126D17CF" w14:textId="3D48667D" w:rsidR="003B33BC" w:rsidRDefault="003B3E1B" w:rsidP="003B33BC">
      <w:pPr>
        <w:pStyle w:val="BodyText"/>
        <w:rPr>
          <w:b/>
          <w:lang w:eastAsia="ja-JP"/>
        </w:rPr>
      </w:pPr>
      <w:r w:rsidRPr="00D144BE">
        <w:rPr>
          <w:b/>
          <w:lang w:eastAsia="ja-JP"/>
        </w:rPr>
        <w:t xml:space="preserve">Comment: </w:t>
      </w:r>
      <w:r w:rsidR="00B92A94" w:rsidRPr="00D144BE">
        <w:rPr>
          <w:b/>
          <w:lang w:eastAsia="ja-JP"/>
        </w:rPr>
        <w:t xml:space="preserve"> </w:t>
      </w:r>
    </w:p>
    <w:p w14:paraId="3102E48A" w14:textId="50A2AC3E" w:rsidR="008225C2" w:rsidRDefault="008225C2" w:rsidP="008225C2">
      <w:pPr>
        <w:pStyle w:val="Heading2"/>
      </w:pPr>
      <w:bookmarkStart w:id="53" w:name="_Toc411843365"/>
      <w:r>
        <w:t xml:space="preserve">Interlocks DO test </w:t>
      </w:r>
      <w:r w:rsidRPr="00146110">
        <w:t>[T</w:t>
      </w:r>
      <w:r>
        <w:t>C-EMCOR-AU-</w:t>
      </w:r>
      <w:r w:rsidR="00AA69B1">
        <w:t>12</w:t>
      </w:r>
      <w:r w:rsidRPr="00146110">
        <w:t>]</w:t>
      </w:r>
      <w:bookmarkEnd w:id="53"/>
    </w:p>
    <w:p w14:paraId="57065A2C" w14:textId="77777777" w:rsidR="008225C2" w:rsidRDefault="008225C2" w:rsidP="008225C2">
      <w:pPr>
        <w:rPr>
          <w:lang w:eastAsia="ja-JP"/>
        </w:rPr>
      </w:pPr>
      <w:r>
        <w:t>Interlocks are set on the controller board and read on the tester board.</w:t>
      </w:r>
    </w:p>
    <w:p w14:paraId="29BE343C" w14:textId="77777777" w:rsidR="008225C2" w:rsidRDefault="008225C2" w:rsidP="008225C2"/>
    <w:p w14:paraId="00E6AB02" w14:textId="77777777" w:rsidR="008225C2" w:rsidRPr="00D144BE" w:rsidRDefault="008225C2" w:rsidP="008225C2">
      <w:pPr>
        <w:pStyle w:val="TestCaseSection"/>
        <w:rPr>
          <w:lang w:val="en-GB"/>
        </w:rPr>
      </w:pPr>
      <w:r w:rsidRPr="00D144BE">
        <w:rPr>
          <w:lang w:val="en-GB"/>
        </w:rPr>
        <w:lastRenderedPageBreak/>
        <w:t>Pre-requisites</w:t>
      </w:r>
    </w:p>
    <w:p w14:paraId="2C3B0A99" w14:textId="77777777" w:rsidR="008225C2" w:rsidRDefault="008225C2" w:rsidP="008225C2">
      <w:pPr>
        <w:pStyle w:val="ListParagraph"/>
        <w:numPr>
          <w:ilvl w:val="0"/>
          <w:numId w:val="34"/>
        </w:numPr>
        <w:spacing w:before="120" w:after="120"/>
        <w:jc w:val="both"/>
      </w:pPr>
      <w:r>
        <w:t>Tester board connected on the back of the controller board.</w:t>
      </w:r>
    </w:p>
    <w:p w14:paraId="70126320" w14:textId="77777777" w:rsidR="008225C2" w:rsidRPr="00D144BE" w:rsidRDefault="008225C2" w:rsidP="008225C2">
      <w:pPr>
        <w:pStyle w:val="TestCaseSection"/>
        <w:rPr>
          <w:lang w:val="en-GB"/>
        </w:rPr>
      </w:pPr>
      <w:r>
        <w:rPr>
          <w:lang w:val="en-GB"/>
        </w:rPr>
        <w:t>Test tracking</w:t>
      </w:r>
    </w:p>
    <w:p w14:paraId="0C71BC46" w14:textId="77777777" w:rsidR="008225C2" w:rsidRDefault="008225C2" w:rsidP="008225C2">
      <w:pPr>
        <w:spacing w:before="120" w:after="120"/>
        <w:ind w:left="57"/>
        <w:jc w:val="both"/>
      </w:pPr>
      <w:r>
        <w:t>All tests/test_emcor_dio/DOTests/test_interlocks</w:t>
      </w:r>
    </w:p>
    <w:p w14:paraId="02508C0C" w14:textId="77777777" w:rsidR="008225C2" w:rsidRDefault="008225C2" w:rsidP="008225C2">
      <w:pPr>
        <w:pStyle w:val="TestCaseSection"/>
        <w:rPr>
          <w:lang w:val="en-GB"/>
        </w:rPr>
      </w:pPr>
      <w:r>
        <w:rPr>
          <w:lang w:val="en-GB"/>
        </w:rPr>
        <w:t>T</w:t>
      </w:r>
      <w:r w:rsidRPr="00D144BE">
        <w:rPr>
          <w:lang w:val="en-GB"/>
        </w:rPr>
        <w:t>est</w:t>
      </w:r>
      <w:r>
        <w:rPr>
          <w:lang w:val="en-GB"/>
        </w:rPr>
        <w:t xml:space="preserve"> procedure</w:t>
      </w:r>
    </w:p>
    <w:p w14:paraId="671947D4" w14:textId="77777777" w:rsidR="008225C2" w:rsidRDefault="008225C2" w:rsidP="008225C2">
      <w:pPr>
        <w:pStyle w:val="BodyText"/>
        <w:numPr>
          <w:ilvl w:val="0"/>
          <w:numId w:val="36"/>
        </w:numPr>
        <w:rPr>
          <w:lang w:eastAsia="ja-JP"/>
        </w:rPr>
      </w:pPr>
      <w:r>
        <w:rPr>
          <w:lang w:eastAsia="ja-JP"/>
        </w:rPr>
        <w:t>Clear all interlocks on the controller board.</w:t>
      </w:r>
    </w:p>
    <w:p w14:paraId="4FE574F2" w14:textId="77777777" w:rsidR="008225C2" w:rsidRDefault="008225C2" w:rsidP="008225C2">
      <w:pPr>
        <w:pStyle w:val="BodyText"/>
        <w:numPr>
          <w:ilvl w:val="0"/>
          <w:numId w:val="36"/>
        </w:numPr>
        <w:rPr>
          <w:lang w:eastAsia="ja-JP"/>
        </w:rPr>
      </w:pPr>
      <w:r>
        <w:rPr>
          <w:lang w:eastAsia="ja-JP"/>
        </w:rPr>
        <w:t>Set one interlock on the controller board to 1.</w:t>
      </w:r>
    </w:p>
    <w:p w14:paraId="30C44C18" w14:textId="77777777" w:rsidR="008225C2" w:rsidRDefault="008225C2" w:rsidP="008225C2">
      <w:pPr>
        <w:pStyle w:val="BodyText"/>
        <w:numPr>
          <w:ilvl w:val="0"/>
          <w:numId w:val="36"/>
        </w:numPr>
        <w:rPr>
          <w:lang w:eastAsia="ja-JP"/>
        </w:rPr>
      </w:pPr>
      <w:r>
        <w:rPr>
          <w:lang w:eastAsia="ja-JP"/>
        </w:rPr>
        <w:t>Read interlock bits on the tester board and check that the right one is set and the others are cleared.</w:t>
      </w:r>
    </w:p>
    <w:p w14:paraId="75A808EF" w14:textId="77777777" w:rsidR="008225C2" w:rsidRDefault="008225C2" w:rsidP="008225C2">
      <w:pPr>
        <w:pStyle w:val="BodyText"/>
        <w:numPr>
          <w:ilvl w:val="0"/>
          <w:numId w:val="36"/>
        </w:numPr>
        <w:rPr>
          <w:lang w:eastAsia="ja-JP"/>
        </w:rPr>
      </w:pPr>
      <w:r>
        <w:rPr>
          <w:lang w:eastAsia="ja-JP"/>
        </w:rPr>
        <w:t>Also check and store the information if the bit is stuck high or low by performing AND and OR operations between read register and temporary values.</w:t>
      </w:r>
    </w:p>
    <w:p w14:paraId="4A6BBF52" w14:textId="77777777" w:rsidR="008225C2" w:rsidRDefault="008225C2" w:rsidP="008225C2">
      <w:pPr>
        <w:pStyle w:val="BodyText"/>
        <w:numPr>
          <w:ilvl w:val="0"/>
          <w:numId w:val="36"/>
        </w:numPr>
        <w:rPr>
          <w:lang w:eastAsia="ja-JP"/>
        </w:rPr>
      </w:pPr>
      <w:r>
        <w:rPr>
          <w:lang w:eastAsia="ja-JP"/>
        </w:rPr>
        <w:t>Repeat the whole procedure until all the interlock bits have been tested.</w:t>
      </w:r>
    </w:p>
    <w:p w14:paraId="2297886E" w14:textId="77777777" w:rsidR="008225C2" w:rsidRPr="00B41D1D" w:rsidRDefault="008225C2" w:rsidP="008225C2">
      <w:pPr>
        <w:pStyle w:val="BodyText"/>
        <w:rPr>
          <w:lang w:eastAsia="ja-JP"/>
        </w:rPr>
      </w:pPr>
    </w:p>
    <w:p w14:paraId="2A599D0F" w14:textId="77777777" w:rsidR="008225C2" w:rsidRPr="00D144BE" w:rsidRDefault="008225C2" w:rsidP="008225C2">
      <w:pPr>
        <w:pStyle w:val="BodyText"/>
      </w:pPr>
      <w:r w:rsidRPr="00D144BE">
        <w:rPr>
          <w:u w:val="single"/>
          <w:lang w:eastAsia="ja-JP"/>
        </w:rPr>
        <w:t>Test result:</w:t>
      </w:r>
      <w:r w:rsidRPr="00D144BE">
        <w:rPr>
          <w:lang w:eastAsia="ja-JP"/>
        </w:rPr>
        <w:t xml:space="preserve"> </w:t>
      </w:r>
      <w:r>
        <w:rPr>
          <w:noProof/>
          <w:lang w:val="en-US" w:eastAsia="en-US"/>
        </w:rPr>
        <mc:AlternateContent>
          <mc:Choice Requires="wps">
            <w:drawing>
              <wp:inline distT="0" distB="0" distL="0" distR="0" wp14:anchorId="362B299D" wp14:editId="30E82FFF">
                <wp:extent cx="240030" cy="125730"/>
                <wp:effectExtent l="9525" t="9525" r="7620" b="7620"/>
                <wp:docPr id="9732" name="Text Box 97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 cy="126365"/>
                        </a:xfrm>
                        <a:prstGeom prst="rect">
                          <a:avLst/>
                        </a:prstGeom>
                        <a:solidFill>
                          <a:srgbClr val="FFFFFF"/>
                        </a:solidFill>
                        <a:ln w="9525">
                          <a:solidFill>
                            <a:srgbClr val="000000"/>
                          </a:solidFill>
                          <a:miter lim="800000"/>
                          <a:headEnd/>
                          <a:tailEnd/>
                        </a:ln>
                      </wps:spPr>
                      <wps:txbx>
                        <w:txbxContent>
                          <w:p w14:paraId="442A402F" w14:textId="77777777" w:rsidR="00081EC2" w:rsidRPr="00AA5F7E" w:rsidRDefault="00081EC2" w:rsidP="008225C2">
                            <w:pPr>
                              <w:rPr>
                                <w:b/>
                                <w:sz w:val="16"/>
                                <w:szCs w:val="16"/>
                              </w:rPr>
                            </w:pPr>
                          </w:p>
                        </w:txbxContent>
                      </wps:txbx>
                      <wps:bodyPr rot="0" vert="horz" wrap="square" lIns="0" tIns="0" rIns="0" bIns="0" anchor="t" anchorCtr="0" upright="1">
                        <a:spAutoFit/>
                      </wps:bodyPr>
                    </wps:wsp>
                  </a:graphicData>
                </a:graphic>
              </wp:inline>
            </w:drawing>
          </mc:Choice>
          <mc:Fallback>
            <w:pict>
              <v:shape w14:anchorId="362B299D" id="Text Box 9732" o:spid="_x0000_s1120" type="#_x0000_t202" style="width:18.9pt;height:9.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">
                <v:textbox style="mso-fit-shape-to-text:t" inset="0,0,0,0">
                  <w:txbxContent>
                    <w:p w14:paraId="442A402F" w14:textId="77777777" w:rsidR="00081EC2" w:rsidRPr="00AA5F7E" w:rsidRDefault="00081EC2" w:rsidP="008225C2">
                      <w:pPr>
                        <w:rPr>
                          <w:b/>
                          <w:sz w:val="16"/>
                          <w:szCs w:val="16"/>
                        </w:rPr>
                      </w:pPr>
                    </w:p>
                  </w:txbxContent>
                </v:textbox>
                <w10:anchorlock/>
              </v:shape>
            </w:pict>
          </mc:Fallback>
        </mc:AlternateContent>
      </w:r>
      <w:r>
        <w:rPr>
          <w:lang w:eastAsia="ja-JP"/>
        </w:rPr>
        <w:t xml:space="preserve"> Not tested     </w:t>
      </w:r>
      <w:r w:rsidRPr="00751AA4">
        <w:rPr>
          <w:noProof/>
          <w:lang w:val="en-US" w:eastAsia="en-US"/>
        </w:rPr>
        <mc:AlternateContent>
          <mc:Choice Requires="wps">
            <w:drawing>
              <wp:inline distT="0" distB="0" distL="0" distR="0" wp14:anchorId="568619CF" wp14:editId="719901AC">
                <wp:extent cx="240030" cy="184785"/>
                <wp:effectExtent l="9525" t="9525" r="7620" b="5715"/>
                <wp:docPr id="9733" name="Text Box 97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 cy="126365"/>
                        </a:xfrm>
                        <a:prstGeom prst="rect">
                          <a:avLst/>
                        </a:prstGeom>
                        <a:solidFill>
                          <a:srgbClr val="FFFFFF"/>
                        </a:solidFill>
                        <a:ln w="9525">
                          <a:solidFill>
                            <a:srgbClr val="000000"/>
                          </a:solidFill>
                          <a:miter lim="800000"/>
                          <a:headEnd/>
                          <a:tailEnd/>
                        </a:ln>
                      </wps:spPr>
                      <wps:txbx>
                        <w:txbxContent>
                          <w:p w14:paraId="23ED193A" w14:textId="77777777" w:rsidR="00081EC2" w:rsidRPr="00AD76E1" w:rsidRDefault="00081EC2" w:rsidP="008225C2">
                            <w:pPr>
                              <w:jc w:val="center"/>
                              <w:rPr>
                                <w:b/>
                                <w:color w:val="00B050"/>
                                <w:sz w:val="16"/>
                                <w:szCs w:val="16"/>
                              </w:rPr>
                            </w:pPr>
                          </w:p>
                        </w:txbxContent>
                      </wps:txbx>
                      <wps:bodyPr rot="0" vert="horz" wrap="square" lIns="0" tIns="0" rIns="0" bIns="0" anchor="t" anchorCtr="0" upright="1">
                        <a:spAutoFit/>
                      </wps:bodyPr>
                    </wps:wsp>
                  </a:graphicData>
                </a:graphic>
              </wp:inline>
            </w:drawing>
          </mc:Choice>
          <mc:Fallback>
            <w:pict>
              <v:shape w14:anchorId="568619CF" id="Text Box 9733" o:spid="_x0000_s1121" type="#_x0000_t202" style="width:18.9pt;height:14.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">
                <v:textbox style="mso-fit-shape-to-text:t" inset="0,0,0,0">
                  <w:txbxContent>
                    <w:p w14:paraId="23ED193A" w14:textId="77777777" w:rsidR="00081EC2" w:rsidRPr="00AD76E1" w:rsidRDefault="00081EC2" w:rsidP="008225C2">
                      <w:pPr>
                        <w:jc w:val="center"/>
                        <w:rPr>
                          <w:b/>
                          <w:color w:val="00B050"/>
                          <w:sz w:val="16"/>
                          <w:szCs w:val="16"/>
                        </w:rPr>
                      </w:pPr>
                    </w:p>
                  </w:txbxContent>
                </v:textbox>
                <w10:anchorlock/>
              </v:shape>
            </w:pict>
          </mc:Fallback>
        </mc:AlternateContent>
      </w:r>
      <w:r w:rsidRPr="00751AA4">
        <w:rPr>
          <w:lang w:eastAsia="ja-JP"/>
        </w:rPr>
        <w:t xml:space="preserve"> Passed  </w:t>
      </w:r>
      <w:r w:rsidRPr="00751AA4">
        <w:rPr>
          <w:noProof/>
          <w:lang w:val="en-US" w:eastAsia="en-US"/>
        </w:rPr>
        <mc:AlternateContent>
          <mc:Choice Requires="wps">
            <w:drawing>
              <wp:inline distT="0" distB="0" distL="0" distR="0" wp14:anchorId="15E21DC5" wp14:editId="1E9CD2D4">
                <wp:extent cx="240030" cy="184785"/>
                <wp:effectExtent l="9525" t="9525" r="7620" b="5715"/>
                <wp:docPr id="9734" name="Text Box 97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 cy="126365"/>
                        </a:xfrm>
                        <a:prstGeom prst="rect">
                          <a:avLst/>
                        </a:prstGeom>
                        <a:solidFill>
                          <a:srgbClr val="FFFFFF"/>
                        </a:solidFill>
                        <a:ln w="9525">
                          <a:solidFill>
                            <a:srgbClr val="000000"/>
                          </a:solidFill>
                          <a:miter lim="800000"/>
                          <a:headEnd/>
                          <a:tailEnd/>
                        </a:ln>
                      </wps:spPr>
                      <wps:txbx>
                        <w:txbxContent>
                          <w:p w14:paraId="59ED8ADA" w14:textId="77777777" w:rsidR="00081EC2" w:rsidRPr="001E4863" w:rsidRDefault="00081EC2" w:rsidP="008225C2">
                            <w:pPr>
                              <w:jc w:val="center"/>
                              <w:rPr>
                                <w:b/>
                                <w:color w:val="F79646"/>
                                <w:sz w:val="16"/>
                                <w:szCs w:val="16"/>
                              </w:rPr>
                            </w:pPr>
                          </w:p>
                        </w:txbxContent>
                      </wps:txbx>
                      <wps:bodyPr rot="0" vert="horz" wrap="square" lIns="0" tIns="0" rIns="0" bIns="0" anchor="t" anchorCtr="0" upright="1">
                        <a:spAutoFit/>
                      </wps:bodyPr>
                    </wps:wsp>
                  </a:graphicData>
                </a:graphic>
              </wp:inline>
            </w:drawing>
          </mc:Choice>
          <mc:Fallback>
            <w:pict>
              <v:shape w14:anchorId="15E21DC5" id="Text Box 9734" o:spid="_x0000_s1122" type="#_x0000_t202" style="width:18.9pt;height:14.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">
                <v:textbox style="mso-fit-shape-to-text:t" inset="0,0,0,0">
                  <w:txbxContent>
                    <w:p w14:paraId="59ED8ADA" w14:textId="77777777" w:rsidR="00081EC2" w:rsidRPr="001E4863" w:rsidRDefault="00081EC2" w:rsidP="008225C2">
                      <w:pPr>
                        <w:jc w:val="center"/>
                        <w:rPr>
                          <w:b/>
                          <w:color w:val="F79646"/>
                          <w:sz w:val="16"/>
                          <w:szCs w:val="16"/>
                        </w:rPr>
                      </w:pPr>
                    </w:p>
                  </w:txbxContent>
                </v:textbox>
                <w10:anchorlock/>
              </v:shape>
            </w:pict>
          </mc:Fallback>
        </mc:AlternateContent>
      </w:r>
      <w:r w:rsidRPr="00751AA4">
        <w:rPr>
          <w:lang w:eastAsia="ja-JP"/>
        </w:rPr>
        <w:t xml:space="preserve"> Passed with reservations  </w:t>
      </w:r>
      <w:r w:rsidRPr="00751AA4">
        <w:rPr>
          <w:noProof/>
          <w:lang w:val="en-US" w:eastAsia="en-US"/>
        </w:rPr>
        <mc:AlternateContent>
          <mc:Choice Requires="wps">
            <w:drawing>
              <wp:inline distT="0" distB="0" distL="0" distR="0" wp14:anchorId="0150D4B4" wp14:editId="14FCAE06">
                <wp:extent cx="240030" cy="184785"/>
                <wp:effectExtent l="9525" t="9525" r="7620" b="5715"/>
                <wp:docPr id="9735" name="Text Box 97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 cy="126365"/>
                        </a:xfrm>
                        <a:prstGeom prst="rect">
                          <a:avLst/>
                        </a:prstGeom>
                        <a:solidFill>
                          <a:srgbClr val="FFFFFF"/>
                        </a:solidFill>
                        <a:ln w="9525">
                          <a:solidFill>
                            <a:srgbClr val="000000"/>
                          </a:solidFill>
                          <a:miter lim="800000"/>
                          <a:headEnd/>
                          <a:tailEnd/>
                        </a:ln>
                      </wps:spPr>
                      <wps:txbx>
                        <w:txbxContent>
                          <w:p w14:paraId="08F4C3A9" w14:textId="77777777" w:rsidR="00081EC2" w:rsidRPr="00AD76E1" w:rsidRDefault="00081EC2" w:rsidP="008225C2">
                            <w:pPr>
                              <w:jc w:val="center"/>
                              <w:rPr>
                                <w:b/>
                                <w:color w:val="FF0000"/>
                                <w:sz w:val="16"/>
                                <w:szCs w:val="16"/>
                              </w:rPr>
                            </w:pPr>
                          </w:p>
                        </w:txbxContent>
                      </wps:txbx>
                      <wps:bodyPr rot="0" vert="horz" wrap="square" lIns="0" tIns="0" rIns="0" bIns="0" anchor="t" anchorCtr="0" upright="1">
                        <a:spAutoFit/>
                      </wps:bodyPr>
                    </wps:wsp>
                  </a:graphicData>
                </a:graphic>
              </wp:inline>
            </w:drawing>
          </mc:Choice>
          <mc:Fallback>
            <w:pict>
              <v:shape w14:anchorId="0150D4B4" id="Text Box 9735" o:spid="_x0000_s1123" type="#_x0000_t202" style="width:18.9pt;height:14.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">
                <v:textbox style="mso-fit-shape-to-text:t" inset="0,0,0,0">
                  <w:txbxContent>
                    <w:p w14:paraId="08F4C3A9" w14:textId="77777777" w:rsidR="00081EC2" w:rsidRPr="00AD76E1" w:rsidRDefault="00081EC2" w:rsidP="008225C2">
                      <w:pPr>
                        <w:jc w:val="center"/>
                        <w:rPr>
                          <w:b/>
                          <w:color w:val="FF0000"/>
                          <w:sz w:val="16"/>
                          <w:szCs w:val="16"/>
                        </w:rPr>
                      </w:pPr>
                    </w:p>
                  </w:txbxContent>
                </v:textbox>
                <w10:anchorlock/>
              </v:shape>
            </w:pict>
          </mc:Fallback>
        </mc:AlternateContent>
      </w:r>
      <w:r w:rsidRPr="00751AA4">
        <w:rPr>
          <w:lang w:eastAsia="ja-JP"/>
        </w:rPr>
        <w:t xml:space="preserve"> Failed</w:t>
      </w:r>
    </w:p>
    <w:p w14:paraId="4AEB0BA9" w14:textId="77777777" w:rsidR="008225C2" w:rsidRPr="008225C2" w:rsidRDefault="008225C2" w:rsidP="008225C2">
      <w:pPr>
        <w:pStyle w:val="BodyText"/>
        <w:rPr>
          <w:u w:val="dotted"/>
          <w:lang w:eastAsia="ja-JP"/>
        </w:rPr>
      </w:pPr>
      <w:r w:rsidRPr="00D144BE">
        <w:rPr>
          <w:b/>
          <w:lang w:eastAsia="ja-JP"/>
        </w:rPr>
        <w:t xml:space="preserve">Comment: </w:t>
      </w:r>
    </w:p>
    <w:p w14:paraId="4121AE58" w14:textId="77777777" w:rsidR="008225C2" w:rsidRPr="002A76AC" w:rsidRDefault="008225C2" w:rsidP="003B33BC">
      <w:pPr>
        <w:pStyle w:val="BodyText"/>
        <w:rPr>
          <w:u w:val="dotted"/>
          <w:lang w:eastAsia="ja-JP"/>
        </w:rPr>
      </w:pPr>
    </w:p>
    <w:p w14:paraId="7C50E3E3" w14:textId="0E45E64A" w:rsidR="0079320A" w:rsidRDefault="0079320A" w:rsidP="008F24D1">
      <w:pPr>
        <w:pStyle w:val="Heading7"/>
        <w:rPr>
          <w:lang w:val="en-GB"/>
        </w:rPr>
      </w:pPr>
      <w:bookmarkStart w:id="54" w:name="_Ref410741412"/>
      <w:r>
        <w:rPr>
          <w:lang w:val="en-GB"/>
        </w:rPr>
        <w:lastRenderedPageBreak/>
        <w:t>Installation of EMCOR testing software</w:t>
      </w:r>
      <w:bookmarkEnd w:id="54"/>
    </w:p>
    <w:p w14:paraId="2AA5D9CA" w14:textId="5EEEAF69" w:rsidR="0079320A" w:rsidRDefault="0079320A" w:rsidP="0079320A">
      <w:pPr>
        <w:rPr>
          <w:lang w:val="en-GB"/>
        </w:rPr>
      </w:pPr>
      <w:r>
        <w:rPr>
          <w:lang w:val="en-GB"/>
        </w:rPr>
        <w:t>For testing EMCOR board, special software modules were written that are able to talk with the EMCOR controller and tester over the network and perform some tests and show their results in a GUI.</w:t>
      </w:r>
      <w:r w:rsidR="007F6928">
        <w:rPr>
          <w:lang w:val="en-GB"/>
        </w:rPr>
        <w:t xml:space="preserve"> Installation procedure:</w:t>
      </w:r>
    </w:p>
    <w:p w14:paraId="357830A3" w14:textId="0E0BB3B5" w:rsidR="007F6928" w:rsidRDefault="007F6928" w:rsidP="00D20C02">
      <w:pPr>
        <w:pStyle w:val="ListParagraph"/>
        <w:numPr>
          <w:ilvl w:val="0"/>
          <w:numId w:val="69"/>
        </w:numPr>
        <w:rPr>
          <w:lang w:val="en-GB"/>
        </w:rPr>
      </w:pPr>
      <w:r>
        <w:rPr>
          <w:lang w:val="en-GB"/>
        </w:rPr>
        <w:t>Install Python 2.7 on your machine. On windows, you need path to Python interpreter in your PATH variable. This is usually done automatically on installation.</w:t>
      </w:r>
    </w:p>
    <w:p w14:paraId="446266BA" w14:textId="27BF57B0" w:rsidR="007F6928" w:rsidRDefault="007F6928" w:rsidP="00D20C02">
      <w:pPr>
        <w:pStyle w:val="ListParagraph"/>
        <w:numPr>
          <w:ilvl w:val="0"/>
          <w:numId w:val="69"/>
        </w:numPr>
        <w:rPr>
          <w:lang w:val="en-GB"/>
        </w:rPr>
      </w:pPr>
      <w:r>
        <w:rPr>
          <w:lang w:val="en-GB"/>
        </w:rPr>
        <w:t xml:space="preserve">Install PyQT 4 (4.11.3). It can be obtained from </w:t>
      </w:r>
      <w:hyperlink r:id="rId56" w:history="1">
        <w:r w:rsidRPr="007F6928">
          <w:rPr>
            <w:rStyle w:val="Hyperlink"/>
            <w:lang w:val="en-GB"/>
          </w:rPr>
          <w:t>this webpage</w:t>
        </w:r>
      </w:hyperlink>
      <w:r>
        <w:rPr>
          <w:lang w:val="en-GB"/>
        </w:rPr>
        <w:t>. Appropriate version must be downloaded and installed that matches installed Python version (32/64 bit).</w:t>
      </w:r>
    </w:p>
    <w:p w14:paraId="3B27BA05" w14:textId="47E86217" w:rsidR="00AF1394" w:rsidRDefault="00AF1394" w:rsidP="00D20C02">
      <w:pPr>
        <w:pStyle w:val="ListParagraph"/>
        <w:numPr>
          <w:ilvl w:val="0"/>
          <w:numId w:val="69"/>
        </w:numPr>
        <w:rPr>
          <w:lang w:val="en-GB"/>
        </w:rPr>
      </w:pPr>
      <w:r>
        <w:rPr>
          <w:lang w:val="en-GB"/>
        </w:rPr>
        <w:t>Obtain utility Python modules from the SLAC CVS:</w:t>
      </w:r>
    </w:p>
    <w:p w14:paraId="7E181566" w14:textId="69D2138F" w:rsidR="00AF1394" w:rsidRDefault="00AF1394" w:rsidP="00AF1394">
      <w:pPr>
        <w:pStyle w:val="SourceCode"/>
        <w:ind w:left="942"/>
        <w:rPr>
          <w:lang w:val="en-GB"/>
        </w:rPr>
      </w:pPr>
      <w:r>
        <w:rPr>
          <w:lang w:val="en-GB"/>
        </w:rPr>
        <w:t xml:space="preserve">eco -m </w:t>
      </w:r>
      <w:r w:rsidRPr="00AF1394">
        <w:rPr>
          <w:lang w:val="en-GB"/>
        </w:rPr>
        <w:t>Python-RemotePCI</w:t>
      </w:r>
    </w:p>
    <w:p w14:paraId="3B4556A7" w14:textId="06CEA979" w:rsidR="00AF1394" w:rsidRPr="00AF1394" w:rsidRDefault="00AF1394" w:rsidP="00AF1394">
      <w:pPr>
        <w:pStyle w:val="SourceCode"/>
        <w:ind w:left="942"/>
        <w:rPr>
          <w:lang w:val="en-GB"/>
        </w:rPr>
      </w:pPr>
      <w:r>
        <w:rPr>
          <w:lang w:val="en-GB"/>
        </w:rPr>
        <w:t xml:space="preserve">eco -m </w:t>
      </w:r>
      <w:r w:rsidRPr="00AF1394">
        <w:rPr>
          <w:lang w:val="en-GB"/>
        </w:rPr>
        <w:t>Python-UnitTestGUI</w:t>
      </w:r>
    </w:p>
    <w:p w14:paraId="386C7E86" w14:textId="4ADDE37A" w:rsidR="00D37A86" w:rsidRPr="00D37A86" w:rsidRDefault="00D37A86" w:rsidP="00D37A86">
      <w:pPr>
        <w:ind w:left="720"/>
        <w:rPr>
          <w:lang w:val="en-GB"/>
        </w:rPr>
      </w:pPr>
      <w:r>
        <w:rPr>
          <w:lang w:val="en-GB"/>
        </w:rPr>
        <w:t>Module descriptions:</w:t>
      </w:r>
    </w:p>
    <w:p w14:paraId="0420CCAF" w14:textId="7D1C1A9F" w:rsidR="00D37A86" w:rsidRDefault="00D37A86" w:rsidP="00AF1394">
      <w:pPr>
        <w:pStyle w:val="ListParagraph"/>
        <w:numPr>
          <w:ilvl w:val="0"/>
          <w:numId w:val="70"/>
        </w:numPr>
        <w:rPr>
          <w:lang w:val="en-GB"/>
        </w:rPr>
      </w:pPr>
      <w:r w:rsidRPr="00AF1394">
        <w:rPr>
          <w:lang w:val="en-GB"/>
        </w:rPr>
        <w:t>Python-RemotePCI</w:t>
      </w:r>
      <w:r>
        <w:rPr>
          <w:lang w:val="en-GB"/>
        </w:rPr>
        <w:t xml:space="preserve"> - Communication library for talking with the server that exposes device registers on the network.</w:t>
      </w:r>
    </w:p>
    <w:p w14:paraId="57C0C8C1" w14:textId="4A96B953" w:rsidR="00D37A86" w:rsidRPr="00D37A86" w:rsidRDefault="00AF1394" w:rsidP="00D37A86">
      <w:pPr>
        <w:pStyle w:val="ListParagraph"/>
        <w:numPr>
          <w:ilvl w:val="0"/>
          <w:numId w:val="70"/>
        </w:numPr>
        <w:rPr>
          <w:lang w:val="en-GB"/>
        </w:rPr>
      </w:pPr>
      <w:r>
        <w:rPr>
          <w:lang w:val="en-GB"/>
        </w:rPr>
        <w:t>Python-UnitTestGUI - GUI library for running Python unit tests.</w:t>
      </w:r>
    </w:p>
    <w:p w14:paraId="19E2863B" w14:textId="025016FE" w:rsidR="00D37A86" w:rsidRDefault="00D37A86" w:rsidP="00D20C02">
      <w:pPr>
        <w:pStyle w:val="ListParagraph"/>
        <w:numPr>
          <w:ilvl w:val="0"/>
          <w:numId w:val="69"/>
        </w:numPr>
        <w:rPr>
          <w:lang w:val="en-GB"/>
        </w:rPr>
      </w:pPr>
      <w:r w:rsidRPr="00D37A86">
        <w:rPr>
          <w:lang w:val="en-GB"/>
        </w:rPr>
        <w:t xml:space="preserve">Obtain sources for EMCOR testing software from the </w:t>
      </w:r>
      <w:hyperlink r:id="rId57" w:history="1">
        <w:r w:rsidRPr="00D37A86">
          <w:rPr>
            <w:rStyle w:val="Hyperlink"/>
            <w:lang w:val="en-GB"/>
          </w:rPr>
          <w:t>SLAC CVS</w:t>
        </w:r>
      </w:hyperlink>
      <w:r w:rsidRPr="00D37A86">
        <w:rPr>
          <w:lang w:val="en-GB"/>
        </w:rPr>
        <w:t xml:space="preserve">. On Linux you can do that with special </w:t>
      </w:r>
      <w:r w:rsidRPr="00DF7AF9">
        <w:rPr>
          <w:rStyle w:val="Accent"/>
        </w:rPr>
        <w:t>eco</w:t>
      </w:r>
      <w:r w:rsidRPr="00D37A86">
        <w:rPr>
          <w:lang w:val="en-GB"/>
        </w:rPr>
        <w:t xml:space="preserve"> tool:</w:t>
      </w:r>
    </w:p>
    <w:p w14:paraId="558EC366" w14:textId="33CCE147" w:rsidR="00D37A86" w:rsidRPr="00D37A86" w:rsidRDefault="00D37A86" w:rsidP="00D37A86">
      <w:pPr>
        <w:pStyle w:val="SourceCode"/>
        <w:ind w:left="942"/>
        <w:rPr>
          <w:lang w:val="en-GB"/>
        </w:rPr>
      </w:pPr>
      <w:r w:rsidRPr="00DF7AF9">
        <w:rPr>
          <w:lang w:val="en-GB"/>
        </w:rPr>
        <w:t>eco -m emcorTester</w:t>
      </w:r>
    </w:p>
    <w:p w14:paraId="44E3511D" w14:textId="60DE6487" w:rsidR="00A47103" w:rsidRPr="00FE47CE" w:rsidRDefault="00A47103" w:rsidP="00FE47CE">
      <w:pPr>
        <w:ind w:left="720"/>
        <w:rPr>
          <w:lang w:val="en-GB"/>
        </w:rPr>
      </w:pPr>
      <w:r w:rsidRPr="00FE47CE">
        <w:rPr>
          <w:lang w:val="en-GB"/>
        </w:rPr>
        <w:t xml:space="preserve">There are </w:t>
      </w:r>
      <w:r w:rsidR="00AF1394" w:rsidRPr="00FE47CE">
        <w:rPr>
          <w:lang w:val="en-GB"/>
        </w:rPr>
        <w:t>three</w:t>
      </w:r>
      <w:r w:rsidRPr="00FE47CE">
        <w:rPr>
          <w:lang w:val="en-GB"/>
        </w:rPr>
        <w:t xml:space="preserve"> source modules:</w:t>
      </w:r>
    </w:p>
    <w:p w14:paraId="0F74E15A" w14:textId="2AB67794" w:rsidR="00A47103" w:rsidRDefault="00A47103" w:rsidP="00D20C02">
      <w:pPr>
        <w:pStyle w:val="ListParagraph"/>
        <w:numPr>
          <w:ilvl w:val="0"/>
          <w:numId w:val="70"/>
        </w:numPr>
        <w:rPr>
          <w:lang w:val="en-GB"/>
        </w:rPr>
      </w:pPr>
      <w:r>
        <w:rPr>
          <w:lang w:val="en-GB"/>
        </w:rPr>
        <w:t>EMCOR-Controller - Library for communicating with EMCOR controller board.</w:t>
      </w:r>
    </w:p>
    <w:p w14:paraId="23706A9B" w14:textId="3516363E" w:rsidR="00A47103" w:rsidRDefault="00A47103" w:rsidP="00D20C02">
      <w:pPr>
        <w:pStyle w:val="ListParagraph"/>
        <w:numPr>
          <w:ilvl w:val="0"/>
          <w:numId w:val="70"/>
        </w:numPr>
        <w:rPr>
          <w:lang w:val="en-GB"/>
        </w:rPr>
      </w:pPr>
      <w:r>
        <w:rPr>
          <w:lang w:val="en-GB"/>
        </w:rPr>
        <w:t>EMCOR-Tester - Library for communicating with EMCOR tester board.</w:t>
      </w:r>
    </w:p>
    <w:p w14:paraId="58ED5F65" w14:textId="13E2F5FC" w:rsidR="00A47103" w:rsidRDefault="00A47103" w:rsidP="00D20C02">
      <w:pPr>
        <w:pStyle w:val="ListParagraph"/>
        <w:numPr>
          <w:ilvl w:val="0"/>
          <w:numId w:val="70"/>
        </w:numPr>
        <w:rPr>
          <w:lang w:val="en-GB"/>
        </w:rPr>
      </w:pPr>
      <w:r>
        <w:rPr>
          <w:lang w:val="en-GB"/>
        </w:rPr>
        <w:t>EMCOR-Tests - Core module that uses all the others and contains all the tests and GUIs for testing EMCOR controller board.</w:t>
      </w:r>
    </w:p>
    <w:p w14:paraId="1263A5F9" w14:textId="63EB0FD9" w:rsidR="00A47103" w:rsidRDefault="00A47103" w:rsidP="00FE47CE">
      <w:pPr>
        <w:pStyle w:val="ListParagraph"/>
        <w:numPr>
          <w:ilvl w:val="0"/>
          <w:numId w:val="69"/>
        </w:numPr>
        <w:rPr>
          <w:lang w:val="en-GB"/>
        </w:rPr>
      </w:pPr>
      <w:r>
        <w:rPr>
          <w:lang w:val="en-GB"/>
        </w:rPr>
        <w:t xml:space="preserve">Before core module can be used, all the </w:t>
      </w:r>
      <w:r w:rsidR="00FE47CE">
        <w:rPr>
          <w:lang w:val="en-GB"/>
        </w:rPr>
        <w:t xml:space="preserve">utility and </w:t>
      </w:r>
      <w:r>
        <w:rPr>
          <w:lang w:val="en-GB"/>
        </w:rPr>
        <w:t>library modules need to be installed. This can be done by going into their folders and running this command in the command line:</w:t>
      </w:r>
    </w:p>
    <w:p w14:paraId="57F54EF2" w14:textId="28A34BD2" w:rsidR="00A47103" w:rsidRDefault="00A47103" w:rsidP="00A47103">
      <w:pPr>
        <w:pStyle w:val="SourceCode"/>
        <w:ind w:left="942"/>
        <w:rPr>
          <w:lang w:val="en-GB"/>
        </w:rPr>
      </w:pPr>
      <w:r>
        <w:rPr>
          <w:lang w:val="en-GB"/>
        </w:rPr>
        <w:t>python setup.py install</w:t>
      </w:r>
    </w:p>
    <w:p w14:paraId="22F83F5B" w14:textId="26CCC621" w:rsidR="00A47103" w:rsidRPr="00A47103" w:rsidRDefault="00A47103" w:rsidP="00D20C02">
      <w:pPr>
        <w:pStyle w:val="ListParagraph"/>
        <w:numPr>
          <w:ilvl w:val="0"/>
          <w:numId w:val="69"/>
        </w:numPr>
        <w:rPr>
          <w:lang w:val="en-GB"/>
        </w:rPr>
      </w:pPr>
      <w:r>
        <w:rPr>
          <w:lang w:val="en-GB"/>
        </w:rPr>
        <w:t>After that EMCOR-Tests module will be ready to be used.</w:t>
      </w:r>
    </w:p>
    <w:sectPr w:rsidR="00A47103" w:rsidRPr="00A47103" w:rsidSect="007E6A3A">
      <w:headerReference w:type="even" r:id="rId58"/>
      <w:headerReference w:type="default" r:id="rId59"/>
      <w:footerReference w:type="even" r:id="rId60"/>
      <w:footerReference w:type="default" r:id="rId61"/>
      <w:headerReference w:type="first" r:id="rId62"/>
      <w:footerReference w:type="first" r:id="rId63"/>
      <w:pgSz w:w="11909" w:h="16834" w:code="9"/>
      <w:pgMar w:top="1276" w:right="1701" w:bottom="1134" w:left="1701" w:header="850" w:footer="567" w:gutter="0"/>
      <w:cols w:space="720"/>
      <w:noEndnote/>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71D433" w14:textId="77777777" w:rsidR="00081EC2" w:rsidRDefault="00081EC2" w:rsidP="00BC3224">
      <w:r>
        <w:separator/>
      </w:r>
    </w:p>
  </w:endnote>
  <w:endnote w:type="continuationSeparator" w:id="0">
    <w:p w14:paraId="22461DE4" w14:textId="77777777" w:rsidR="00081EC2" w:rsidRDefault="00081EC2" w:rsidP="00BC32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Lucida Grande">
    <w:altName w:val="Courier New"/>
    <w:charset w:val="00"/>
    <w:family w:val="auto"/>
    <w:pitch w:val="variable"/>
    <w:sig w:usb0="03000000"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Verdana">
    <w:panose1 w:val="020B0604030504040204"/>
    <w:charset w:val="00"/>
    <w:family w:val="swiss"/>
    <w:pitch w:val="variable"/>
    <w:sig w:usb0="A0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Lucida Console">
    <w:panose1 w:val="020B0609040504020204"/>
    <w:charset w:val="00"/>
    <w:family w:val="modern"/>
    <w:pitch w:val="fixed"/>
    <w:sig w:usb0="8000028F" w:usb1="00001800" w:usb2="00000000" w:usb3="00000000" w:csb0="0000001F" w:csb1="00000000"/>
  </w:font>
  <w:font w:name="Cambria">
    <w:panose1 w:val="02040503050406030204"/>
    <w:charset w:val="00"/>
    <w:family w:val="roman"/>
    <w:pitch w:val="variable"/>
    <w:sig w:usb0="E00006FF" w:usb1="420024FF" w:usb2="02000000" w:usb3="00000000" w:csb0="0000019F" w:csb1="00000000"/>
  </w:font>
  <w:font w:name="平成明朝">
    <w:altName w:val="Arial Unicode MS"/>
    <w:panose1 w:val="00000000000000000000"/>
    <w:charset w:val="80"/>
    <w:family w:val="roman"/>
    <w:notTrueType/>
    <w:pitch w:val="fixed"/>
    <w:sig w:usb0="00000001" w:usb1="08070000" w:usb2="00000010" w:usb3="00000000" w:csb0="00020000"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858586" w14:textId="1AB07BCF" w:rsidR="00081EC2" w:rsidRPr="00E4210C" w:rsidRDefault="00081EC2" w:rsidP="00751AA4">
    <w:pPr>
      <w:pStyle w:val="Footer"/>
      <w:ind w:left="0" w:firstLine="0"/>
      <w:jc w:val="left"/>
    </w:pPr>
    <w:r>
      <w:rPr>
        <w:noProof/>
        <w:lang w:val="en-US" w:eastAsia="en-US"/>
      </w:rPr>
      <w:drawing>
        <wp:inline distT="0" distB="0" distL="0" distR="0" wp14:anchorId="648618BD" wp14:editId="076FE51A">
          <wp:extent cx="5401945" cy="47625"/>
          <wp:effectExtent l="0" t="0" r="8255" b="9525"/>
          <wp:docPr id="1086" name="Picture 1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png"/>
                  <pic:cNvPicPr/>
                </pic:nvPicPr>
                <pic:blipFill>
                  <a:blip r:embed="rId1">
                    <a:extLst>
                      <a:ext uri="{28A0092B-C50C-407E-A947-70E740481C1C}">
                        <a14:useLocalDpi xmlns:a14="http://schemas.microsoft.com/office/drawing/2010/main" val="0"/>
                      </a:ext>
                    </a:extLst>
                  </a:blip>
                  <a:stretch>
                    <a:fillRect/>
                  </a:stretch>
                </pic:blipFill>
                <pic:spPr>
                  <a:xfrm>
                    <a:off x="0" y="0"/>
                    <a:ext cx="5401945" cy="47625"/>
                  </a:xfrm>
                  <a:prstGeom prst="rect">
                    <a:avLst/>
                  </a:prstGeom>
                </pic:spPr>
              </pic:pic>
            </a:graphicData>
          </a:graphic>
        </wp:inline>
      </w:drawing>
    </w:r>
    <w:r w:rsidRPr="00E034C8">
      <w:t xml:space="preserve">© </w:t>
    </w:r>
    <w:r>
      <w:fldChar w:fldCharType="begin"/>
    </w:r>
    <w:r>
      <w:instrText xml:space="preserve"> SAVEDATE  \@ "yyyy" </w:instrText>
    </w:r>
    <w:r>
      <w:fldChar w:fldCharType="separate"/>
    </w:r>
    <w:r w:rsidR="00516677">
      <w:rPr>
        <w:noProof/>
      </w:rPr>
      <w:t>2018</w:t>
    </w:r>
    <w:r>
      <w:rPr>
        <w:noProof/>
      </w:rPr>
      <w:fldChar w:fldCharType="end"/>
    </w:r>
    <w:r>
      <w:rPr>
        <w:noProof/>
      </w:rPr>
      <w:t xml:space="preserve"> </w:t>
    </w:r>
    <w:sdt>
      <w:sdtPr>
        <w:rPr>
          <w:noProof/>
        </w:rPr>
        <w:alias w:val="Company"/>
        <w:tag w:val=""/>
        <w:id w:val="1431784287"/>
        <w:placeholder>
          <w:docPart w:val="4750B7D179824CEDBA2D92BDEF911E93"/>
        </w:placeholder>
        <w:dataBinding w:prefixMappings="xmlns:ns0='http://schemas.openxmlformats.org/officeDocument/2006/extended-properties' " w:xpath="/ns0:Properties[1]/ns0:Company[1]" w:storeItemID="{6668398D-A668-4E3E-A5EB-62B293D839F1}"/>
        <w:text/>
      </w:sdtPr>
      <w:sdtEndPr/>
      <w:sdtContent>
        <w:r>
          <w:rPr>
            <w:noProof/>
            <w:lang w:val="en-US"/>
          </w:rPr>
          <w:t>SLAC National Accelerator Laboratory</w:t>
        </w:r>
      </w:sdtContent>
    </w:sdt>
    <w:r w:rsidRPr="00E034C8">
      <w:tab/>
      <w:t xml:space="preserve">– </w:t>
    </w:r>
    <w:r>
      <w:fldChar w:fldCharType="begin"/>
    </w:r>
    <w:r>
      <w:instrText xml:space="preserve"> PAGE  \* Arabic </w:instrText>
    </w:r>
    <w:r>
      <w:fldChar w:fldCharType="separate"/>
    </w:r>
    <w:r>
      <w:rPr>
        <w:noProof/>
      </w:rPr>
      <w:t>2</w:t>
    </w:r>
    <w:r>
      <w:fldChar w:fldCharType="end"/>
    </w:r>
    <w:r w:rsidRPr="00E034C8">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0557E1" w14:textId="3CD8E4B3" w:rsidR="00081EC2" w:rsidRPr="00947610" w:rsidRDefault="00516677" w:rsidP="00947610">
    <w:pPr>
      <w:pStyle w:val="Footer"/>
      <w:jc w:val="left"/>
      <w:rPr>
        <w:i/>
      </w:rPr>
    </w:pPr>
    <w:sdt>
      <w:sdtPr>
        <w:rPr>
          <w:i/>
        </w:rPr>
        <w:id w:val="1284318381"/>
        <w:docPartObj>
          <w:docPartGallery w:val="Page Numbers (Top of Page)"/>
          <w:docPartUnique/>
        </w:docPartObj>
      </w:sdtPr>
      <w:sdtEndPr/>
      <w:sdtContent>
        <w:r w:rsidR="00081EC2" w:rsidRPr="00947610">
          <w:rPr>
            <w:i/>
            <w:noProof/>
            <w:sz w:val="20"/>
            <w:szCs w:val="20"/>
            <w:lang w:val="en-US" w:eastAsia="en-US"/>
          </w:rPr>
          <w:drawing>
            <wp:inline distT="0" distB="0" distL="0" distR="0" wp14:anchorId="71091CC4" wp14:editId="05A176BB">
              <wp:extent cx="5401945" cy="47625"/>
              <wp:effectExtent l="0" t="0" r="8255" b="9525"/>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png"/>
                      <pic:cNvPicPr/>
                    </pic:nvPicPr>
                    <pic:blipFill>
                      <a:blip r:embed="rId1">
                        <a:extLst>
                          <a:ext uri="{28A0092B-C50C-407E-A947-70E740481C1C}">
                            <a14:useLocalDpi xmlns:a14="http://schemas.microsoft.com/office/drawing/2010/main" val="0"/>
                          </a:ext>
                        </a:extLst>
                      </a:blip>
                      <a:stretch>
                        <a:fillRect/>
                      </a:stretch>
                    </pic:blipFill>
                    <pic:spPr>
                      <a:xfrm>
                        <a:off x="0" y="0"/>
                        <a:ext cx="5401945" cy="47625"/>
                      </a:xfrm>
                      <a:prstGeom prst="rect">
                        <a:avLst/>
                      </a:prstGeom>
                    </pic:spPr>
                  </pic:pic>
                </a:graphicData>
              </a:graphic>
            </wp:inline>
          </w:drawing>
        </w:r>
        <w:r w:rsidR="00081EC2" w:rsidRPr="00947610">
          <w:rPr>
            <w:i/>
            <w:sz w:val="20"/>
            <w:szCs w:val="20"/>
          </w:rPr>
          <w:t xml:space="preserve">© </w:t>
        </w:r>
        <w:r w:rsidR="00081EC2" w:rsidRPr="00947610">
          <w:rPr>
            <w:i/>
            <w:sz w:val="20"/>
            <w:szCs w:val="20"/>
          </w:rPr>
          <w:fldChar w:fldCharType="begin"/>
        </w:r>
        <w:r w:rsidR="00081EC2" w:rsidRPr="00947610">
          <w:rPr>
            <w:i/>
            <w:sz w:val="20"/>
            <w:szCs w:val="20"/>
          </w:rPr>
          <w:instrText xml:space="preserve"> SAVEDATE  \@ "yyyy" </w:instrText>
        </w:r>
        <w:r w:rsidR="00081EC2" w:rsidRPr="00947610">
          <w:rPr>
            <w:i/>
            <w:sz w:val="20"/>
            <w:szCs w:val="20"/>
          </w:rPr>
          <w:fldChar w:fldCharType="separate"/>
        </w:r>
        <w:r>
          <w:rPr>
            <w:i/>
            <w:noProof/>
            <w:sz w:val="20"/>
            <w:szCs w:val="20"/>
          </w:rPr>
          <w:t>2018</w:t>
        </w:r>
        <w:r w:rsidR="00081EC2" w:rsidRPr="00947610">
          <w:rPr>
            <w:i/>
            <w:noProof/>
            <w:sz w:val="20"/>
            <w:szCs w:val="20"/>
          </w:rPr>
          <w:fldChar w:fldCharType="end"/>
        </w:r>
        <w:r w:rsidR="00081EC2" w:rsidRPr="00947610">
          <w:rPr>
            <w:i/>
            <w:noProof/>
            <w:sz w:val="20"/>
            <w:szCs w:val="20"/>
          </w:rPr>
          <w:t xml:space="preserve"> </w:t>
        </w:r>
        <w:sdt>
          <w:sdtPr>
            <w:rPr>
              <w:i/>
              <w:noProof/>
              <w:sz w:val="20"/>
              <w:szCs w:val="20"/>
            </w:rPr>
            <w:alias w:val="Company"/>
            <w:tag w:val=""/>
            <w:id w:val="1628427109"/>
            <w:dataBinding w:prefixMappings="xmlns:ns0='http://schemas.openxmlformats.org/officeDocument/2006/extended-properties' " w:xpath="/ns0:Properties[1]/ns0:Company[1]" w:storeItemID="{6668398D-A668-4E3E-A5EB-62B293D839F1}"/>
            <w:text/>
          </w:sdtPr>
          <w:sdtEndPr/>
          <w:sdtContent>
            <w:r w:rsidR="00081EC2" w:rsidRPr="00947610">
              <w:rPr>
                <w:i/>
                <w:noProof/>
                <w:sz w:val="20"/>
                <w:szCs w:val="20"/>
              </w:rPr>
              <w:t>SLAC National Accelerator Laboratory</w:t>
            </w:r>
          </w:sdtContent>
        </w:sdt>
        <w:r w:rsidR="00081EC2" w:rsidRPr="00947610">
          <w:rPr>
            <w:i/>
            <w:sz w:val="20"/>
            <w:szCs w:val="20"/>
          </w:rPr>
          <w:tab/>
        </w:r>
        <w:r w:rsidR="00081EC2" w:rsidRPr="00947610">
          <w:rPr>
            <w:i/>
            <w:sz w:val="20"/>
            <w:szCs w:val="20"/>
          </w:rPr>
          <w:tab/>
          <w:t xml:space="preserve">Page </w:t>
        </w:r>
        <w:r w:rsidR="00081EC2" w:rsidRPr="00947610">
          <w:rPr>
            <w:bCs/>
            <w:i/>
            <w:sz w:val="20"/>
            <w:szCs w:val="20"/>
          </w:rPr>
          <w:fldChar w:fldCharType="begin"/>
        </w:r>
        <w:r w:rsidR="00081EC2" w:rsidRPr="00947610">
          <w:rPr>
            <w:bCs/>
            <w:i/>
            <w:sz w:val="20"/>
            <w:szCs w:val="20"/>
          </w:rPr>
          <w:instrText xml:space="preserve"> PAGE </w:instrText>
        </w:r>
        <w:r w:rsidR="00081EC2" w:rsidRPr="00947610">
          <w:rPr>
            <w:bCs/>
            <w:i/>
            <w:sz w:val="20"/>
            <w:szCs w:val="20"/>
          </w:rPr>
          <w:fldChar w:fldCharType="separate"/>
        </w:r>
        <w:r w:rsidR="00A37215">
          <w:rPr>
            <w:bCs/>
            <w:i/>
            <w:noProof/>
            <w:sz w:val="20"/>
            <w:szCs w:val="20"/>
          </w:rPr>
          <w:t>4</w:t>
        </w:r>
        <w:r w:rsidR="00081EC2" w:rsidRPr="00947610">
          <w:rPr>
            <w:bCs/>
            <w:i/>
            <w:sz w:val="20"/>
            <w:szCs w:val="20"/>
          </w:rPr>
          <w:fldChar w:fldCharType="end"/>
        </w:r>
        <w:r w:rsidR="00081EC2" w:rsidRPr="00947610">
          <w:rPr>
            <w:i/>
            <w:sz w:val="20"/>
            <w:szCs w:val="20"/>
          </w:rPr>
          <w:t xml:space="preserve"> of </w:t>
        </w:r>
        <w:r w:rsidR="00081EC2" w:rsidRPr="00947610">
          <w:rPr>
            <w:bCs/>
            <w:i/>
            <w:sz w:val="20"/>
            <w:szCs w:val="20"/>
          </w:rPr>
          <w:fldChar w:fldCharType="begin"/>
        </w:r>
        <w:r w:rsidR="00081EC2" w:rsidRPr="00947610">
          <w:rPr>
            <w:bCs/>
            <w:i/>
            <w:sz w:val="20"/>
            <w:szCs w:val="20"/>
          </w:rPr>
          <w:instrText xml:space="preserve"> NUMPAGES  </w:instrText>
        </w:r>
        <w:r w:rsidR="00081EC2" w:rsidRPr="00947610">
          <w:rPr>
            <w:bCs/>
            <w:i/>
            <w:sz w:val="20"/>
            <w:szCs w:val="20"/>
          </w:rPr>
          <w:fldChar w:fldCharType="separate"/>
        </w:r>
        <w:r w:rsidR="00A37215">
          <w:rPr>
            <w:bCs/>
            <w:i/>
            <w:noProof/>
            <w:sz w:val="20"/>
            <w:szCs w:val="20"/>
          </w:rPr>
          <w:t>37</w:t>
        </w:r>
        <w:r w:rsidR="00081EC2" w:rsidRPr="00947610">
          <w:rPr>
            <w:bCs/>
            <w:i/>
            <w:sz w:val="20"/>
            <w:szCs w:val="20"/>
          </w:rPr>
          <w:fldChar w:fldCharType="end"/>
        </w:r>
      </w:sdtContent>
    </w:sdt>
  </w:p>
  <w:p w14:paraId="58858587" w14:textId="0A48CF58" w:rsidR="00081EC2" w:rsidRPr="00E034C8" w:rsidRDefault="00081EC2" w:rsidP="00E034C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i/>
      </w:rPr>
      <w:id w:val="611712005"/>
      <w:docPartObj>
        <w:docPartGallery w:val="Page Numbers (Bottom of Page)"/>
        <w:docPartUnique/>
      </w:docPartObj>
    </w:sdtPr>
    <w:sdtEndPr/>
    <w:sdtContent>
      <w:sdt>
        <w:sdtPr>
          <w:rPr>
            <w:i/>
          </w:rPr>
          <w:id w:val="98381352"/>
          <w:docPartObj>
            <w:docPartGallery w:val="Page Numbers (Top of Page)"/>
            <w:docPartUnique/>
          </w:docPartObj>
        </w:sdtPr>
        <w:sdtEndPr/>
        <w:sdtContent>
          <w:p w14:paraId="2720D0B2" w14:textId="1753F8FE" w:rsidR="00081EC2" w:rsidRPr="00947610" w:rsidRDefault="00081EC2" w:rsidP="00947610">
            <w:pPr>
              <w:pStyle w:val="Footer"/>
              <w:jc w:val="left"/>
              <w:rPr>
                <w:i/>
              </w:rPr>
            </w:pPr>
            <w:r w:rsidRPr="00947610">
              <w:rPr>
                <w:i/>
                <w:noProof/>
                <w:sz w:val="20"/>
                <w:szCs w:val="20"/>
                <w:lang w:val="en-US" w:eastAsia="en-US"/>
              </w:rPr>
              <w:drawing>
                <wp:inline distT="0" distB="0" distL="0" distR="0" wp14:anchorId="3559A8C7" wp14:editId="4BACAB5D">
                  <wp:extent cx="5401945" cy="47625"/>
                  <wp:effectExtent l="0" t="0" r="8255" b="9525"/>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png"/>
                          <pic:cNvPicPr/>
                        </pic:nvPicPr>
                        <pic:blipFill>
                          <a:blip r:embed="rId1">
                            <a:extLst>
                              <a:ext uri="{28A0092B-C50C-407E-A947-70E740481C1C}">
                                <a14:useLocalDpi xmlns:a14="http://schemas.microsoft.com/office/drawing/2010/main" val="0"/>
                              </a:ext>
                            </a:extLst>
                          </a:blip>
                          <a:stretch>
                            <a:fillRect/>
                          </a:stretch>
                        </pic:blipFill>
                        <pic:spPr>
                          <a:xfrm>
                            <a:off x="0" y="0"/>
                            <a:ext cx="5401945" cy="47625"/>
                          </a:xfrm>
                          <a:prstGeom prst="rect">
                            <a:avLst/>
                          </a:prstGeom>
                        </pic:spPr>
                      </pic:pic>
                    </a:graphicData>
                  </a:graphic>
                </wp:inline>
              </w:drawing>
            </w:r>
            <w:r w:rsidRPr="00947610">
              <w:rPr>
                <w:i/>
                <w:sz w:val="20"/>
                <w:szCs w:val="20"/>
              </w:rPr>
              <w:t xml:space="preserve">© </w:t>
            </w:r>
            <w:r w:rsidRPr="00947610">
              <w:rPr>
                <w:i/>
                <w:sz w:val="20"/>
                <w:szCs w:val="20"/>
              </w:rPr>
              <w:fldChar w:fldCharType="begin"/>
            </w:r>
            <w:r w:rsidRPr="00947610">
              <w:rPr>
                <w:i/>
                <w:sz w:val="20"/>
                <w:szCs w:val="20"/>
              </w:rPr>
              <w:instrText xml:space="preserve"> SAVEDATE  \@ "yyyy" </w:instrText>
            </w:r>
            <w:r w:rsidRPr="00947610">
              <w:rPr>
                <w:i/>
                <w:sz w:val="20"/>
                <w:szCs w:val="20"/>
              </w:rPr>
              <w:fldChar w:fldCharType="separate"/>
            </w:r>
            <w:r w:rsidR="00516677">
              <w:rPr>
                <w:i/>
                <w:noProof/>
                <w:sz w:val="20"/>
                <w:szCs w:val="20"/>
              </w:rPr>
              <w:t>2018</w:t>
            </w:r>
            <w:r w:rsidRPr="00947610">
              <w:rPr>
                <w:i/>
                <w:noProof/>
                <w:sz w:val="20"/>
                <w:szCs w:val="20"/>
              </w:rPr>
              <w:fldChar w:fldCharType="end"/>
            </w:r>
            <w:r w:rsidRPr="00947610">
              <w:rPr>
                <w:i/>
                <w:noProof/>
                <w:sz w:val="20"/>
                <w:szCs w:val="20"/>
              </w:rPr>
              <w:t xml:space="preserve"> </w:t>
            </w:r>
            <w:sdt>
              <w:sdtPr>
                <w:rPr>
                  <w:i/>
                  <w:noProof/>
                  <w:sz w:val="20"/>
                  <w:szCs w:val="20"/>
                </w:rPr>
                <w:alias w:val="Company"/>
                <w:tag w:val=""/>
                <w:id w:val="390316479"/>
                <w:dataBinding w:prefixMappings="xmlns:ns0='http://schemas.openxmlformats.org/officeDocument/2006/extended-properties' " w:xpath="/ns0:Properties[1]/ns0:Company[1]" w:storeItemID="{6668398D-A668-4E3E-A5EB-62B293D839F1}"/>
                <w:text/>
              </w:sdtPr>
              <w:sdtEndPr/>
              <w:sdtContent>
                <w:r w:rsidRPr="00947610">
                  <w:rPr>
                    <w:i/>
                    <w:noProof/>
                    <w:sz w:val="20"/>
                    <w:szCs w:val="20"/>
                  </w:rPr>
                  <w:t>SLAC National Accelerator Laboratory</w:t>
                </w:r>
              </w:sdtContent>
            </w:sdt>
            <w:r w:rsidRPr="00947610">
              <w:rPr>
                <w:i/>
                <w:sz w:val="20"/>
                <w:szCs w:val="20"/>
              </w:rPr>
              <w:tab/>
            </w:r>
            <w:r w:rsidRPr="00947610">
              <w:rPr>
                <w:i/>
                <w:sz w:val="20"/>
                <w:szCs w:val="20"/>
              </w:rPr>
              <w:tab/>
              <w:t xml:space="preserve">Page </w:t>
            </w:r>
            <w:r w:rsidRPr="00947610">
              <w:rPr>
                <w:bCs/>
                <w:i/>
                <w:sz w:val="20"/>
                <w:szCs w:val="20"/>
              </w:rPr>
              <w:fldChar w:fldCharType="begin"/>
            </w:r>
            <w:r w:rsidRPr="00947610">
              <w:rPr>
                <w:bCs/>
                <w:i/>
                <w:sz w:val="20"/>
                <w:szCs w:val="20"/>
              </w:rPr>
              <w:instrText xml:space="preserve"> PAGE </w:instrText>
            </w:r>
            <w:r w:rsidRPr="00947610">
              <w:rPr>
                <w:bCs/>
                <w:i/>
                <w:sz w:val="20"/>
                <w:szCs w:val="20"/>
              </w:rPr>
              <w:fldChar w:fldCharType="separate"/>
            </w:r>
            <w:r w:rsidR="00A37215">
              <w:rPr>
                <w:bCs/>
                <w:i/>
                <w:noProof/>
                <w:sz w:val="20"/>
                <w:szCs w:val="20"/>
              </w:rPr>
              <w:t>1</w:t>
            </w:r>
            <w:r w:rsidRPr="00947610">
              <w:rPr>
                <w:bCs/>
                <w:i/>
                <w:sz w:val="20"/>
                <w:szCs w:val="20"/>
              </w:rPr>
              <w:fldChar w:fldCharType="end"/>
            </w:r>
            <w:r w:rsidRPr="00947610">
              <w:rPr>
                <w:i/>
                <w:sz w:val="20"/>
                <w:szCs w:val="20"/>
              </w:rPr>
              <w:t xml:space="preserve"> of </w:t>
            </w:r>
            <w:r w:rsidRPr="00947610">
              <w:rPr>
                <w:bCs/>
                <w:i/>
                <w:sz w:val="20"/>
                <w:szCs w:val="20"/>
              </w:rPr>
              <w:fldChar w:fldCharType="begin"/>
            </w:r>
            <w:r w:rsidRPr="00947610">
              <w:rPr>
                <w:bCs/>
                <w:i/>
                <w:sz w:val="20"/>
                <w:szCs w:val="20"/>
              </w:rPr>
              <w:instrText xml:space="preserve"> NUMPAGES  </w:instrText>
            </w:r>
            <w:r w:rsidRPr="00947610">
              <w:rPr>
                <w:bCs/>
                <w:i/>
                <w:sz w:val="20"/>
                <w:szCs w:val="20"/>
              </w:rPr>
              <w:fldChar w:fldCharType="separate"/>
            </w:r>
            <w:r w:rsidR="00A37215">
              <w:rPr>
                <w:bCs/>
                <w:i/>
                <w:noProof/>
                <w:sz w:val="20"/>
                <w:szCs w:val="20"/>
              </w:rPr>
              <w:t>37</w:t>
            </w:r>
            <w:r w:rsidRPr="00947610">
              <w:rPr>
                <w:bCs/>
                <w:i/>
                <w:sz w:val="20"/>
                <w:szCs w:val="20"/>
              </w:rPr>
              <w:fldChar w:fldCharType="end"/>
            </w:r>
          </w:p>
        </w:sdtContent>
      </w:sdt>
    </w:sdtContent>
  </w:sdt>
  <w:p w14:paraId="5885858F" w14:textId="77777777" w:rsidR="00081EC2" w:rsidRPr="00233677" w:rsidRDefault="00081EC2" w:rsidP="00722C38">
    <w:pPr>
      <w:pStyle w:val="Footer"/>
      <w:jc w:val="lef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858592" w14:textId="7A111CF6" w:rsidR="00081EC2" w:rsidRPr="00E034C8" w:rsidRDefault="00081EC2" w:rsidP="00276C44">
    <w:pPr>
      <w:pStyle w:val="Footer"/>
    </w:pPr>
    <w:r>
      <w:rPr>
        <w:noProof/>
        <w:lang w:val="en-US" w:eastAsia="en-US"/>
      </w:rPr>
      <w:drawing>
        <wp:inline distT="0" distB="0" distL="0" distR="0" wp14:anchorId="588585B1" wp14:editId="588585B2">
          <wp:extent cx="5401945" cy="47625"/>
          <wp:effectExtent l="0" t="0" r="825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png"/>
                  <pic:cNvPicPr/>
                </pic:nvPicPr>
                <pic:blipFill>
                  <a:blip r:embed="rId1">
                    <a:extLst>
                      <a:ext uri="{28A0092B-C50C-407E-A947-70E740481C1C}">
                        <a14:useLocalDpi xmlns:a14="http://schemas.microsoft.com/office/drawing/2010/main" val="0"/>
                      </a:ext>
                    </a:extLst>
                  </a:blip>
                  <a:stretch>
                    <a:fillRect/>
                  </a:stretch>
                </pic:blipFill>
                <pic:spPr>
                  <a:xfrm>
                    <a:off x="0" y="0"/>
                    <a:ext cx="5401945" cy="47625"/>
                  </a:xfrm>
                  <a:prstGeom prst="rect">
                    <a:avLst/>
                  </a:prstGeom>
                </pic:spPr>
              </pic:pic>
            </a:graphicData>
          </a:graphic>
        </wp:inline>
      </w:drawing>
    </w:r>
    <w:r w:rsidRPr="00E034C8">
      <w:fldChar w:fldCharType="begin"/>
    </w:r>
    <w:r w:rsidRPr="00E034C8">
      <w:instrText xml:space="preserve"> IF "</w:instrText>
    </w:r>
    <w:r w:rsidR="00516677">
      <w:fldChar w:fldCharType="begin"/>
    </w:r>
    <w:r w:rsidR="00516677">
      <w:instrText xml:space="preserve">  DOCPROPERTY DSprint </w:instrText>
    </w:r>
    <w:r w:rsidR="00516677">
      <w:fldChar w:fldCharType="separate"/>
    </w:r>
    <w:r>
      <w:instrText>N</w:instrText>
    </w:r>
    <w:r w:rsidR="00516677">
      <w:fldChar w:fldCharType="end"/>
    </w:r>
    <w:r w:rsidRPr="00E034C8">
      <w:instrText>"="Y" "</w:instrText>
    </w:r>
    <w:r w:rsidR="00516677">
      <w:fldChar w:fldCharType="begin"/>
    </w:r>
    <w:r w:rsidR="00516677">
      <w:instrText xml:space="preserve"> DOCPROPERTY LocalizedConfidentiality </w:instrText>
    </w:r>
    <w:r w:rsidR="00516677">
      <w:fldChar w:fldCharType="separate"/>
    </w:r>
    <w:r>
      <w:instrText>Confidential</w:instrText>
    </w:r>
    <w:r w:rsidR="00516677">
      <w:fldChar w:fldCharType="end"/>
    </w:r>
    <w:r w:rsidRPr="00E034C8">
      <w:instrText xml:space="preserve">" "© </w:instrText>
    </w:r>
    <w:r>
      <w:fldChar w:fldCharType="begin"/>
    </w:r>
    <w:r>
      <w:instrText xml:space="preserve"> SAVEDATE  \@ "yyyy" </w:instrText>
    </w:r>
    <w:r>
      <w:fldChar w:fldCharType="separate"/>
    </w:r>
    <w:r w:rsidR="00516677">
      <w:rPr>
        <w:noProof/>
      </w:rPr>
      <w:instrText>2018</w:instrText>
    </w:r>
    <w:r>
      <w:rPr>
        <w:noProof/>
      </w:rPr>
      <w:fldChar w:fldCharType="end"/>
    </w:r>
    <w:r w:rsidRPr="00E034C8">
      <w:instrText xml:space="preserve"> </w:instrText>
    </w:r>
    <w:r w:rsidR="00516677">
      <w:fldChar w:fldCharType="begin"/>
    </w:r>
    <w:r w:rsidR="00516677">
      <w:instrText xml:space="preserve"> DOCPROPERTY  Company </w:instrText>
    </w:r>
    <w:r w:rsidR="00516677">
      <w:fldChar w:fldCharType="separate"/>
    </w:r>
    <w:r>
      <w:instrText>SLAC</w:instrText>
    </w:r>
    <w:r w:rsidR="00516677">
      <w:fldChar w:fldCharType="end"/>
    </w:r>
    <w:r w:rsidRPr="00E034C8">
      <w:instrText xml:space="preserve">" </w:instrText>
    </w:r>
    <w:r w:rsidRPr="00E034C8">
      <w:fldChar w:fldCharType="separate"/>
    </w:r>
    <w:r w:rsidR="00516677" w:rsidRPr="00E034C8">
      <w:rPr>
        <w:noProof/>
      </w:rPr>
      <w:t xml:space="preserve">© </w:t>
    </w:r>
    <w:r w:rsidR="00516677">
      <w:rPr>
        <w:noProof/>
      </w:rPr>
      <w:t>2018</w:t>
    </w:r>
    <w:r w:rsidR="00516677" w:rsidRPr="00E034C8">
      <w:rPr>
        <w:noProof/>
      </w:rPr>
      <w:t xml:space="preserve"> </w:t>
    </w:r>
    <w:r w:rsidR="00516677">
      <w:rPr>
        <w:noProof/>
      </w:rPr>
      <w:t>SLAC</w:t>
    </w:r>
    <w:r w:rsidRPr="00E034C8">
      <w:fldChar w:fldCharType="end"/>
    </w:r>
    <w:r w:rsidRPr="00E034C8">
      <w:tab/>
    </w:r>
    <w:r>
      <w:fldChar w:fldCharType="begin"/>
    </w:r>
    <w:r>
      <w:instrText xml:space="preserve"> PAGE  \* ArabicDash  \* MERGEFORMAT </w:instrText>
    </w:r>
    <w:r>
      <w:fldChar w:fldCharType="separate"/>
    </w:r>
    <w:r>
      <w:rPr>
        <w:noProof/>
      </w:rPr>
      <w:t>- 29 -</w:t>
    </w:r>
    <w:r>
      <w:fldChar w:fldCharType="end"/>
    </w:r>
    <w:r w:rsidRPr="00E034C8">
      <w:tab/>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FEF92B" w14:textId="064B47BE" w:rsidR="00081EC2" w:rsidRPr="00947610" w:rsidRDefault="00516677" w:rsidP="00947610">
    <w:pPr>
      <w:pStyle w:val="Footer"/>
      <w:jc w:val="left"/>
      <w:rPr>
        <w:i/>
      </w:rPr>
    </w:pPr>
    <w:sdt>
      <w:sdtPr>
        <w:rPr>
          <w:i/>
        </w:rPr>
        <w:id w:val="1574153319"/>
        <w:docPartObj>
          <w:docPartGallery w:val="Page Numbers (Top of Page)"/>
          <w:docPartUnique/>
        </w:docPartObj>
      </w:sdtPr>
      <w:sdtEndPr/>
      <w:sdtContent>
        <w:r w:rsidR="00081EC2" w:rsidRPr="00947610">
          <w:rPr>
            <w:i/>
            <w:noProof/>
            <w:sz w:val="20"/>
            <w:szCs w:val="20"/>
            <w:lang w:val="en-US" w:eastAsia="en-US"/>
          </w:rPr>
          <w:drawing>
            <wp:inline distT="0" distB="0" distL="0" distR="0" wp14:anchorId="3BA9E7B9" wp14:editId="002B7CC7">
              <wp:extent cx="5401945" cy="47625"/>
              <wp:effectExtent l="0" t="0" r="8255" b="9525"/>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png"/>
                      <pic:cNvPicPr/>
                    </pic:nvPicPr>
                    <pic:blipFill>
                      <a:blip r:embed="rId1">
                        <a:extLst>
                          <a:ext uri="{28A0092B-C50C-407E-A947-70E740481C1C}">
                            <a14:useLocalDpi xmlns:a14="http://schemas.microsoft.com/office/drawing/2010/main" val="0"/>
                          </a:ext>
                        </a:extLst>
                      </a:blip>
                      <a:stretch>
                        <a:fillRect/>
                      </a:stretch>
                    </pic:blipFill>
                    <pic:spPr>
                      <a:xfrm>
                        <a:off x="0" y="0"/>
                        <a:ext cx="5401945" cy="47625"/>
                      </a:xfrm>
                      <a:prstGeom prst="rect">
                        <a:avLst/>
                      </a:prstGeom>
                    </pic:spPr>
                  </pic:pic>
                </a:graphicData>
              </a:graphic>
            </wp:inline>
          </w:drawing>
        </w:r>
        <w:r w:rsidR="00081EC2" w:rsidRPr="00947610">
          <w:rPr>
            <w:i/>
            <w:sz w:val="20"/>
            <w:szCs w:val="20"/>
          </w:rPr>
          <w:t xml:space="preserve">© </w:t>
        </w:r>
        <w:r w:rsidR="00081EC2" w:rsidRPr="00947610">
          <w:rPr>
            <w:i/>
            <w:sz w:val="20"/>
            <w:szCs w:val="20"/>
          </w:rPr>
          <w:fldChar w:fldCharType="begin"/>
        </w:r>
        <w:r w:rsidR="00081EC2" w:rsidRPr="00947610">
          <w:rPr>
            <w:i/>
            <w:sz w:val="20"/>
            <w:szCs w:val="20"/>
          </w:rPr>
          <w:instrText xml:space="preserve"> SAVEDATE  \@ "yyyy" </w:instrText>
        </w:r>
        <w:r w:rsidR="00081EC2" w:rsidRPr="00947610">
          <w:rPr>
            <w:i/>
            <w:sz w:val="20"/>
            <w:szCs w:val="20"/>
          </w:rPr>
          <w:fldChar w:fldCharType="separate"/>
        </w:r>
        <w:r>
          <w:rPr>
            <w:i/>
            <w:noProof/>
            <w:sz w:val="20"/>
            <w:szCs w:val="20"/>
          </w:rPr>
          <w:t>2018</w:t>
        </w:r>
        <w:r w:rsidR="00081EC2" w:rsidRPr="00947610">
          <w:rPr>
            <w:i/>
            <w:noProof/>
            <w:sz w:val="20"/>
            <w:szCs w:val="20"/>
          </w:rPr>
          <w:fldChar w:fldCharType="end"/>
        </w:r>
        <w:r w:rsidR="00081EC2" w:rsidRPr="00947610">
          <w:rPr>
            <w:i/>
            <w:noProof/>
            <w:sz w:val="20"/>
            <w:szCs w:val="20"/>
          </w:rPr>
          <w:t xml:space="preserve"> </w:t>
        </w:r>
        <w:sdt>
          <w:sdtPr>
            <w:rPr>
              <w:i/>
              <w:noProof/>
              <w:sz w:val="20"/>
              <w:szCs w:val="20"/>
            </w:rPr>
            <w:alias w:val="Company"/>
            <w:tag w:val=""/>
            <w:id w:val="1561903255"/>
            <w:dataBinding w:prefixMappings="xmlns:ns0='http://schemas.openxmlformats.org/officeDocument/2006/extended-properties' " w:xpath="/ns0:Properties[1]/ns0:Company[1]" w:storeItemID="{6668398D-A668-4E3E-A5EB-62B293D839F1}"/>
            <w:text/>
          </w:sdtPr>
          <w:sdtEndPr/>
          <w:sdtContent>
            <w:r w:rsidR="00081EC2" w:rsidRPr="00947610">
              <w:rPr>
                <w:i/>
                <w:noProof/>
                <w:sz w:val="20"/>
                <w:szCs w:val="20"/>
              </w:rPr>
              <w:t>SLAC National Accelerator Laboratory</w:t>
            </w:r>
          </w:sdtContent>
        </w:sdt>
        <w:r w:rsidR="00081EC2" w:rsidRPr="00947610">
          <w:rPr>
            <w:i/>
            <w:sz w:val="20"/>
            <w:szCs w:val="20"/>
          </w:rPr>
          <w:tab/>
        </w:r>
        <w:r w:rsidR="00081EC2" w:rsidRPr="00947610">
          <w:rPr>
            <w:i/>
            <w:sz w:val="20"/>
            <w:szCs w:val="20"/>
          </w:rPr>
          <w:tab/>
          <w:t xml:space="preserve">Page </w:t>
        </w:r>
        <w:r w:rsidR="00081EC2" w:rsidRPr="00947610">
          <w:rPr>
            <w:bCs/>
            <w:i/>
            <w:sz w:val="20"/>
            <w:szCs w:val="20"/>
          </w:rPr>
          <w:fldChar w:fldCharType="begin"/>
        </w:r>
        <w:r w:rsidR="00081EC2" w:rsidRPr="00947610">
          <w:rPr>
            <w:bCs/>
            <w:i/>
            <w:sz w:val="20"/>
            <w:szCs w:val="20"/>
          </w:rPr>
          <w:instrText xml:space="preserve"> PAGE </w:instrText>
        </w:r>
        <w:r w:rsidR="00081EC2" w:rsidRPr="00947610">
          <w:rPr>
            <w:bCs/>
            <w:i/>
            <w:sz w:val="20"/>
            <w:szCs w:val="20"/>
          </w:rPr>
          <w:fldChar w:fldCharType="separate"/>
        </w:r>
        <w:r w:rsidR="00A37215">
          <w:rPr>
            <w:bCs/>
            <w:i/>
            <w:noProof/>
            <w:sz w:val="20"/>
            <w:szCs w:val="20"/>
          </w:rPr>
          <w:t>29</w:t>
        </w:r>
        <w:r w:rsidR="00081EC2" w:rsidRPr="00947610">
          <w:rPr>
            <w:bCs/>
            <w:i/>
            <w:sz w:val="20"/>
            <w:szCs w:val="20"/>
          </w:rPr>
          <w:fldChar w:fldCharType="end"/>
        </w:r>
        <w:r w:rsidR="00081EC2" w:rsidRPr="00947610">
          <w:rPr>
            <w:i/>
            <w:sz w:val="20"/>
            <w:szCs w:val="20"/>
          </w:rPr>
          <w:t xml:space="preserve"> of </w:t>
        </w:r>
        <w:r w:rsidR="00081EC2" w:rsidRPr="00947610">
          <w:rPr>
            <w:bCs/>
            <w:i/>
            <w:sz w:val="20"/>
            <w:szCs w:val="20"/>
          </w:rPr>
          <w:fldChar w:fldCharType="begin"/>
        </w:r>
        <w:r w:rsidR="00081EC2" w:rsidRPr="00947610">
          <w:rPr>
            <w:bCs/>
            <w:i/>
            <w:sz w:val="20"/>
            <w:szCs w:val="20"/>
          </w:rPr>
          <w:instrText xml:space="preserve"> NUMPAGES  </w:instrText>
        </w:r>
        <w:r w:rsidR="00081EC2" w:rsidRPr="00947610">
          <w:rPr>
            <w:bCs/>
            <w:i/>
            <w:sz w:val="20"/>
            <w:szCs w:val="20"/>
          </w:rPr>
          <w:fldChar w:fldCharType="separate"/>
        </w:r>
        <w:r w:rsidR="00A37215">
          <w:rPr>
            <w:bCs/>
            <w:i/>
            <w:noProof/>
            <w:sz w:val="20"/>
            <w:szCs w:val="20"/>
          </w:rPr>
          <w:t>37</w:t>
        </w:r>
        <w:r w:rsidR="00081EC2" w:rsidRPr="00947610">
          <w:rPr>
            <w:bCs/>
            <w:i/>
            <w:sz w:val="20"/>
            <w:szCs w:val="20"/>
          </w:rPr>
          <w:fldChar w:fldCharType="end"/>
        </w:r>
      </w:sdtContent>
    </w:sdt>
  </w:p>
  <w:p w14:paraId="58858593" w14:textId="65D81D52" w:rsidR="00081EC2" w:rsidRPr="00E034C8" w:rsidRDefault="00081EC2" w:rsidP="00751AA4">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858595" w14:textId="77777777" w:rsidR="00081EC2" w:rsidRDefault="00081EC2" w:rsidP="00340D99">
    <w:pPr>
      <w:pStyle w:val="Footer"/>
    </w:pPr>
    <w:r>
      <w:rPr>
        <w:noProof/>
        <w:lang w:val="en-US" w:eastAsia="en-US"/>
      </w:rPr>
      <w:drawing>
        <wp:inline distT="0" distB="0" distL="0" distR="0" wp14:anchorId="588585B8" wp14:editId="588585B9">
          <wp:extent cx="5422900" cy="135255"/>
          <wp:effectExtent l="19050" t="0" r="6350" b="0"/>
          <wp:docPr id="9730" name="Picture 8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
                  <a:srcRect/>
                  <a:stretch>
                    <a:fillRect/>
                  </a:stretch>
                </pic:blipFill>
                <pic:spPr bwMode="auto">
                  <a:xfrm>
                    <a:off x="0" y="0"/>
                    <a:ext cx="5422900" cy="135255"/>
                  </a:xfrm>
                  <a:prstGeom prst="rect">
                    <a:avLst/>
                  </a:prstGeom>
                  <a:noFill/>
                  <a:ln w="9525">
                    <a:noFill/>
                    <a:miter lim="800000"/>
                    <a:headEnd/>
                    <a:tailEnd/>
                  </a:ln>
                </pic:spPr>
              </pic:pic>
            </a:graphicData>
          </a:graphic>
        </wp:inline>
      </w:drawing>
    </w:r>
  </w:p>
  <w:p w14:paraId="58858596" w14:textId="77777777" w:rsidR="00081EC2" w:rsidRDefault="00081EC2" w:rsidP="00722C38">
    <w:pPr>
      <w:pStyle w:val="Footer"/>
      <w:jc w:val="left"/>
    </w:pPr>
  </w:p>
  <w:p w14:paraId="58858597" w14:textId="77777777" w:rsidR="00081EC2" w:rsidRPr="00233677" w:rsidRDefault="00081EC2" w:rsidP="00722C38">
    <w:pPr>
      <w:pStyle w:val="Footer"/>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7DD512" w14:textId="77777777" w:rsidR="00081EC2" w:rsidRDefault="00081EC2" w:rsidP="00BC3224">
      <w:r>
        <w:separator/>
      </w:r>
    </w:p>
  </w:footnote>
  <w:footnote w:type="continuationSeparator" w:id="0">
    <w:p w14:paraId="6F211BBE" w14:textId="77777777" w:rsidR="00081EC2" w:rsidRDefault="00081EC2" w:rsidP="00BC322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858584" w14:textId="3EBD2F18" w:rsidR="00081EC2" w:rsidRPr="004C114A" w:rsidRDefault="00081EC2" w:rsidP="00E034C8">
    <w:pPr>
      <w:pStyle w:val="Header"/>
    </w:pPr>
    <w:r w:rsidRPr="004C114A">
      <w:tab/>
    </w:r>
    <w:r>
      <w:tab/>
    </w:r>
    <w:r>
      <w:br/>
    </w:r>
    <w:r>
      <w:rPr>
        <w:noProof/>
        <w:lang w:val="en-US" w:eastAsia="en-US"/>
      </w:rPr>
      <w:drawing>
        <wp:inline distT="0" distB="0" distL="0" distR="0" wp14:anchorId="58858599" wp14:editId="5885859A">
          <wp:extent cx="5401945" cy="47625"/>
          <wp:effectExtent l="0" t="0" r="825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png"/>
                  <pic:cNvPicPr/>
                </pic:nvPicPr>
                <pic:blipFill>
                  <a:blip r:embed="rId1">
                    <a:extLst>
                      <a:ext uri="{28A0092B-C50C-407E-A947-70E740481C1C}">
                        <a14:useLocalDpi xmlns:a14="http://schemas.microsoft.com/office/drawing/2010/main" val="0"/>
                      </a:ext>
                    </a:extLst>
                  </a:blip>
                  <a:stretch>
                    <a:fillRect/>
                  </a:stretch>
                </pic:blipFill>
                <pic:spPr>
                  <a:xfrm>
                    <a:off x="0" y="0"/>
                    <a:ext cx="5401945" cy="47625"/>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858585" w14:textId="167F135E" w:rsidR="00081EC2" w:rsidRPr="00E034C8" w:rsidRDefault="00081EC2" w:rsidP="00E034C8">
    <w:pPr>
      <w:pStyle w:val="Header"/>
    </w:pPr>
    <w:r>
      <w:tab/>
    </w:r>
    <w:r>
      <w:br/>
    </w:r>
    <w:r>
      <w:rPr>
        <w:noProof/>
        <w:lang w:val="en-US" w:eastAsia="en-US"/>
      </w:rPr>
      <w:drawing>
        <wp:inline distT="0" distB="0" distL="0" distR="0" wp14:anchorId="5885859C" wp14:editId="5885859D">
          <wp:extent cx="5401945" cy="47625"/>
          <wp:effectExtent l="0" t="0" r="8255" b="9525"/>
          <wp:docPr id="1077" name="Picture 1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png"/>
                  <pic:cNvPicPr/>
                </pic:nvPicPr>
                <pic:blipFill>
                  <a:blip r:embed="rId1">
                    <a:extLst>
                      <a:ext uri="{28A0092B-C50C-407E-A947-70E740481C1C}">
                        <a14:useLocalDpi xmlns:a14="http://schemas.microsoft.com/office/drawing/2010/main" val="0"/>
                      </a:ext>
                    </a:extLst>
                  </a:blip>
                  <a:stretch>
                    <a:fillRect/>
                  </a:stretch>
                </pic:blipFill>
                <pic:spPr>
                  <a:xfrm>
                    <a:off x="0" y="0"/>
                    <a:ext cx="5401945" cy="47625"/>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EE984B" w14:textId="160C9F8B" w:rsidR="00081EC2" w:rsidRPr="00EB4D25" w:rsidRDefault="00081EC2" w:rsidP="00EB4D25">
    <w:r w:rsidRPr="00EB4D25">
      <w:rPr>
        <w:noProof/>
        <w:lang w:val="en-US" w:eastAsia="en-US"/>
      </w:rPr>
      <w:drawing>
        <wp:inline distT="0" distB="0" distL="0" distR="0" wp14:anchorId="2D553529" wp14:editId="38E53D69">
          <wp:extent cx="2130552" cy="457200"/>
          <wp:effectExtent l="0" t="0" r="3175" b="0"/>
          <wp:docPr id="273" name="Picture 273" descr="Primary SLA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Primary SLAC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30552" cy="457200"/>
                  </a:xfrm>
                  <a:prstGeom prst="rect">
                    <a:avLst/>
                  </a:prstGeom>
                  <a:noFill/>
                </pic:spPr>
              </pic:pic>
            </a:graphicData>
          </a:graphic>
        </wp:inline>
      </w:drawing>
    </w:r>
    <w:r w:rsidRPr="00EB4D25">
      <w:t xml:space="preserve">                             </w:t>
    </w:r>
    <w:r w:rsidRPr="00EB4D25">
      <w:tab/>
      <w:t xml:space="preserve"> </w:t>
    </w:r>
    <w:r w:rsidRPr="00EB4D25">
      <w:rPr>
        <w:noProof/>
        <w:lang w:val="en-US" w:eastAsia="en-US"/>
      </w:rPr>
      <w:drawing>
        <wp:inline distT="0" distB="0" distL="0" distR="0" wp14:anchorId="4D71C4FA" wp14:editId="209E90E0">
          <wp:extent cx="1956816" cy="365760"/>
          <wp:effectExtent l="0" t="0" r="5715" b="0"/>
          <wp:docPr id="274" name="Picture 4" descr="controls_logo_h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4" descr="controls_logo_hr.jpg"/>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56816" cy="365760"/>
                  </a:xfrm>
                  <a:prstGeom prst="rect">
                    <a:avLst/>
                  </a:prstGeom>
                  <a:noFill/>
                  <a:ln>
                    <a:noFill/>
                  </a:ln>
                </pic:spPr>
              </pic:pic>
            </a:graphicData>
          </a:graphic>
        </wp:inline>
      </w:drawing>
    </w:r>
  </w:p>
  <w:p w14:paraId="5885858C" w14:textId="6FB04FB3" w:rsidR="00081EC2" w:rsidRDefault="00081EC2" w:rsidP="00461F6A">
    <w:r w:rsidRPr="00442C6C">
      <w:rPr>
        <w:rFonts w:asciiTheme="minorHAnsi" w:hAnsiTheme="minorHAnsi"/>
        <w:noProof/>
        <w:sz w:val="14"/>
        <w:lang w:val="en-US" w:eastAsia="en-US"/>
      </w:rPr>
      <w:drawing>
        <wp:inline distT="0" distB="0" distL="0" distR="0" wp14:anchorId="59EE7DB0" wp14:editId="49F299A9">
          <wp:extent cx="5401945" cy="47625"/>
          <wp:effectExtent l="0" t="0" r="8255" b="9525"/>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png"/>
                  <pic:cNvPicPr/>
                </pic:nvPicPr>
                <pic:blipFill>
                  <a:blip r:embed="rId3">
                    <a:extLst>
                      <a:ext uri="{28A0092B-C50C-407E-A947-70E740481C1C}">
                        <a14:useLocalDpi xmlns:a14="http://schemas.microsoft.com/office/drawing/2010/main" val="0"/>
                      </a:ext>
                    </a:extLst>
                  </a:blip>
                  <a:stretch>
                    <a:fillRect/>
                  </a:stretch>
                </pic:blipFill>
                <pic:spPr>
                  <a:xfrm>
                    <a:off x="0" y="0"/>
                    <a:ext cx="5401945" cy="47625"/>
                  </a:xfrm>
                  <a:prstGeom prst="rect">
                    <a:avLst/>
                  </a:prstGeom>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858590" w14:textId="5DC4C8D4" w:rsidR="00081EC2" w:rsidRPr="004C114A" w:rsidRDefault="00081EC2" w:rsidP="001E42ED">
    <w:pPr>
      <w:pStyle w:val="Header"/>
    </w:pPr>
    <w:r w:rsidRPr="004C114A">
      <w:tab/>
    </w:r>
    <w:r w:rsidRPr="001E42ED">
      <w:fldChar w:fldCharType="begin"/>
    </w:r>
    <w:r>
      <w:instrText xml:space="preserve"> STYLEREF  "Heading 1" \n  </w:instrText>
    </w:r>
    <w:r w:rsidRPr="001E42ED">
      <w:fldChar w:fldCharType="separate"/>
    </w:r>
    <w:r>
      <w:rPr>
        <w:noProof/>
      </w:rPr>
      <w:t>5</w:t>
    </w:r>
    <w:r w:rsidRPr="001E42ED">
      <w:fldChar w:fldCharType="end"/>
    </w:r>
    <w:r>
      <w:t xml:space="preserve">. </w:t>
    </w:r>
    <w:r>
      <w:rPr>
        <w:noProof/>
      </w:rPr>
      <w:fldChar w:fldCharType="begin"/>
    </w:r>
    <w:r>
      <w:rPr>
        <w:noProof/>
      </w:rPr>
      <w:instrText xml:space="preserve"> STYLEREF  "Heading 1"   </w:instrText>
    </w:r>
    <w:r>
      <w:rPr>
        <w:noProof/>
      </w:rPr>
      <w:fldChar w:fldCharType="separate"/>
    </w:r>
    <w:r>
      <w:rPr>
        <w:noProof/>
      </w:rPr>
      <w:t>Automated Tests</w:t>
    </w:r>
    <w:r>
      <w:rPr>
        <w:noProof/>
      </w:rPr>
      <w:fldChar w:fldCharType="end"/>
    </w:r>
    <w:r>
      <w:tab/>
    </w:r>
    <w:r>
      <w:br/>
    </w:r>
    <w:r>
      <w:rPr>
        <w:noProof/>
        <w:lang w:val="en-US" w:eastAsia="en-US"/>
      </w:rPr>
      <w:drawing>
        <wp:inline distT="0" distB="0" distL="0" distR="0" wp14:anchorId="588585AC" wp14:editId="588585AD">
          <wp:extent cx="5401945" cy="47625"/>
          <wp:effectExtent l="0" t="0" r="825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png"/>
                  <pic:cNvPicPr/>
                </pic:nvPicPr>
                <pic:blipFill>
                  <a:blip r:embed="rId1">
                    <a:extLst>
                      <a:ext uri="{28A0092B-C50C-407E-A947-70E740481C1C}">
                        <a14:useLocalDpi xmlns:a14="http://schemas.microsoft.com/office/drawing/2010/main" val="0"/>
                      </a:ext>
                    </a:extLst>
                  </a:blip>
                  <a:stretch>
                    <a:fillRect/>
                  </a:stretch>
                </pic:blipFill>
                <pic:spPr>
                  <a:xfrm>
                    <a:off x="0" y="0"/>
                    <a:ext cx="5401945" cy="47625"/>
                  </a:xfrm>
                  <a:prstGeom prst="rect">
                    <a:avLst/>
                  </a:prstGeom>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858591" w14:textId="7D0B6A72" w:rsidR="00081EC2" w:rsidRPr="004C114A" w:rsidRDefault="00081EC2" w:rsidP="00446ACF">
    <w:pPr>
      <w:pStyle w:val="Header"/>
    </w:pPr>
    <w:r w:rsidRPr="004C114A">
      <w:tab/>
    </w:r>
    <w:r w:rsidRPr="001E42ED">
      <w:fldChar w:fldCharType="begin"/>
    </w:r>
    <w:r>
      <w:instrText xml:space="preserve"> STYLEREF  "Heading 1" \n  </w:instrText>
    </w:r>
    <w:r w:rsidRPr="001E42ED">
      <w:fldChar w:fldCharType="separate"/>
    </w:r>
    <w:r w:rsidR="00516677">
      <w:rPr>
        <w:noProof/>
      </w:rPr>
      <w:t>4</w:t>
    </w:r>
    <w:r w:rsidRPr="001E42ED">
      <w:fldChar w:fldCharType="end"/>
    </w:r>
    <w:r>
      <w:t xml:space="preserve">. </w:t>
    </w:r>
    <w:r>
      <w:rPr>
        <w:noProof/>
      </w:rPr>
      <w:fldChar w:fldCharType="begin"/>
    </w:r>
    <w:r>
      <w:rPr>
        <w:noProof/>
      </w:rPr>
      <w:instrText xml:space="preserve"> STYLEREF  "Heading 1"   </w:instrText>
    </w:r>
    <w:r>
      <w:rPr>
        <w:noProof/>
      </w:rPr>
      <w:fldChar w:fldCharType="separate"/>
    </w:r>
    <w:r w:rsidR="00516677">
      <w:rPr>
        <w:noProof/>
      </w:rPr>
      <w:t>CPU/OS Tests</w:t>
    </w:r>
    <w:r>
      <w:rPr>
        <w:noProof/>
      </w:rPr>
      <w:fldChar w:fldCharType="end"/>
    </w:r>
    <w:r>
      <w:rPr>
        <w:noProof/>
        <w:lang w:val="en-US" w:eastAsia="en-US"/>
      </w:rPr>
      <w:drawing>
        <wp:inline distT="0" distB="0" distL="0" distR="0" wp14:anchorId="588585AF" wp14:editId="588585B0">
          <wp:extent cx="5401945" cy="47625"/>
          <wp:effectExtent l="0" t="0" r="825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png"/>
                  <pic:cNvPicPr/>
                </pic:nvPicPr>
                <pic:blipFill>
                  <a:blip r:embed="rId1">
                    <a:extLst>
                      <a:ext uri="{28A0092B-C50C-407E-A947-70E740481C1C}">
                        <a14:useLocalDpi xmlns:a14="http://schemas.microsoft.com/office/drawing/2010/main" val="0"/>
                      </a:ext>
                    </a:extLst>
                  </a:blip>
                  <a:stretch>
                    <a:fillRect/>
                  </a:stretch>
                </pic:blipFill>
                <pic:spPr>
                  <a:xfrm>
                    <a:off x="0" y="0"/>
                    <a:ext cx="5401945" cy="47625"/>
                  </a:xfrm>
                  <a:prstGeom prst="rect">
                    <a:avLst/>
                  </a:prstGeom>
                </pic:spPr>
              </pic:pic>
            </a:graphicData>
          </a:graphic>
        </wp:inline>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858594" w14:textId="2609BB93" w:rsidR="00081EC2" w:rsidRDefault="00516677">
    <w:r>
      <w:rPr>
        <w:noProof/>
      </w:rPr>
      <mc:AlternateContent>
        <mc:Choice Requires="wps">
          <w:drawing>
            <wp:anchor distT="0" distB="0" distL="114300" distR="114300" simplePos="0" relativeHeight="251662848" behindDoc="0" locked="0" layoutInCell="1" allowOverlap="1" wp14:anchorId="588585B5" wp14:editId="16FA93ED">
              <wp:simplePos x="0" y="0"/>
              <wp:positionH relativeFrom="margin">
                <wp:align>center</wp:align>
              </wp:positionH>
              <wp:positionV relativeFrom="margin">
                <wp:align>center</wp:align>
              </wp:positionV>
              <wp:extent cx="6480175" cy="1943735"/>
              <wp:effectExtent l="0" t="2000250" r="0" b="1990090"/>
              <wp:wrapNone/>
              <wp:docPr id="682385510" name="WordArt 58" descr="Watermark"/>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480175" cy="1943735"/>
                      </a:xfrm>
                      <a:prstGeom prst="rect">
                        <a:avLst/>
                      </a:prstGeom>
                      <a:extLst>
                        <a:ext uri="{AF507438-7753-43E0-B8FC-AC1667EBCBE1}">
                          <a14:hiddenEffects xmlns:a14="http://schemas.microsoft.com/office/drawing/2010/main">
                            <a:effectLst/>
                          </a14:hiddenEffects>
                        </a:ext>
                      </a:extLst>
                    </wps:spPr>
                    <wps:txbx>
                      <w:txbxContent>
                        <w:p w14:paraId="1E3B0F08" w14:textId="77777777" w:rsidR="00516677" w:rsidRDefault="00516677" w:rsidP="00516677">
                          <w:pPr>
                            <w:jc w:val="center"/>
                            <w:rPr>
                              <w:rFonts w:cs="Calibri"/>
                              <w:color w:val="F0F0F0"/>
                              <w:sz w:val="2"/>
                              <w:szCs w:val="2"/>
                              <w14:textOutline w14:w="38100" w14:cap="flat" w14:cmpd="sng" w14:algn="ctr">
                                <w14:solidFill>
                                  <w14:srgbClr w14:val="E0E0E0"/>
                                </w14:solidFill>
                                <w14:prstDash w14:val="solid"/>
                                <w14:round/>
                              </w14:textOutline>
                            </w:rPr>
                          </w:pPr>
                          <w:r>
                            <w:rPr>
                              <w:rFonts w:cs="Calibri"/>
                              <w:color w:val="F0F0F0"/>
                              <w:sz w:val="2"/>
                              <w:szCs w:val="2"/>
                              <w14:textOutline w14:w="38100" w14:cap="flat" w14:cmpd="sng" w14:algn="ctr">
                                <w14:solidFill>
                                  <w14:srgbClr w14:val="E0E0E0"/>
                                </w14:solidFill>
                                <w14:prstDash w14:val="solid"/>
                                <w14:round/>
                              </w14:textOutline>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588585B5" id="_x0000_t202" coordsize="21600,21600" o:spt="202" path="m,l,21600r21600,l21600,xe">
              <v:stroke joinstyle="miter"/>
              <v:path gradientshapeok="t" o:connecttype="rect"/>
            </v:shapetype>
            <v:shape id="WordArt 58" o:spid="_x0000_s1124" type="#_x0000_t202" alt="Watermark" style="position:absolute;margin-left:0;margin-top:0;width:510.25pt;height:153.05pt;rotation:-45;z-index:25166284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" filled="f" stroked="f">
              <o:lock v:ext="edit" shapetype="t"/>
              <v:textbox style="mso-fit-shape-to-text:t">
                <w:txbxContent>
                  <w:p w14:paraId="1E3B0F08" w14:textId="77777777" w:rsidR="00516677" w:rsidRDefault="00516677" w:rsidP="00516677">
                    <w:pPr>
                      <w:jc w:val="center"/>
                      <w:rPr>
                        <w:rFonts w:cs="Calibri"/>
                        <w:color w:val="F0F0F0"/>
                        <w:sz w:val="2"/>
                        <w:szCs w:val="2"/>
                        <w14:textOutline w14:w="38100" w14:cap="flat" w14:cmpd="sng" w14:algn="ctr">
                          <w14:solidFill>
                            <w14:srgbClr w14:val="E0E0E0"/>
                          </w14:solidFill>
                          <w14:prstDash w14:val="solid"/>
                          <w14:round/>
                        </w14:textOutline>
                      </w:rPr>
                    </w:pPr>
                    <w:r>
                      <w:rPr>
                        <w:rFonts w:cs="Calibri"/>
                        <w:color w:val="F0F0F0"/>
                        <w:sz w:val="2"/>
                        <w:szCs w:val="2"/>
                        <w14:textOutline w14:w="38100" w14:cap="flat" w14:cmpd="sng" w14:algn="ctr">
                          <w14:solidFill>
                            <w14:srgbClr w14:val="E0E0E0"/>
                          </w14:solidFill>
                          <w14:prstDash w14:val="solid"/>
                          <w14:round/>
                        </w14:textOutline>
                      </w:rPr>
                      <w:t>DRAFT</w:t>
                    </w:r>
                  </w:p>
                </w:txbxContent>
              </v:textbox>
              <w10:wrap anchorx="margin" anchory="margin"/>
            </v:shape>
          </w:pict>
        </mc:Fallback>
      </mc:AlternateContent>
    </w:r>
    <w:r w:rsidR="00081EC2">
      <w:rPr>
        <w:noProof/>
        <w:lang w:val="en-US" w:eastAsia="en-US"/>
      </w:rPr>
      <w:drawing>
        <wp:anchor distT="0" distB="0" distL="114300" distR="114300" simplePos="0" relativeHeight="251657728" behindDoc="1" locked="0" layoutInCell="1" allowOverlap="1" wp14:anchorId="588585B6" wp14:editId="588585B7">
          <wp:simplePos x="0" y="0"/>
          <wp:positionH relativeFrom="margin">
            <wp:align>center</wp:align>
          </wp:positionH>
          <wp:positionV relativeFrom="margin">
            <wp:align>center</wp:align>
          </wp:positionV>
          <wp:extent cx="1769110" cy="851535"/>
          <wp:effectExtent l="0" t="0" r="2540" b="0"/>
          <wp:wrapNone/>
          <wp:docPr id="53" name="Picture 53" descr="Drawing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Drawing11"/>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1769110" cy="85153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B50CDA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2A52FAD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3C588394"/>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822C615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F1B2EDB0"/>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BD41A1A"/>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F5603FC"/>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75A8A2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3EE7FC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460804F2"/>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E15362"/>
    <w:multiLevelType w:val="multilevel"/>
    <w:tmpl w:val="CA40756E"/>
    <w:lvl w:ilvl="0">
      <w:start w:val="1"/>
      <w:numFmt w:val="decimal"/>
      <w:lvlText w:val="%1."/>
      <w:lvlJc w:val="left"/>
      <w:pPr>
        <w:tabs>
          <w:tab w:val="num" w:pos="340"/>
        </w:tabs>
        <w:ind w:left="340" w:hanging="283"/>
      </w:pPr>
      <w:rPr>
        <w:rFonts w:hint="default"/>
        <w:b/>
        <w:i w:val="0"/>
        <w:u w:val="single"/>
      </w:rPr>
    </w:lvl>
    <w:lvl w:ilvl="1">
      <w:start w:val="1"/>
      <w:numFmt w:val="decimal"/>
      <w:lvlText w:val="%1.%2."/>
      <w:lvlJc w:val="left"/>
      <w:pPr>
        <w:tabs>
          <w:tab w:val="num" w:pos="851"/>
        </w:tabs>
        <w:ind w:left="851" w:hanging="511"/>
      </w:pPr>
      <w:rPr>
        <w:rFonts w:hint="default"/>
        <w:b/>
        <w:i w:val="0"/>
      </w:rPr>
    </w:lvl>
    <w:lvl w:ilvl="2">
      <w:start w:val="1"/>
      <w:numFmt w:val="decimal"/>
      <w:lvlText w:val="%1.%2.%3."/>
      <w:lvlJc w:val="left"/>
      <w:pPr>
        <w:tabs>
          <w:tab w:val="num" w:pos="1531"/>
        </w:tabs>
        <w:ind w:left="1531" w:hanging="680"/>
      </w:pPr>
      <w:rPr>
        <w:rFonts w:hint="default"/>
      </w:rPr>
    </w:lvl>
    <w:lvl w:ilvl="3">
      <w:start w:val="1"/>
      <w:numFmt w:val="decimal"/>
      <w:lvlText w:val="%1.%2.%3.%4."/>
      <w:lvlJc w:val="left"/>
      <w:pPr>
        <w:tabs>
          <w:tab w:val="num" w:pos="2325"/>
        </w:tabs>
        <w:ind w:left="2325" w:hanging="79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012B0D26"/>
    <w:multiLevelType w:val="multilevel"/>
    <w:tmpl w:val="CA40756E"/>
    <w:lvl w:ilvl="0">
      <w:start w:val="1"/>
      <w:numFmt w:val="decimal"/>
      <w:lvlText w:val="%1."/>
      <w:lvlJc w:val="left"/>
      <w:pPr>
        <w:tabs>
          <w:tab w:val="num" w:pos="340"/>
        </w:tabs>
        <w:ind w:left="340" w:hanging="283"/>
      </w:pPr>
      <w:rPr>
        <w:rFonts w:hint="default"/>
        <w:b/>
        <w:i w:val="0"/>
        <w:u w:val="single"/>
      </w:rPr>
    </w:lvl>
    <w:lvl w:ilvl="1">
      <w:start w:val="1"/>
      <w:numFmt w:val="decimal"/>
      <w:lvlText w:val="%1.%2."/>
      <w:lvlJc w:val="left"/>
      <w:pPr>
        <w:tabs>
          <w:tab w:val="num" w:pos="851"/>
        </w:tabs>
        <w:ind w:left="851" w:hanging="511"/>
      </w:pPr>
      <w:rPr>
        <w:rFonts w:hint="default"/>
        <w:b/>
        <w:i w:val="0"/>
      </w:rPr>
    </w:lvl>
    <w:lvl w:ilvl="2">
      <w:start w:val="1"/>
      <w:numFmt w:val="decimal"/>
      <w:lvlText w:val="%1.%2.%3."/>
      <w:lvlJc w:val="left"/>
      <w:pPr>
        <w:tabs>
          <w:tab w:val="num" w:pos="1531"/>
        </w:tabs>
        <w:ind w:left="1531" w:hanging="680"/>
      </w:pPr>
      <w:rPr>
        <w:rFonts w:hint="default"/>
      </w:rPr>
    </w:lvl>
    <w:lvl w:ilvl="3">
      <w:start w:val="1"/>
      <w:numFmt w:val="decimal"/>
      <w:lvlText w:val="%1.%2.%3.%4."/>
      <w:lvlJc w:val="left"/>
      <w:pPr>
        <w:tabs>
          <w:tab w:val="num" w:pos="2325"/>
        </w:tabs>
        <w:ind w:left="2325" w:hanging="79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01722DB4"/>
    <w:multiLevelType w:val="multilevel"/>
    <w:tmpl w:val="CA40756E"/>
    <w:lvl w:ilvl="0">
      <w:start w:val="1"/>
      <w:numFmt w:val="decimal"/>
      <w:lvlText w:val="%1."/>
      <w:lvlJc w:val="left"/>
      <w:pPr>
        <w:tabs>
          <w:tab w:val="num" w:pos="340"/>
        </w:tabs>
        <w:ind w:left="340" w:hanging="283"/>
      </w:pPr>
      <w:rPr>
        <w:rFonts w:hint="default"/>
        <w:b/>
        <w:i w:val="0"/>
        <w:u w:val="single"/>
      </w:rPr>
    </w:lvl>
    <w:lvl w:ilvl="1">
      <w:start w:val="1"/>
      <w:numFmt w:val="decimal"/>
      <w:lvlText w:val="%1.%2."/>
      <w:lvlJc w:val="left"/>
      <w:pPr>
        <w:tabs>
          <w:tab w:val="num" w:pos="851"/>
        </w:tabs>
        <w:ind w:left="851" w:hanging="511"/>
      </w:pPr>
      <w:rPr>
        <w:rFonts w:hint="default"/>
        <w:b/>
        <w:i w:val="0"/>
      </w:rPr>
    </w:lvl>
    <w:lvl w:ilvl="2">
      <w:start w:val="1"/>
      <w:numFmt w:val="decimal"/>
      <w:lvlText w:val="%1.%2.%3."/>
      <w:lvlJc w:val="left"/>
      <w:pPr>
        <w:tabs>
          <w:tab w:val="num" w:pos="1531"/>
        </w:tabs>
        <w:ind w:left="1531" w:hanging="680"/>
      </w:pPr>
      <w:rPr>
        <w:rFonts w:hint="default"/>
      </w:rPr>
    </w:lvl>
    <w:lvl w:ilvl="3">
      <w:start w:val="1"/>
      <w:numFmt w:val="decimal"/>
      <w:lvlText w:val="%1.%2.%3.%4."/>
      <w:lvlJc w:val="left"/>
      <w:pPr>
        <w:tabs>
          <w:tab w:val="num" w:pos="2325"/>
        </w:tabs>
        <w:ind w:left="2325" w:hanging="79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04C05AFA"/>
    <w:multiLevelType w:val="multilevel"/>
    <w:tmpl w:val="CA40756E"/>
    <w:lvl w:ilvl="0">
      <w:start w:val="1"/>
      <w:numFmt w:val="decimal"/>
      <w:lvlText w:val="%1."/>
      <w:lvlJc w:val="left"/>
      <w:pPr>
        <w:tabs>
          <w:tab w:val="num" w:pos="340"/>
        </w:tabs>
        <w:ind w:left="340" w:hanging="283"/>
      </w:pPr>
      <w:rPr>
        <w:rFonts w:hint="default"/>
        <w:b/>
        <w:i w:val="0"/>
        <w:u w:val="single"/>
      </w:rPr>
    </w:lvl>
    <w:lvl w:ilvl="1">
      <w:start w:val="1"/>
      <w:numFmt w:val="decimal"/>
      <w:lvlText w:val="%1.%2."/>
      <w:lvlJc w:val="left"/>
      <w:pPr>
        <w:tabs>
          <w:tab w:val="num" w:pos="851"/>
        </w:tabs>
        <w:ind w:left="851" w:hanging="511"/>
      </w:pPr>
      <w:rPr>
        <w:rFonts w:hint="default"/>
        <w:b/>
        <w:i w:val="0"/>
      </w:rPr>
    </w:lvl>
    <w:lvl w:ilvl="2">
      <w:start w:val="1"/>
      <w:numFmt w:val="decimal"/>
      <w:lvlText w:val="%1.%2.%3."/>
      <w:lvlJc w:val="left"/>
      <w:pPr>
        <w:tabs>
          <w:tab w:val="num" w:pos="1531"/>
        </w:tabs>
        <w:ind w:left="1531" w:hanging="680"/>
      </w:pPr>
      <w:rPr>
        <w:rFonts w:hint="default"/>
      </w:rPr>
    </w:lvl>
    <w:lvl w:ilvl="3">
      <w:start w:val="1"/>
      <w:numFmt w:val="decimal"/>
      <w:lvlText w:val="%1.%2.%3.%4."/>
      <w:lvlJc w:val="left"/>
      <w:pPr>
        <w:tabs>
          <w:tab w:val="num" w:pos="2325"/>
        </w:tabs>
        <w:ind w:left="2325" w:hanging="79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05CC05CB"/>
    <w:multiLevelType w:val="hybridMultilevel"/>
    <w:tmpl w:val="9796D46A"/>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5" w15:restartNumberingAfterBreak="0">
    <w:nsid w:val="072303E1"/>
    <w:multiLevelType w:val="multilevel"/>
    <w:tmpl w:val="CA40756E"/>
    <w:lvl w:ilvl="0">
      <w:start w:val="1"/>
      <w:numFmt w:val="decimal"/>
      <w:lvlText w:val="%1."/>
      <w:lvlJc w:val="left"/>
      <w:pPr>
        <w:tabs>
          <w:tab w:val="num" w:pos="340"/>
        </w:tabs>
        <w:ind w:left="340" w:hanging="283"/>
      </w:pPr>
      <w:rPr>
        <w:rFonts w:hint="default"/>
        <w:b/>
        <w:i w:val="0"/>
        <w:u w:val="single"/>
      </w:rPr>
    </w:lvl>
    <w:lvl w:ilvl="1">
      <w:start w:val="1"/>
      <w:numFmt w:val="decimal"/>
      <w:lvlText w:val="%1.%2."/>
      <w:lvlJc w:val="left"/>
      <w:pPr>
        <w:tabs>
          <w:tab w:val="num" w:pos="851"/>
        </w:tabs>
        <w:ind w:left="851" w:hanging="511"/>
      </w:pPr>
      <w:rPr>
        <w:rFonts w:hint="default"/>
        <w:b/>
        <w:i w:val="0"/>
      </w:rPr>
    </w:lvl>
    <w:lvl w:ilvl="2">
      <w:start w:val="1"/>
      <w:numFmt w:val="decimal"/>
      <w:lvlText w:val="%1.%2.%3."/>
      <w:lvlJc w:val="left"/>
      <w:pPr>
        <w:tabs>
          <w:tab w:val="num" w:pos="1531"/>
        </w:tabs>
        <w:ind w:left="1531" w:hanging="680"/>
      </w:pPr>
      <w:rPr>
        <w:rFonts w:hint="default"/>
      </w:rPr>
    </w:lvl>
    <w:lvl w:ilvl="3">
      <w:start w:val="1"/>
      <w:numFmt w:val="decimal"/>
      <w:lvlText w:val="%1.%2.%3.%4."/>
      <w:lvlJc w:val="left"/>
      <w:pPr>
        <w:tabs>
          <w:tab w:val="num" w:pos="2325"/>
        </w:tabs>
        <w:ind w:left="2325" w:hanging="79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092217F5"/>
    <w:multiLevelType w:val="multilevel"/>
    <w:tmpl w:val="CA40756E"/>
    <w:lvl w:ilvl="0">
      <w:start w:val="1"/>
      <w:numFmt w:val="decimal"/>
      <w:lvlText w:val="%1."/>
      <w:lvlJc w:val="left"/>
      <w:pPr>
        <w:tabs>
          <w:tab w:val="num" w:pos="340"/>
        </w:tabs>
        <w:ind w:left="340" w:hanging="283"/>
      </w:pPr>
      <w:rPr>
        <w:rFonts w:hint="default"/>
        <w:b/>
        <w:i w:val="0"/>
        <w:u w:val="single"/>
      </w:rPr>
    </w:lvl>
    <w:lvl w:ilvl="1">
      <w:start w:val="1"/>
      <w:numFmt w:val="decimal"/>
      <w:lvlText w:val="%1.%2."/>
      <w:lvlJc w:val="left"/>
      <w:pPr>
        <w:tabs>
          <w:tab w:val="num" w:pos="851"/>
        </w:tabs>
        <w:ind w:left="851" w:hanging="511"/>
      </w:pPr>
      <w:rPr>
        <w:rFonts w:hint="default"/>
        <w:b/>
        <w:i w:val="0"/>
      </w:rPr>
    </w:lvl>
    <w:lvl w:ilvl="2">
      <w:start w:val="1"/>
      <w:numFmt w:val="decimal"/>
      <w:lvlText w:val="%1.%2.%3."/>
      <w:lvlJc w:val="left"/>
      <w:pPr>
        <w:tabs>
          <w:tab w:val="num" w:pos="1531"/>
        </w:tabs>
        <w:ind w:left="1531" w:hanging="680"/>
      </w:pPr>
      <w:rPr>
        <w:rFonts w:hint="default"/>
      </w:rPr>
    </w:lvl>
    <w:lvl w:ilvl="3">
      <w:start w:val="1"/>
      <w:numFmt w:val="decimal"/>
      <w:lvlText w:val="%1.%2.%3.%4."/>
      <w:lvlJc w:val="left"/>
      <w:pPr>
        <w:tabs>
          <w:tab w:val="num" w:pos="2325"/>
        </w:tabs>
        <w:ind w:left="2325" w:hanging="79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0E394938"/>
    <w:multiLevelType w:val="multilevel"/>
    <w:tmpl w:val="CA40756E"/>
    <w:styleLink w:val="NumberedList"/>
    <w:lvl w:ilvl="0">
      <w:start w:val="1"/>
      <w:numFmt w:val="decimal"/>
      <w:lvlText w:val="%1."/>
      <w:lvlJc w:val="left"/>
      <w:pPr>
        <w:tabs>
          <w:tab w:val="num" w:pos="340"/>
        </w:tabs>
        <w:ind w:left="340" w:hanging="283"/>
      </w:pPr>
      <w:rPr>
        <w:rFonts w:hint="default"/>
        <w:b/>
        <w:i w:val="0"/>
        <w:u w:val="single"/>
      </w:rPr>
    </w:lvl>
    <w:lvl w:ilvl="1">
      <w:start w:val="1"/>
      <w:numFmt w:val="decimal"/>
      <w:lvlText w:val="%1.%2."/>
      <w:lvlJc w:val="left"/>
      <w:pPr>
        <w:tabs>
          <w:tab w:val="num" w:pos="851"/>
        </w:tabs>
        <w:ind w:left="851" w:hanging="511"/>
      </w:pPr>
      <w:rPr>
        <w:rFonts w:hint="default"/>
        <w:b/>
        <w:i w:val="0"/>
      </w:rPr>
    </w:lvl>
    <w:lvl w:ilvl="2">
      <w:start w:val="1"/>
      <w:numFmt w:val="decimal"/>
      <w:lvlText w:val="%1.%2.%3."/>
      <w:lvlJc w:val="left"/>
      <w:pPr>
        <w:tabs>
          <w:tab w:val="num" w:pos="1531"/>
        </w:tabs>
        <w:ind w:left="1531" w:hanging="680"/>
      </w:pPr>
      <w:rPr>
        <w:rFonts w:hint="default"/>
      </w:rPr>
    </w:lvl>
    <w:lvl w:ilvl="3">
      <w:start w:val="1"/>
      <w:numFmt w:val="decimal"/>
      <w:lvlText w:val="%1.%2.%3.%4."/>
      <w:lvlJc w:val="left"/>
      <w:pPr>
        <w:tabs>
          <w:tab w:val="num" w:pos="2325"/>
        </w:tabs>
        <w:ind w:left="2325" w:hanging="79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0FD21295"/>
    <w:multiLevelType w:val="multilevel"/>
    <w:tmpl w:val="CA40756E"/>
    <w:lvl w:ilvl="0">
      <w:start w:val="1"/>
      <w:numFmt w:val="decimal"/>
      <w:lvlText w:val="%1."/>
      <w:lvlJc w:val="left"/>
      <w:pPr>
        <w:tabs>
          <w:tab w:val="num" w:pos="340"/>
        </w:tabs>
        <w:ind w:left="340" w:hanging="283"/>
      </w:pPr>
      <w:rPr>
        <w:rFonts w:hint="default"/>
        <w:b/>
        <w:i w:val="0"/>
        <w:u w:val="single"/>
      </w:rPr>
    </w:lvl>
    <w:lvl w:ilvl="1">
      <w:start w:val="1"/>
      <w:numFmt w:val="decimal"/>
      <w:lvlText w:val="%1.%2."/>
      <w:lvlJc w:val="left"/>
      <w:pPr>
        <w:tabs>
          <w:tab w:val="num" w:pos="851"/>
        </w:tabs>
        <w:ind w:left="851" w:hanging="511"/>
      </w:pPr>
      <w:rPr>
        <w:rFonts w:hint="default"/>
        <w:b/>
        <w:i w:val="0"/>
      </w:rPr>
    </w:lvl>
    <w:lvl w:ilvl="2">
      <w:start w:val="1"/>
      <w:numFmt w:val="decimal"/>
      <w:lvlText w:val="%1.%2.%3."/>
      <w:lvlJc w:val="left"/>
      <w:pPr>
        <w:tabs>
          <w:tab w:val="num" w:pos="1531"/>
        </w:tabs>
        <w:ind w:left="1531" w:hanging="680"/>
      </w:pPr>
      <w:rPr>
        <w:rFonts w:hint="default"/>
      </w:rPr>
    </w:lvl>
    <w:lvl w:ilvl="3">
      <w:start w:val="1"/>
      <w:numFmt w:val="decimal"/>
      <w:lvlText w:val="%1.%2.%3.%4."/>
      <w:lvlJc w:val="left"/>
      <w:pPr>
        <w:tabs>
          <w:tab w:val="num" w:pos="2325"/>
        </w:tabs>
        <w:ind w:left="2325" w:hanging="79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133C1616"/>
    <w:multiLevelType w:val="hybridMultilevel"/>
    <w:tmpl w:val="EECA6066"/>
    <w:lvl w:ilvl="0" w:tplc="9A26400A">
      <w:start w:val="1"/>
      <w:numFmt w:val="decimal"/>
      <w:pStyle w:val="Heading8"/>
      <w:lvlText w:val="%1."/>
      <w:lvlJc w:val="left"/>
      <w:pPr>
        <w:ind w:left="720" w:hanging="360"/>
      </w:pPr>
      <w:rPr>
        <w:rFonts w:hint="default"/>
        <w:u w:color="CC33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7275BD4"/>
    <w:multiLevelType w:val="hybridMultilevel"/>
    <w:tmpl w:val="1BBA269C"/>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188F4F39"/>
    <w:multiLevelType w:val="hybridMultilevel"/>
    <w:tmpl w:val="1BCCB3D2"/>
    <w:lvl w:ilvl="0" w:tplc="D204704E">
      <w:start w:val="1"/>
      <w:numFmt w:val="decimal"/>
      <w:pStyle w:val="ReferencedDocument"/>
      <w:lvlText w:val="[RD%1]"/>
      <w:lvlJc w:val="left"/>
      <w:pPr>
        <w:tabs>
          <w:tab w:val="num" w:pos="794"/>
        </w:tabs>
        <w:ind w:left="794" w:hanging="794"/>
      </w:pPr>
      <w:rPr>
        <w:rFonts w:hint="default"/>
        <w:b w:val="0"/>
      </w:rPr>
    </w:lvl>
    <w:lvl w:ilvl="1" w:tplc="08090003" w:tentative="1">
      <w:start w:val="1"/>
      <w:numFmt w:val="lowerLetter"/>
      <w:lvlText w:val="%2."/>
      <w:lvlJc w:val="left"/>
      <w:pPr>
        <w:tabs>
          <w:tab w:val="num" w:pos="1440"/>
        </w:tabs>
        <w:ind w:left="1440" w:hanging="360"/>
      </w:pPr>
    </w:lvl>
    <w:lvl w:ilvl="2" w:tplc="08090005" w:tentative="1">
      <w:start w:val="1"/>
      <w:numFmt w:val="lowerRoman"/>
      <w:lvlText w:val="%3."/>
      <w:lvlJc w:val="right"/>
      <w:pPr>
        <w:tabs>
          <w:tab w:val="num" w:pos="2160"/>
        </w:tabs>
        <w:ind w:left="2160" w:hanging="180"/>
      </w:pPr>
    </w:lvl>
    <w:lvl w:ilvl="3" w:tplc="08090001" w:tentative="1">
      <w:start w:val="1"/>
      <w:numFmt w:val="decimal"/>
      <w:lvlText w:val="%4."/>
      <w:lvlJc w:val="left"/>
      <w:pPr>
        <w:tabs>
          <w:tab w:val="num" w:pos="2880"/>
        </w:tabs>
        <w:ind w:left="2880" w:hanging="360"/>
      </w:pPr>
    </w:lvl>
    <w:lvl w:ilvl="4" w:tplc="08090003" w:tentative="1">
      <w:start w:val="1"/>
      <w:numFmt w:val="lowerLetter"/>
      <w:lvlText w:val="%5."/>
      <w:lvlJc w:val="left"/>
      <w:pPr>
        <w:tabs>
          <w:tab w:val="num" w:pos="3600"/>
        </w:tabs>
        <w:ind w:left="3600" w:hanging="360"/>
      </w:pPr>
    </w:lvl>
    <w:lvl w:ilvl="5" w:tplc="08090005" w:tentative="1">
      <w:start w:val="1"/>
      <w:numFmt w:val="lowerRoman"/>
      <w:lvlText w:val="%6."/>
      <w:lvlJc w:val="right"/>
      <w:pPr>
        <w:tabs>
          <w:tab w:val="num" w:pos="4320"/>
        </w:tabs>
        <w:ind w:left="4320" w:hanging="180"/>
      </w:pPr>
    </w:lvl>
    <w:lvl w:ilvl="6" w:tplc="08090001" w:tentative="1">
      <w:start w:val="1"/>
      <w:numFmt w:val="decimal"/>
      <w:lvlText w:val="%7."/>
      <w:lvlJc w:val="left"/>
      <w:pPr>
        <w:tabs>
          <w:tab w:val="num" w:pos="5040"/>
        </w:tabs>
        <w:ind w:left="5040" w:hanging="360"/>
      </w:pPr>
    </w:lvl>
    <w:lvl w:ilvl="7" w:tplc="08090003" w:tentative="1">
      <w:start w:val="1"/>
      <w:numFmt w:val="lowerLetter"/>
      <w:lvlText w:val="%8."/>
      <w:lvlJc w:val="left"/>
      <w:pPr>
        <w:tabs>
          <w:tab w:val="num" w:pos="5760"/>
        </w:tabs>
        <w:ind w:left="5760" w:hanging="360"/>
      </w:pPr>
    </w:lvl>
    <w:lvl w:ilvl="8" w:tplc="08090005" w:tentative="1">
      <w:start w:val="1"/>
      <w:numFmt w:val="lowerRoman"/>
      <w:lvlText w:val="%9."/>
      <w:lvlJc w:val="right"/>
      <w:pPr>
        <w:tabs>
          <w:tab w:val="num" w:pos="6480"/>
        </w:tabs>
        <w:ind w:left="6480" w:hanging="180"/>
      </w:pPr>
    </w:lvl>
  </w:abstractNum>
  <w:abstractNum w:abstractNumId="22" w15:restartNumberingAfterBreak="0">
    <w:nsid w:val="18C0395F"/>
    <w:multiLevelType w:val="multilevel"/>
    <w:tmpl w:val="870C70A4"/>
    <w:lvl w:ilvl="0">
      <w:start w:val="1"/>
      <w:numFmt w:val="decimal"/>
      <w:pStyle w:val="Heading1"/>
      <w:lvlText w:val="%1."/>
      <w:lvlJc w:val="left"/>
      <w:pPr>
        <w:ind w:left="360" w:hanging="360"/>
      </w:pPr>
      <w:rPr>
        <w:rFonts w:hint="default"/>
        <w:b w:val="0"/>
        <w:i w:val="0"/>
        <w:dstrike w:val="0"/>
        <w:color w:val="CC3300"/>
        <w:sz w:val="32"/>
        <w:szCs w:val="32"/>
        <w:u w:val="none" w:color="CC330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2"/>
      <w:suff w:val="space"/>
      <w:lvlText w:val="%1.%2."/>
      <w:lvlJc w:val="left"/>
      <w:pPr>
        <w:ind w:left="0" w:firstLine="0"/>
      </w:pPr>
      <w:rPr>
        <w:b w:val="0"/>
        <w:bCs w:val="0"/>
        <w:i w:val="0"/>
        <w:iCs w:val="0"/>
        <w:caps w:val="0"/>
        <w:smallCaps w:val="0"/>
        <w:strike w:val="0"/>
        <w:dstrike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textFill>
          <w14:solidFill>
            <w14:srgbClr w14:val="000000"/>
          </w14:solidFill>
        </w14:textFill>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suff w:val="space"/>
      <w:lvlText w:val="%1.%2.%3."/>
      <w:lvlJc w:val="left"/>
      <w:pPr>
        <w:ind w:left="0" w:firstLine="0"/>
      </w:pPr>
      <w:rPr>
        <w:rFonts w:ascii="Arial" w:hAnsi="Arial" w:hint="default"/>
        <w:b w:val="0"/>
        <w:i w:val="0"/>
        <w:color w:val="993300"/>
        <w:sz w:val="24"/>
        <w:szCs w:val="24"/>
      </w:rPr>
    </w:lvl>
    <w:lvl w:ilvl="3">
      <w:start w:val="1"/>
      <w:numFmt w:val="decimal"/>
      <w:pStyle w:val="Heading4"/>
      <w:suff w:val="space"/>
      <w:lvlText w:val="%1.%2.%3.%4."/>
      <w:lvlJc w:val="left"/>
      <w:pPr>
        <w:ind w:left="0" w:firstLine="0"/>
      </w:pPr>
      <w:rPr>
        <w:rFonts w:ascii="Arial" w:hAnsi="Arial" w:hint="default"/>
        <w:b/>
        <w:i w:val="0"/>
        <w:color w:val="993300"/>
        <w:sz w:val="22"/>
        <w:szCs w:val="22"/>
      </w:rPr>
    </w:lvl>
    <w:lvl w:ilvl="4">
      <w:start w:val="1"/>
      <w:numFmt w:val="none"/>
      <w:pStyle w:val="Heading5"/>
      <w:suff w:val="space"/>
      <w:lvlText w:val=""/>
      <w:lvlJc w:val="left"/>
      <w:pPr>
        <w:ind w:left="0" w:firstLine="0"/>
      </w:pPr>
      <w:rPr>
        <w:rFonts w:ascii="Arial" w:hAnsi="Arial" w:hint="default"/>
        <w:b/>
        <w:i w:val="0"/>
        <w:color w:val="993300"/>
        <w:sz w:val="20"/>
        <w:szCs w:val="20"/>
      </w:rPr>
    </w:lvl>
    <w:lvl w:ilvl="5">
      <w:start w:val="1"/>
      <w:numFmt w:val="none"/>
      <w:pStyle w:val="Heading6"/>
      <w:suff w:val="space"/>
      <w:lvlText w:val=""/>
      <w:lvlJc w:val="left"/>
      <w:pPr>
        <w:ind w:left="0" w:firstLine="0"/>
      </w:pPr>
      <w:rPr>
        <w:rFonts w:ascii="Arial" w:hAnsi="Arial" w:hint="default"/>
        <w:b/>
        <w:i/>
        <w:color w:val="993300"/>
        <w:sz w:val="20"/>
        <w:szCs w:val="20"/>
      </w:rPr>
    </w:lvl>
    <w:lvl w:ilvl="6">
      <w:start w:val="1"/>
      <w:numFmt w:val="upperLetter"/>
      <w:pStyle w:val="Heading7"/>
      <w:suff w:val="space"/>
      <w:lvlText w:val="Appendix %7."/>
      <w:lvlJc w:val="left"/>
      <w:pPr>
        <w:ind w:left="0" w:firstLine="0"/>
      </w:pPr>
      <w:rPr>
        <w:rFonts w:hint="default"/>
        <w:color w:val="CC3300"/>
      </w:rPr>
    </w:lvl>
    <w:lvl w:ilvl="7">
      <w:start w:val="1"/>
      <w:numFmt w:val="decimal"/>
      <w:suff w:val="space"/>
      <w:lvlText w:val="%7.%8."/>
      <w:lvlJc w:val="left"/>
      <w:pPr>
        <w:ind w:left="0" w:firstLine="0"/>
      </w:pPr>
      <w:rPr>
        <w:rFonts w:hint="default"/>
        <w:color w:val="993300"/>
      </w:rPr>
    </w:lvl>
    <w:lvl w:ilvl="8">
      <w:start w:val="1"/>
      <w:numFmt w:val="decimal"/>
      <w:pStyle w:val="Heading9"/>
      <w:suff w:val="space"/>
      <w:lvlText w:val="%6%7.%8.%9."/>
      <w:lvlJc w:val="left"/>
      <w:pPr>
        <w:ind w:left="0" w:firstLine="0"/>
      </w:pPr>
      <w:rPr>
        <w:rFonts w:hint="default"/>
        <w:color w:val="993300"/>
      </w:rPr>
    </w:lvl>
  </w:abstractNum>
  <w:abstractNum w:abstractNumId="23" w15:restartNumberingAfterBreak="0">
    <w:nsid w:val="1B374A81"/>
    <w:multiLevelType w:val="multilevel"/>
    <w:tmpl w:val="0424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1C9E2277"/>
    <w:multiLevelType w:val="multilevel"/>
    <w:tmpl w:val="CA40756E"/>
    <w:lvl w:ilvl="0">
      <w:start w:val="1"/>
      <w:numFmt w:val="decimal"/>
      <w:lvlText w:val="%1."/>
      <w:lvlJc w:val="left"/>
      <w:pPr>
        <w:tabs>
          <w:tab w:val="num" w:pos="340"/>
        </w:tabs>
        <w:ind w:left="340" w:hanging="283"/>
      </w:pPr>
      <w:rPr>
        <w:rFonts w:hint="default"/>
        <w:b/>
        <w:i w:val="0"/>
        <w:u w:val="single"/>
      </w:rPr>
    </w:lvl>
    <w:lvl w:ilvl="1">
      <w:start w:val="1"/>
      <w:numFmt w:val="decimal"/>
      <w:lvlText w:val="%1.%2."/>
      <w:lvlJc w:val="left"/>
      <w:pPr>
        <w:tabs>
          <w:tab w:val="num" w:pos="851"/>
        </w:tabs>
        <w:ind w:left="851" w:hanging="511"/>
      </w:pPr>
      <w:rPr>
        <w:rFonts w:hint="default"/>
        <w:b/>
        <w:i w:val="0"/>
      </w:rPr>
    </w:lvl>
    <w:lvl w:ilvl="2">
      <w:start w:val="1"/>
      <w:numFmt w:val="decimal"/>
      <w:lvlText w:val="%1.%2.%3."/>
      <w:lvlJc w:val="left"/>
      <w:pPr>
        <w:tabs>
          <w:tab w:val="num" w:pos="1531"/>
        </w:tabs>
        <w:ind w:left="1531" w:hanging="680"/>
      </w:pPr>
      <w:rPr>
        <w:rFonts w:hint="default"/>
      </w:rPr>
    </w:lvl>
    <w:lvl w:ilvl="3">
      <w:start w:val="1"/>
      <w:numFmt w:val="decimal"/>
      <w:lvlText w:val="%1.%2.%3.%4."/>
      <w:lvlJc w:val="left"/>
      <w:pPr>
        <w:tabs>
          <w:tab w:val="num" w:pos="2325"/>
        </w:tabs>
        <w:ind w:left="2325" w:hanging="79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1CBD2730"/>
    <w:multiLevelType w:val="hybridMultilevel"/>
    <w:tmpl w:val="5F9082EE"/>
    <w:lvl w:ilvl="0" w:tplc="5CCA1BA8">
      <w:start w:val="1"/>
      <w:numFmt w:val="decimal"/>
      <w:pStyle w:val="Reference"/>
      <w:lvlText w:val="[%1]"/>
      <w:lvlJc w:val="left"/>
      <w:pPr>
        <w:tabs>
          <w:tab w:val="num" w:pos="851"/>
        </w:tabs>
        <w:ind w:left="851" w:hanging="56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21504123"/>
    <w:multiLevelType w:val="multilevel"/>
    <w:tmpl w:val="CA40756E"/>
    <w:lvl w:ilvl="0">
      <w:start w:val="1"/>
      <w:numFmt w:val="decimal"/>
      <w:lvlText w:val="%1."/>
      <w:lvlJc w:val="left"/>
      <w:pPr>
        <w:tabs>
          <w:tab w:val="num" w:pos="340"/>
        </w:tabs>
        <w:ind w:left="340" w:hanging="283"/>
      </w:pPr>
      <w:rPr>
        <w:rFonts w:hint="default"/>
        <w:b/>
        <w:i w:val="0"/>
        <w:u w:val="single"/>
      </w:rPr>
    </w:lvl>
    <w:lvl w:ilvl="1">
      <w:start w:val="1"/>
      <w:numFmt w:val="decimal"/>
      <w:lvlText w:val="%1.%2."/>
      <w:lvlJc w:val="left"/>
      <w:pPr>
        <w:tabs>
          <w:tab w:val="num" w:pos="851"/>
        </w:tabs>
        <w:ind w:left="851" w:hanging="511"/>
      </w:pPr>
      <w:rPr>
        <w:rFonts w:hint="default"/>
        <w:b/>
        <w:i w:val="0"/>
      </w:rPr>
    </w:lvl>
    <w:lvl w:ilvl="2">
      <w:start w:val="1"/>
      <w:numFmt w:val="decimal"/>
      <w:lvlText w:val="%1.%2.%3."/>
      <w:lvlJc w:val="left"/>
      <w:pPr>
        <w:tabs>
          <w:tab w:val="num" w:pos="1531"/>
        </w:tabs>
        <w:ind w:left="1531" w:hanging="680"/>
      </w:pPr>
      <w:rPr>
        <w:rFonts w:hint="default"/>
      </w:rPr>
    </w:lvl>
    <w:lvl w:ilvl="3">
      <w:start w:val="1"/>
      <w:numFmt w:val="decimal"/>
      <w:lvlText w:val="%1.%2.%3.%4."/>
      <w:lvlJc w:val="left"/>
      <w:pPr>
        <w:tabs>
          <w:tab w:val="num" w:pos="2325"/>
        </w:tabs>
        <w:ind w:left="2325" w:hanging="79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29A4229F"/>
    <w:multiLevelType w:val="hybridMultilevel"/>
    <w:tmpl w:val="047A2BE4"/>
    <w:lvl w:ilvl="0" w:tplc="A87C24AA">
      <w:start w:val="1"/>
      <w:numFmt w:val="lowerLetter"/>
      <w:lvlText w:val="(%1)"/>
      <w:lvlJc w:val="left"/>
      <w:pPr>
        <w:ind w:left="700" w:hanging="360"/>
      </w:pPr>
      <w:rPr>
        <w:rFonts w:hint="default"/>
      </w:rPr>
    </w:lvl>
    <w:lvl w:ilvl="1" w:tplc="04090019" w:tentative="1">
      <w:start w:val="1"/>
      <w:numFmt w:val="lowerLetter"/>
      <w:lvlText w:val="%2."/>
      <w:lvlJc w:val="left"/>
      <w:pPr>
        <w:ind w:left="1420" w:hanging="360"/>
      </w:pPr>
    </w:lvl>
    <w:lvl w:ilvl="2" w:tplc="0409001B" w:tentative="1">
      <w:start w:val="1"/>
      <w:numFmt w:val="lowerRoman"/>
      <w:lvlText w:val="%3."/>
      <w:lvlJc w:val="right"/>
      <w:pPr>
        <w:ind w:left="2140" w:hanging="180"/>
      </w:pPr>
    </w:lvl>
    <w:lvl w:ilvl="3" w:tplc="0409000F" w:tentative="1">
      <w:start w:val="1"/>
      <w:numFmt w:val="decimal"/>
      <w:lvlText w:val="%4."/>
      <w:lvlJc w:val="left"/>
      <w:pPr>
        <w:ind w:left="2860" w:hanging="360"/>
      </w:pPr>
    </w:lvl>
    <w:lvl w:ilvl="4" w:tplc="04090019" w:tentative="1">
      <w:start w:val="1"/>
      <w:numFmt w:val="lowerLetter"/>
      <w:lvlText w:val="%5."/>
      <w:lvlJc w:val="left"/>
      <w:pPr>
        <w:ind w:left="3580" w:hanging="360"/>
      </w:pPr>
    </w:lvl>
    <w:lvl w:ilvl="5" w:tplc="0409001B" w:tentative="1">
      <w:start w:val="1"/>
      <w:numFmt w:val="lowerRoman"/>
      <w:lvlText w:val="%6."/>
      <w:lvlJc w:val="right"/>
      <w:pPr>
        <w:ind w:left="4300" w:hanging="180"/>
      </w:pPr>
    </w:lvl>
    <w:lvl w:ilvl="6" w:tplc="0409000F" w:tentative="1">
      <w:start w:val="1"/>
      <w:numFmt w:val="decimal"/>
      <w:lvlText w:val="%7."/>
      <w:lvlJc w:val="left"/>
      <w:pPr>
        <w:ind w:left="5020" w:hanging="360"/>
      </w:pPr>
    </w:lvl>
    <w:lvl w:ilvl="7" w:tplc="04090019" w:tentative="1">
      <w:start w:val="1"/>
      <w:numFmt w:val="lowerLetter"/>
      <w:lvlText w:val="%8."/>
      <w:lvlJc w:val="left"/>
      <w:pPr>
        <w:ind w:left="5740" w:hanging="360"/>
      </w:pPr>
    </w:lvl>
    <w:lvl w:ilvl="8" w:tplc="0409001B" w:tentative="1">
      <w:start w:val="1"/>
      <w:numFmt w:val="lowerRoman"/>
      <w:lvlText w:val="%9."/>
      <w:lvlJc w:val="right"/>
      <w:pPr>
        <w:ind w:left="6460" w:hanging="180"/>
      </w:pPr>
    </w:lvl>
  </w:abstractNum>
  <w:abstractNum w:abstractNumId="28" w15:restartNumberingAfterBreak="0">
    <w:nsid w:val="2A5234AA"/>
    <w:multiLevelType w:val="multilevel"/>
    <w:tmpl w:val="CA40756E"/>
    <w:lvl w:ilvl="0">
      <w:start w:val="1"/>
      <w:numFmt w:val="decimal"/>
      <w:lvlText w:val="%1."/>
      <w:lvlJc w:val="left"/>
      <w:pPr>
        <w:tabs>
          <w:tab w:val="num" w:pos="340"/>
        </w:tabs>
        <w:ind w:left="340" w:hanging="283"/>
      </w:pPr>
      <w:rPr>
        <w:rFonts w:hint="default"/>
        <w:b/>
        <w:i w:val="0"/>
        <w:u w:val="single"/>
      </w:rPr>
    </w:lvl>
    <w:lvl w:ilvl="1">
      <w:start w:val="1"/>
      <w:numFmt w:val="decimal"/>
      <w:lvlText w:val="%1.%2."/>
      <w:lvlJc w:val="left"/>
      <w:pPr>
        <w:tabs>
          <w:tab w:val="num" w:pos="851"/>
        </w:tabs>
        <w:ind w:left="851" w:hanging="511"/>
      </w:pPr>
      <w:rPr>
        <w:rFonts w:hint="default"/>
        <w:b/>
        <w:i w:val="0"/>
      </w:rPr>
    </w:lvl>
    <w:lvl w:ilvl="2">
      <w:start w:val="1"/>
      <w:numFmt w:val="decimal"/>
      <w:lvlText w:val="%1.%2.%3."/>
      <w:lvlJc w:val="left"/>
      <w:pPr>
        <w:tabs>
          <w:tab w:val="num" w:pos="1531"/>
        </w:tabs>
        <w:ind w:left="1531" w:hanging="680"/>
      </w:pPr>
      <w:rPr>
        <w:rFonts w:hint="default"/>
      </w:rPr>
    </w:lvl>
    <w:lvl w:ilvl="3">
      <w:start w:val="1"/>
      <w:numFmt w:val="decimal"/>
      <w:lvlText w:val="%1.%2.%3.%4."/>
      <w:lvlJc w:val="left"/>
      <w:pPr>
        <w:tabs>
          <w:tab w:val="num" w:pos="2325"/>
        </w:tabs>
        <w:ind w:left="2325" w:hanging="79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2EEE2B04"/>
    <w:multiLevelType w:val="multilevel"/>
    <w:tmpl w:val="CA40756E"/>
    <w:lvl w:ilvl="0">
      <w:start w:val="1"/>
      <w:numFmt w:val="decimal"/>
      <w:lvlText w:val="%1."/>
      <w:lvlJc w:val="left"/>
      <w:pPr>
        <w:tabs>
          <w:tab w:val="num" w:pos="340"/>
        </w:tabs>
        <w:ind w:left="340" w:hanging="283"/>
      </w:pPr>
      <w:rPr>
        <w:rFonts w:hint="default"/>
        <w:b/>
        <w:i w:val="0"/>
        <w:u w:val="single"/>
      </w:rPr>
    </w:lvl>
    <w:lvl w:ilvl="1">
      <w:start w:val="1"/>
      <w:numFmt w:val="decimal"/>
      <w:lvlText w:val="%1.%2."/>
      <w:lvlJc w:val="left"/>
      <w:pPr>
        <w:tabs>
          <w:tab w:val="num" w:pos="851"/>
        </w:tabs>
        <w:ind w:left="851" w:hanging="511"/>
      </w:pPr>
      <w:rPr>
        <w:rFonts w:hint="default"/>
        <w:b/>
        <w:i w:val="0"/>
      </w:rPr>
    </w:lvl>
    <w:lvl w:ilvl="2">
      <w:start w:val="1"/>
      <w:numFmt w:val="decimal"/>
      <w:lvlText w:val="%1.%2.%3."/>
      <w:lvlJc w:val="left"/>
      <w:pPr>
        <w:tabs>
          <w:tab w:val="num" w:pos="1531"/>
        </w:tabs>
        <w:ind w:left="1531" w:hanging="680"/>
      </w:pPr>
      <w:rPr>
        <w:rFonts w:hint="default"/>
      </w:rPr>
    </w:lvl>
    <w:lvl w:ilvl="3">
      <w:start w:val="1"/>
      <w:numFmt w:val="decimal"/>
      <w:lvlText w:val="%1.%2.%3.%4."/>
      <w:lvlJc w:val="left"/>
      <w:pPr>
        <w:tabs>
          <w:tab w:val="num" w:pos="2325"/>
        </w:tabs>
        <w:ind w:left="2325" w:hanging="79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15:restartNumberingAfterBreak="0">
    <w:nsid w:val="30810295"/>
    <w:multiLevelType w:val="multilevel"/>
    <w:tmpl w:val="D19CCBEA"/>
    <w:styleLink w:val="CharacterList"/>
    <w:lvl w:ilvl="0">
      <w:start w:val="1"/>
      <w:numFmt w:val="upperLetter"/>
      <w:lvlText w:val="%1."/>
      <w:lvlJc w:val="left"/>
      <w:pPr>
        <w:tabs>
          <w:tab w:val="num" w:pos="425"/>
        </w:tabs>
        <w:ind w:left="425" w:hanging="283"/>
      </w:pPr>
      <w:rPr>
        <w:rFonts w:hint="default"/>
        <w:b/>
      </w:rPr>
    </w:lvl>
    <w:lvl w:ilvl="1">
      <w:start w:val="1"/>
      <w:numFmt w:val="lowerLetter"/>
      <w:lvlText w:val="%2."/>
      <w:lvlJc w:val="left"/>
      <w:pPr>
        <w:tabs>
          <w:tab w:val="num" w:pos="709"/>
        </w:tabs>
        <w:ind w:left="709" w:hanging="284"/>
      </w:pPr>
      <w:rPr>
        <w:rFonts w:hint="default"/>
      </w:rPr>
    </w:lvl>
    <w:lvl w:ilvl="2">
      <w:start w:val="1"/>
      <w:numFmt w:val="lowerRoman"/>
      <w:lvlText w:val="%3)"/>
      <w:lvlJc w:val="left"/>
      <w:pPr>
        <w:tabs>
          <w:tab w:val="num" w:pos="1134"/>
        </w:tabs>
        <w:ind w:left="1134" w:hanging="425"/>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1" w15:restartNumberingAfterBreak="0">
    <w:nsid w:val="30C25087"/>
    <w:multiLevelType w:val="multilevel"/>
    <w:tmpl w:val="CA40756E"/>
    <w:lvl w:ilvl="0">
      <w:start w:val="1"/>
      <w:numFmt w:val="decimal"/>
      <w:lvlText w:val="%1."/>
      <w:lvlJc w:val="left"/>
      <w:pPr>
        <w:tabs>
          <w:tab w:val="num" w:pos="340"/>
        </w:tabs>
        <w:ind w:left="340" w:hanging="283"/>
      </w:pPr>
      <w:rPr>
        <w:rFonts w:hint="default"/>
        <w:b/>
        <w:i w:val="0"/>
        <w:u w:val="single"/>
      </w:rPr>
    </w:lvl>
    <w:lvl w:ilvl="1">
      <w:start w:val="1"/>
      <w:numFmt w:val="decimal"/>
      <w:lvlText w:val="%1.%2."/>
      <w:lvlJc w:val="left"/>
      <w:pPr>
        <w:tabs>
          <w:tab w:val="num" w:pos="851"/>
        </w:tabs>
        <w:ind w:left="851" w:hanging="511"/>
      </w:pPr>
      <w:rPr>
        <w:rFonts w:hint="default"/>
        <w:b/>
        <w:i w:val="0"/>
      </w:rPr>
    </w:lvl>
    <w:lvl w:ilvl="2">
      <w:start w:val="1"/>
      <w:numFmt w:val="decimal"/>
      <w:lvlText w:val="%1.%2.%3."/>
      <w:lvlJc w:val="left"/>
      <w:pPr>
        <w:tabs>
          <w:tab w:val="num" w:pos="1531"/>
        </w:tabs>
        <w:ind w:left="1531" w:hanging="680"/>
      </w:pPr>
      <w:rPr>
        <w:rFonts w:hint="default"/>
      </w:rPr>
    </w:lvl>
    <w:lvl w:ilvl="3">
      <w:start w:val="1"/>
      <w:numFmt w:val="decimal"/>
      <w:lvlText w:val="%1.%2.%3.%4."/>
      <w:lvlJc w:val="left"/>
      <w:pPr>
        <w:tabs>
          <w:tab w:val="num" w:pos="2325"/>
        </w:tabs>
        <w:ind w:left="2325" w:hanging="79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337B253B"/>
    <w:multiLevelType w:val="hybridMultilevel"/>
    <w:tmpl w:val="14CA07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37AA3F77"/>
    <w:multiLevelType w:val="multilevel"/>
    <w:tmpl w:val="CA40756E"/>
    <w:lvl w:ilvl="0">
      <w:start w:val="1"/>
      <w:numFmt w:val="decimal"/>
      <w:lvlText w:val="%1."/>
      <w:lvlJc w:val="left"/>
      <w:pPr>
        <w:tabs>
          <w:tab w:val="num" w:pos="340"/>
        </w:tabs>
        <w:ind w:left="340" w:hanging="283"/>
      </w:pPr>
      <w:rPr>
        <w:rFonts w:hint="default"/>
        <w:b/>
        <w:i w:val="0"/>
        <w:u w:val="single"/>
      </w:rPr>
    </w:lvl>
    <w:lvl w:ilvl="1">
      <w:start w:val="1"/>
      <w:numFmt w:val="decimal"/>
      <w:lvlText w:val="%1.%2."/>
      <w:lvlJc w:val="left"/>
      <w:pPr>
        <w:tabs>
          <w:tab w:val="num" w:pos="851"/>
        </w:tabs>
        <w:ind w:left="851" w:hanging="511"/>
      </w:pPr>
      <w:rPr>
        <w:rFonts w:hint="default"/>
        <w:b/>
        <w:i w:val="0"/>
      </w:rPr>
    </w:lvl>
    <w:lvl w:ilvl="2">
      <w:start w:val="1"/>
      <w:numFmt w:val="decimal"/>
      <w:lvlText w:val="%1.%2.%3."/>
      <w:lvlJc w:val="left"/>
      <w:pPr>
        <w:tabs>
          <w:tab w:val="num" w:pos="1531"/>
        </w:tabs>
        <w:ind w:left="1531" w:hanging="680"/>
      </w:pPr>
      <w:rPr>
        <w:rFonts w:hint="default"/>
      </w:rPr>
    </w:lvl>
    <w:lvl w:ilvl="3">
      <w:start w:val="1"/>
      <w:numFmt w:val="decimal"/>
      <w:lvlText w:val="%1.%2.%3.%4."/>
      <w:lvlJc w:val="left"/>
      <w:pPr>
        <w:tabs>
          <w:tab w:val="num" w:pos="2325"/>
        </w:tabs>
        <w:ind w:left="2325" w:hanging="79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15:restartNumberingAfterBreak="0">
    <w:nsid w:val="3AC30F5D"/>
    <w:multiLevelType w:val="multilevel"/>
    <w:tmpl w:val="0424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3B3A720C"/>
    <w:multiLevelType w:val="multilevel"/>
    <w:tmpl w:val="F5E6235C"/>
    <w:lvl w:ilvl="0">
      <w:start w:val="1"/>
      <w:numFmt w:val="decimal"/>
      <w:lvlText w:val="%1."/>
      <w:lvlJc w:val="left"/>
      <w:pPr>
        <w:tabs>
          <w:tab w:val="num" w:pos="340"/>
        </w:tabs>
        <w:ind w:left="340" w:hanging="283"/>
      </w:pPr>
      <w:rPr>
        <w:rFonts w:hint="default"/>
        <w:b/>
        <w:i w:val="0"/>
        <w:sz w:val="22"/>
        <w:szCs w:val="22"/>
        <w:u w:val="single"/>
      </w:rPr>
    </w:lvl>
    <w:lvl w:ilvl="1">
      <w:start w:val="1"/>
      <w:numFmt w:val="decimal"/>
      <w:lvlText w:val="%1.%2."/>
      <w:lvlJc w:val="left"/>
      <w:pPr>
        <w:tabs>
          <w:tab w:val="num" w:pos="851"/>
        </w:tabs>
        <w:ind w:left="851" w:hanging="511"/>
      </w:pPr>
      <w:rPr>
        <w:rFonts w:hint="default"/>
        <w:b/>
        <w:i w:val="0"/>
        <w:sz w:val="22"/>
        <w:szCs w:val="22"/>
      </w:rPr>
    </w:lvl>
    <w:lvl w:ilvl="2">
      <w:start w:val="1"/>
      <w:numFmt w:val="decimal"/>
      <w:lvlText w:val="%1.%2.%3."/>
      <w:lvlJc w:val="left"/>
      <w:pPr>
        <w:tabs>
          <w:tab w:val="num" w:pos="1531"/>
        </w:tabs>
        <w:ind w:left="1531" w:hanging="680"/>
      </w:pPr>
      <w:rPr>
        <w:rFonts w:hint="default"/>
      </w:rPr>
    </w:lvl>
    <w:lvl w:ilvl="3">
      <w:start w:val="1"/>
      <w:numFmt w:val="decimal"/>
      <w:lvlText w:val="%1.%2.%3.%4."/>
      <w:lvlJc w:val="left"/>
      <w:pPr>
        <w:tabs>
          <w:tab w:val="num" w:pos="2325"/>
        </w:tabs>
        <w:ind w:left="2325" w:hanging="79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 w15:restartNumberingAfterBreak="0">
    <w:nsid w:val="3B420163"/>
    <w:multiLevelType w:val="multilevel"/>
    <w:tmpl w:val="CA40756E"/>
    <w:lvl w:ilvl="0">
      <w:start w:val="1"/>
      <w:numFmt w:val="decimal"/>
      <w:lvlText w:val="%1."/>
      <w:lvlJc w:val="left"/>
      <w:pPr>
        <w:tabs>
          <w:tab w:val="num" w:pos="340"/>
        </w:tabs>
        <w:ind w:left="340" w:hanging="283"/>
      </w:pPr>
      <w:rPr>
        <w:rFonts w:hint="default"/>
        <w:b/>
        <w:i w:val="0"/>
        <w:u w:val="single"/>
      </w:rPr>
    </w:lvl>
    <w:lvl w:ilvl="1">
      <w:start w:val="1"/>
      <w:numFmt w:val="decimal"/>
      <w:lvlText w:val="%1.%2."/>
      <w:lvlJc w:val="left"/>
      <w:pPr>
        <w:tabs>
          <w:tab w:val="num" w:pos="851"/>
        </w:tabs>
        <w:ind w:left="851" w:hanging="511"/>
      </w:pPr>
      <w:rPr>
        <w:rFonts w:hint="default"/>
        <w:b/>
        <w:i w:val="0"/>
      </w:rPr>
    </w:lvl>
    <w:lvl w:ilvl="2">
      <w:start w:val="1"/>
      <w:numFmt w:val="decimal"/>
      <w:lvlText w:val="%1.%2.%3."/>
      <w:lvlJc w:val="left"/>
      <w:pPr>
        <w:tabs>
          <w:tab w:val="num" w:pos="1531"/>
        </w:tabs>
        <w:ind w:left="1531" w:hanging="680"/>
      </w:pPr>
      <w:rPr>
        <w:rFonts w:hint="default"/>
      </w:rPr>
    </w:lvl>
    <w:lvl w:ilvl="3">
      <w:start w:val="1"/>
      <w:numFmt w:val="decimal"/>
      <w:lvlText w:val="%1.%2.%3.%4."/>
      <w:lvlJc w:val="left"/>
      <w:pPr>
        <w:tabs>
          <w:tab w:val="num" w:pos="2325"/>
        </w:tabs>
        <w:ind w:left="2325" w:hanging="79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 w15:restartNumberingAfterBreak="0">
    <w:nsid w:val="3EEB10C6"/>
    <w:multiLevelType w:val="multilevel"/>
    <w:tmpl w:val="CA40756E"/>
    <w:lvl w:ilvl="0">
      <w:start w:val="1"/>
      <w:numFmt w:val="decimal"/>
      <w:lvlText w:val="%1."/>
      <w:lvlJc w:val="left"/>
      <w:pPr>
        <w:tabs>
          <w:tab w:val="num" w:pos="340"/>
        </w:tabs>
        <w:ind w:left="340" w:hanging="283"/>
      </w:pPr>
      <w:rPr>
        <w:rFonts w:hint="default"/>
        <w:b/>
        <w:i w:val="0"/>
        <w:u w:val="single"/>
      </w:rPr>
    </w:lvl>
    <w:lvl w:ilvl="1">
      <w:start w:val="1"/>
      <w:numFmt w:val="decimal"/>
      <w:lvlText w:val="%1.%2."/>
      <w:lvlJc w:val="left"/>
      <w:pPr>
        <w:tabs>
          <w:tab w:val="num" w:pos="851"/>
        </w:tabs>
        <w:ind w:left="851" w:hanging="511"/>
      </w:pPr>
      <w:rPr>
        <w:rFonts w:hint="default"/>
        <w:b/>
        <w:i w:val="0"/>
      </w:rPr>
    </w:lvl>
    <w:lvl w:ilvl="2">
      <w:start w:val="1"/>
      <w:numFmt w:val="decimal"/>
      <w:lvlText w:val="%1.%2.%3."/>
      <w:lvlJc w:val="left"/>
      <w:pPr>
        <w:tabs>
          <w:tab w:val="num" w:pos="1531"/>
        </w:tabs>
        <w:ind w:left="1531" w:hanging="680"/>
      </w:pPr>
      <w:rPr>
        <w:rFonts w:hint="default"/>
      </w:rPr>
    </w:lvl>
    <w:lvl w:ilvl="3">
      <w:start w:val="1"/>
      <w:numFmt w:val="decimal"/>
      <w:lvlText w:val="%1.%2.%3.%4."/>
      <w:lvlJc w:val="left"/>
      <w:pPr>
        <w:tabs>
          <w:tab w:val="num" w:pos="2325"/>
        </w:tabs>
        <w:ind w:left="2325" w:hanging="79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 w15:restartNumberingAfterBreak="0">
    <w:nsid w:val="3FFC7679"/>
    <w:multiLevelType w:val="multilevel"/>
    <w:tmpl w:val="CA40756E"/>
    <w:lvl w:ilvl="0">
      <w:start w:val="1"/>
      <w:numFmt w:val="decimal"/>
      <w:lvlText w:val="%1."/>
      <w:lvlJc w:val="left"/>
      <w:pPr>
        <w:tabs>
          <w:tab w:val="num" w:pos="340"/>
        </w:tabs>
        <w:ind w:left="340" w:hanging="283"/>
      </w:pPr>
      <w:rPr>
        <w:rFonts w:hint="default"/>
        <w:b/>
        <w:i w:val="0"/>
        <w:u w:val="single"/>
      </w:rPr>
    </w:lvl>
    <w:lvl w:ilvl="1">
      <w:start w:val="1"/>
      <w:numFmt w:val="decimal"/>
      <w:lvlText w:val="%1.%2."/>
      <w:lvlJc w:val="left"/>
      <w:pPr>
        <w:tabs>
          <w:tab w:val="num" w:pos="851"/>
        </w:tabs>
        <w:ind w:left="851" w:hanging="511"/>
      </w:pPr>
      <w:rPr>
        <w:rFonts w:hint="default"/>
        <w:b/>
        <w:i w:val="0"/>
      </w:rPr>
    </w:lvl>
    <w:lvl w:ilvl="2">
      <w:start w:val="1"/>
      <w:numFmt w:val="decimal"/>
      <w:lvlText w:val="%1.%2.%3."/>
      <w:lvlJc w:val="left"/>
      <w:pPr>
        <w:tabs>
          <w:tab w:val="num" w:pos="1531"/>
        </w:tabs>
        <w:ind w:left="1531" w:hanging="680"/>
      </w:pPr>
      <w:rPr>
        <w:rFonts w:hint="default"/>
      </w:rPr>
    </w:lvl>
    <w:lvl w:ilvl="3">
      <w:start w:val="1"/>
      <w:numFmt w:val="decimal"/>
      <w:lvlText w:val="%1.%2.%3.%4."/>
      <w:lvlJc w:val="left"/>
      <w:pPr>
        <w:tabs>
          <w:tab w:val="num" w:pos="2325"/>
        </w:tabs>
        <w:ind w:left="2325" w:hanging="79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 w15:restartNumberingAfterBreak="0">
    <w:nsid w:val="40AD63DE"/>
    <w:multiLevelType w:val="multilevel"/>
    <w:tmpl w:val="CA40756E"/>
    <w:lvl w:ilvl="0">
      <w:start w:val="1"/>
      <w:numFmt w:val="decimal"/>
      <w:lvlText w:val="%1."/>
      <w:lvlJc w:val="left"/>
      <w:pPr>
        <w:tabs>
          <w:tab w:val="num" w:pos="340"/>
        </w:tabs>
        <w:ind w:left="340" w:hanging="283"/>
      </w:pPr>
      <w:rPr>
        <w:rFonts w:hint="default"/>
        <w:b/>
        <w:i w:val="0"/>
        <w:u w:val="single"/>
      </w:rPr>
    </w:lvl>
    <w:lvl w:ilvl="1">
      <w:start w:val="1"/>
      <w:numFmt w:val="decimal"/>
      <w:lvlText w:val="%1.%2."/>
      <w:lvlJc w:val="left"/>
      <w:pPr>
        <w:tabs>
          <w:tab w:val="num" w:pos="851"/>
        </w:tabs>
        <w:ind w:left="851" w:hanging="511"/>
      </w:pPr>
      <w:rPr>
        <w:rFonts w:hint="default"/>
        <w:b/>
        <w:i w:val="0"/>
      </w:rPr>
    </w:lvl>
    <w:lvl w:ilvl="2">
      <w:start w:val="1"/>
      <w:numFmt w:val="decimal"/>
      <w:lvlText w:val="%1.%2.%3."/>
      <w:lvlJc w:val="left"/>
      <w:pPr>
        <w:tabs>
          <w:tab w:val="num" w:pos="1531"/>
        </w:tabs>
        <w:ind w:left="1531" w:hanging="680"/>
      </w:pPr>
      <w:rPr>
        <w:rFonts w:hint="default"/>
      </w:rPr>
    </w:lvl>
    <w:lvl w:ilvl="3">
      <w:start w:val="1"/>
      <w:numFmt w:val="decimal"/>
      <w:lvlText w:val="%1.%2.%3.%4."/>
      <w:lvlJc w:val="left"/>
      <w:pPr>
        <w:tabs>
          <w:tab w:val="num" w:pos="2325"/>
        </w:tabs>
        <w:ind w:left="2325" w:hanging="79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0" w15:restartNumberingAfterBreak="0">
    <w:nsid w:val="48732CB8"/>
    <w:multiLevelType w:val="hybridMultilevel"/>
    <w:tmpl w:val="A0601A8E"/>
    <w:lvl w:ilvl="0" w:tplc="04240001">
      <w:start w:val="1"/>
      <w:numFmt w:val="bullet"/>
      <w:lvlText w:val=""/>
      <w:lvlJc w:val="left"/>
      <w:pPr>
        <w:ind w:left="777" w:hanging="360"/>
      </w:pPr>
      <w:rPr>
        <w:rFonts w:ascii="Symbol" w:hAnsi="Symbol" w:hint="default"/>
      </w:rPr>
    </w:lvl>
    <w:lvl w:ilvl="1" w:tplc="04240003" w:tentative="1">
      <w:start w:val="1"/>
      <w:numFmt w:val="bullet"/>
      <w:lvlText w:val="o"/>
      <w:lvlJc w:val="left"/>
      <w:pPr>
        <w:ind w:left="1497" w:hanging="360"/>
      </w:pPr>
      <w:rPr>
        <w:rFonts w:ascii="Courier New" w:hAnsi="Courier New" w:cs="Courier New" w:hint="default"/>
      </w:rPr>
    </w:lvl>
    <w:lvl w:ilvl="2" w:tplc="04240005" w:tentative="1">
      <w:start w:val="1"/>
      <w:numFmt w:val="bullet"/>
      <w:lvlText w:val=""/>
      <w:lvlJc w:val="left"/>
      <w:pPr>
        <w:ind w:left="2217" w:hanging="360"/>
      </w:pPr>
      <w:rPr>
        <w:rFonts w:ascii="Wingdings" w:hAnsi="Wingdings" w:hint="default"/>
      </w:rPr>
    </w:lvl>
    <w:lvl w:ilvl="3" w:tplc="04240001" w:tentative="1">
      <w:start w:val="1"/>
      <w:numFmt w:val="bullet"/>
      <w:lvlText w:val=""/>
      <w:lvlJc w:val="left"/>
      <w:pPr>
        <w:ind w:left="2937" w:hanging="360"/>
      </w:pPr>
      <w:rPr>
        <w:rFonts w:ascii="Symbol" w:hAnsi="Symbol" w:hint="default"/>
      </w:rPr>
    </w:lvl>
    <w:lvl w:ilvl="4" w:tplc="04240003" w:tentative="1">
      <w:start w:val="1"/>
      <w:numFmt w:val="bullet"/>
      <w:lvlText w:val="o"/>
      <w:lvlJc w:val="left"/>
      <w:pPr>
        <w:ind w:left="3657" w:hanging="360"/>
      </w:pPr>
      <w:rPr>
        <w:rFonts w:ascii="Courier New" w:hAnsi="Courier New" w:cs="Courier New" w:hint="default"/>
      </w:rPr>
    </w:lvl>
    <w:lvl w:ilvl="5" w:tplc="04240005" w:tentative="1">
      <w:start w:val="1"/>
      <w:numFmt w:val="bullet"/>
      <w:lvlText w:val=""/>
      <w:lvlJc w:val="left"/>
      <w:pPr>
        <w:ind w:left="4377" w:hanging="360"/>
      </w:pPr>
      <w:rPr>
        <w:rFonts w:ascii="Wingdings" w:hAnsi="Wingdings" w:hint="default"/>
      </w:rPr>
    </w:lvl>
    <w:lvl w:ilvl="6" w:tplc="04240001" w:tentative="1">
      <w:start w:val="1"/>
      <w:numFmt w:val="bullet"/>
      <w:lvlText w:val=""/>
      <w:lvlJc w:val="left"/>
      <w:pPr>
        <w:ind w:left="5097" w:hanging="360"/>
      </w:pPr>
      <w:rPr>
        <w:rFonts w:ascii="Symbol" w:hAnsi="Symbol" w:hint="default"/>
      </w:rPr>
    </w:lvl>
    <w:lvl w:ilvl="7" w:tplc="04240003" w:tentative="1">
      <w:start w:val="1"/>
      <w:numFmt w:val="bullet"/>
      <w:lvlText w:val="o"/>
      <w:lvlJc w:val="left"/>
      <w:pPr>
        <w:ind w:left="5817" w:hanging="360"/>
      </w:pPr>
      <w:rPr>
        <w:rFonts w:ascii="Courier New" w:hAnsi="Courier New" w:cs="Courier New" w:hint="default"/>
      </w:rPr>
    </w:lvl>
    <w:lvl w:ilvl="8" w:tplc="04240005" w:tentative="1">
      <w:start w:val="1"/>
      <w:numFmt w:val="bullet"/>
      <w:lvlText w:val=""/>
      <w:lvlJc w:val="left"/>
      <w:pPr>
        <w:ind w:left="6537" w:hanging="360"/>
      </w:pPr>
      <w:rPr>
        <w:rFonts w:ascii="Wingdings" w:hAnsi="Wingdings" w:hint="default"/>
      </w:rPr>
    </w:lvl>
  </w:abstractNum>
  <w:abstractNum w:abstractNumId="41" w15:restartNumberingAfterBreak="0">
    <w:nsid w:val="4D8828F4"/>
    <w:multiLevelType w:val="multilevel"/>
    <w:tmpl w:val="CA40756E"/>
    <w:lvl w:ilvl="0">
      <w:start w:val="1"/>
      <w:numFmt w:val="decimal"/>
      <w:lvlText w:val="%1."/>
      <w:lvlJc w:val="left"/>
      <w:pPr>
        <w:tabs>
          <w:tab w:val="num" w:pos="340"/>
        </w:tabs>
        <w:ind w:left="340" w:hanging="283"/>
      </w:pPr>
      <w:rPr>
        <w:rFonts w:hint="default"/>
        <w:b/>
        <w:i w:val="0"/>
        <w:u w:val="single"/>
      </w:rPr>
    </w:lvl>
    <w:lvl w:ilvl="1">
      <w:start w:val="1"/>
      <w:numFmt w:val="decimal"/>
      <w:lvlText w:val="%1.%2."/>
      <w:lvlJc w:val="left"/>
      <w:pPr>
        <w:tabs>
          <w:tab w:val="num" w:pos="851"/>
        </w:tabs>
        <w:ind w:left="851" w:hanging="511"/>
      </w:pPr>
      <w:rPr>
        <w:rFonts w:hint="default"/>
        <w:b/>
        <w:i w:val="0"/>
      </w:rPr>
    </w:lvl>
    <w:lvl w:ilvl="2">
      <w:start w:val="1"/>
      <w:numFmt w:val="decimal"/>
      <w:lvlText w:val="%1.%2.%3."/>
      <w:lvlJc w:val="left"/>
      <w:pPr>
        <w:tabs>
          <w:tab w:val="num" w:pos="1531"/>
        </w:tabs>
        <w:ind w:left="1531" w:hanging="680"/>
      </w:pPr>
      <w:rPr>
        <w:rFonts w:hint="default"/>
      </w:rPr>
    </w:lvl>
    <w:lvl w:ilvl="3">
      <w:start w:val="1"/>
      <w:numFmt w:val="decimal"/>
      <w:lvlText w:val="%1.%2.%3.%4."/>
      <w:lvlJc w:val="left"/>
      <w:pPr>
        <w:tabs>
          <w:tab w:val="num" w:pos="2325"/>
        </w:tabs>
        <w:ind w:left="2325" w:hanging="79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2" w15:restartNumberingAfterBreak="0">
    <w:nsid w:val="501746DD"/>
    <w:multiLevelType w:val="multilevel"/>
    <w:tmpl w:val="CA40756E"/>
    <w:lvl w:ilvl="0">
      <w:start w:val="1"/>
      <w:numFmt w:val="decimal"/>
      <w:lvlText w:val="%1."/>
      <w:lvlJc w:val="left"/>
      <w:pPr>
        <w:tabs>
          <w:tab w:val="num" w:pos="340"/>
        </w:tabs>
        <w:ind w:left="340" w:hanging="283"/>
      </w:pPr>
      <w:rPr>
        <w:rFonts w:hint="default"/>
        <w:b/>
        <w:i w:val="0"/>
        <w:u w:val="single"/>
      </w:rPr>
    </w:lvl>
    <w:lvl w:ilvl="1">
      <w:start w:val="1"/>
      <w:numFmt w:val="decimal"/>
      <w:lvlText w:val="%1.%2."/>
      <w:lvlJc w:val="left"/>
      <w:pPr>
        <w:tabs>
          <w:tab w:val="num" w:pos="851"/>
        </w:tabs>
        <w:ind w:left="851" w:hanging="511"/>
      </w:pPr>
      <w:rPr>
        <w:rFonts w:hint="default"/>
        <w:b/>
        <w:i w:val="0"/>
      </w:rPr>
    </w:lvl>
    <w:lvl w:ilvl="2">
      <w:start w:val="1"/>
      <w:numFmt w:val="decimal"/>
      <w:lvlText w:val="%1.%2.%3."/>
      <w:lvlJc w:val="left"/>
      <w:pPr>
        <w:tabs>
          <w:tab w:val="num" w:pos="1531"/>
        </w:tabs>
        <w:ind w:left="1531" w:hanging="680"/>
      </w:pPr>
      <w:rPr>
        <w:rFonts w:hint="default"/>
      </w:rPr>
    </w:lvl>
    <w:lvl w:ilvl="3">
      <w:start w:val="1"/>
      <w:numFmt w:val="decimal"/>
      <w:lvlText w:val="%1.%2.%3.%4."/>
      <w:lvlJc w:val="left"/>
      <w:pPr>
        <w:tabs>
          <w:tab w:val="num" w:pos="2325"/>
        </w:tabs>
        <w:ind w:left="2325" w:hanging="79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3" w15:restartNumberingAfterBreak="0">
    <w:nsid w:val="50BF67F3"/>
    <w:multiLevelType w:val="multilevel"/>
    <w:tmpl w:val="CA40756E"/>
    <w:lvl w:ilvl="0">
      <w:start w:val="1"/>
      <w:numFmt w:val="decimal"/>
      <w:lvlText w:val="%1."/>
      <w:lvlJc w:val="left"/>
      <w:pPr>
        <w:tabs>
          <w:tab w:val="num" w:pos="340"/>
        </w:tabs>
        <w:ind w:left="340" w:hanging="283"/>
      </w:pPr>
      <w:rPr>
        <w:rFonts w:hint="default"/>
        <w:b/>
        <w:i w:val="0"/>
        <w:u w:val="single"/>
      </w:rPr>
    </w:lvl>
    <w:lvl w:ilvl="1">
      <w:start w:val="1"/>
      <w:numFmt w:val="decimal"/>
      <w:lvlText w:val="%1.%2."/>
      <w:lvlJc w:val="left"/>
      <w:pPr>
        <w:tabs>
          <w:tab w:val="num" w:pos="851"/>
        </w:tabs>
        <w:ind w:left="851" w:hanging="511"/>
      </w:pPr>
      <w:rPr>
        <w:rFonts w:hint="default"/>
        <w:b/>
        <w:i w:val="0"/>
      </w:rPr>
    </w:lvl>
    <w:lvl w:ilvl="2">
      <w:start w:val="1"/>
      <w:numFmt w:val="decimal"/>
      <w:lvlText w:val="%1.%2.%3."/>
      <w:lvlJc w:val="left"/>
      <w:pPr>
        <w:tabs>
          <w:tab w:val="num" w:pos="1531"/>
        </w:tabs>
        <w:ind w:left="1531" w:hanging="680"/>
      </w:pPr>
      <w:rPr>
        <w:rFonts w:hint="default"/>
      </w:rPr>
    </w:lvl>
    <w:lvl w:ilvl="3">
      <w:start w:val="1"/>
      <w:numFmt w:val="decimal"/>
      <w:lvlText w:val="%1.%2.%3.%4."/>
      <w:lvlJc w:val="left"/>
      <w:pPr>
        <w:tabs>
          <w:tab w:val="num" w:pos="2325"/>
        </w:tabs>
        <w:ind w:left="2325" w:hanging="79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4" w15:restartNumberingAfterBreak="0">
    <w:nsid w:val="539364DE"/>
    <w:multiLevelType w:val="hybridMultilevel"/>
    <w:tmpl w:val="CFEACE9C"/>
    <w:lvl w:ilvl="0" w:tplc="04240001">
      <w:start w:val="1"/>
      <w:numFmt w:val="bullet"/>
      <w:lvlText w:val=""/>
      <w:lvlJc w:val="left"/>
      <w:pPr>
        <w:ind w:left="777" w:hanging="360"/>
      </w:pPr>
      <w:rPr>
        <w:rFonts w:ascii="Symbol" w:hAnsi="Symbol" w:hint="default"/>
      </w:rPr>
    </w:lvl>
    <w:lvl w:ilvl="1" w:tplc="04240003" w:tentative="1">
      <w:start w:val="1"/>
      <w:numFmt w:val="bullet"/>
      <w:lvlText w:val="o"/>
      <w:lvlJc w:val="left"/>
      <w:pPr>
        <w:ind w:left="1497" w:hanging="360"/>
      </w:pPr>
      <w:rPr>
        <w:rFonts w:ascii="Courier New" w:hAnsi="Courier New" w:cs="Courier New" w:hint="default"/>
      </w:rPr>
    </w:lvl>
    <w:lvl w:ilvl="2" w:tplc="04240005" w:tentative="1">
      <w:start w:val="1"/>
      <w:numFmt w:val="bullet"/>
      <w:lvlText w:val=""/>
      <w:lvlJc w:val="left"/>
      <w:pPr>
        <w:ind w:left="2217" w:hanging="360"/>
      </w:pPr>
      <w:rPr>
        <w:rFonts w:ascii="Wingdings" w:hAnsi="Wingdings" w:hint="default"/>
      </w:rPr>
    </w:lvl>
    <w:lvl w:ilvl="3" w:tplc="04240001" w:tentative="1">
      <w:start w:val="1"/>
      <w:numFmt w:val="bullet"/>
      <w:lvlText w:val=""/>
      <w:lvlJc w:val="left"/>
      <w:pPr>
        <w:ind w:left="2937" w:hanging="360"/>
      </w:pPr>
      <w:rPr>
        <w:rFonts w:ascii="Symbol" w:hAnsi="Symbol" w:hint="default"/>
      </w:rPr>
    </w:lvl>
    <w:lvl w:ilvl="4" w:tplc="04240003" w:tentative="1">
      <w:start w:val="1"/>
      <w:numFmt w:val="bullet"/>
      <w:lvlText w:val="o"/>
      <w:lvlJc w:val="left"/>
      <w:pPr>
        <w:ind w:left="3657" w:hanging="360"/>
      </w:pPr>
      <w:rPr>
        <w:rFonts w:ascii="Courier New" w:hAnsi="Courier New" w:cs="Courier New" w:hint="default"/>
      </w:rPr>
    </w:lvl>
    <w:lvl w:ilvl="5" w:tplc="04240005" w:tentative="1">
      <w:start w:val="1"/>
      <w:numFmt w:val="bullet"/>
      <w:lvlText w:val=""/>
      <w:lvlJc w:val="left"/>
      <w:pPr>
        <w:ind w:left="4377" w:hanging="360"/>
      </w:pPr>
      <w:rPr>
        <w:rFonts w:ascii="Wingdings" w:hAnsi="Wingdings" w:hint="default"/>
      </w:rPr>
    </w:lvl>
    <w:lvl w:ilvl="6" w:tplc="04240001" w:tentative="1">
      <w:start w:val="1"/>
      <w:numFmt w:val="bullet"/>
      <w:lvlText w:val=""/>
      <w:lvlJc w:val="left"/>
      <w:pPr>
        <w:ind w:left="5097" w:hanging="360"/>
      </w:pPr>
      <w:rPr>
        <w:rFonts w:ascii="Symbol" w:hAnsi="Symbol" w:hint="default"/>
      </w:rPr>
    </w:lvl>
    <w:lvl w:ilvl="7" w:tplc="04240003" w:tentative="1">
      <w:start w:val="1"/>
      <w:numFmt w:val="bullet"/>
      <w:lvlText w:val="o"/>
      <w:lvlJc w:val="left"/>
      <w:pPr>
        <w:ind w:left="5817" w:hanging="360"/>
      </w:pPr>
      <w:rPr>
        <w:rFonts w:ascii="Courier New" w:hAnsi="Courier New" w:cs="Courier New" w:hint="default"/>
      </w:rPr>
    </w:lvl>
    <w:lvl w:ilvl="8" w:tplc="04240005" w:tentative="1">
      <w:start w:val="1"/>
      <w:numFmt w:val="bullet"/>
      <w:lvlText w:val=""/>
      <w:lvlJc w:val="left"/>
      <w:pPr>
        <w:ind w:left="6537" w:hanging="360"/>
      </w:pPr>
      <w:rPr>
        <w:rFonts w:ascii="Wingdings" w:hAnsi="Wingdings" w:hint="default"/>
      </w:rPr>
    </w:lvl>
  </w:abstractNum>
  <w:abstractNum w:abstractNumId="45" w15:restartNumberingAfterBreak="0">
    <w:nsid w:val="549C3D98"/>
    <w:multiLevelType w:val="multilevel"/>
    <w:tmpl w:val="CA40756E"/>
    <w:lvl w:ilvl="0">
      <w:start w:val="1"/>
      <w:numFmt w:val="decimal"/>
      <w:lvlText w:val="%1."/>
      <w:lvlJc w:val="left"/>
      <w:pPr>
        <w:tabs>
          <w:tab w:val="num" w:pos="340"/>
        </w:tabs>
        <w:ind w:left="340" w:hanging="283"/>
      </w:pPr>
      <w:rPr>
        <w:rFonts w:hint="default"/>
        <w:b/>
        <w:i w:val="0"/>
        <w:u w:val="single"/>
      </w:rPr>
    </w:lvl>
    <w:lvl w:ilvl="1">
      <w:start w:val="1"/>
      <w:numFmt w:val="decimal"/>
      <w:lvlText w:val="%1.%2."/>
      <w:lvlJc w:val="left"/>
      <w:pPr>
        <w:tabs>
          <w:tab w:val="num" w:pos="851"/>
        </w:tabs>
        <w:ind w:left="851" w:hanging="511"/>
      </w:pPr>
      <w:rPr>
        <w:rFonts w:hint="default"/>
        <w:b/>
        <w:i w:val="0"/>
      </w:rPr>
    </w:lvl>
    <w:lvl w:ilvl="2">
      <w:start w:val="1"/>
      <w:numFmt w:val="decimal"/>
      <w:lvlText w:val="%1.%2.%3."/>
      <w:lvlJc w:val="left"/>
      <w:pPr>
        <w:tabs>
          <w:tab w:val="num" w:pos="1531"/>
        </w:tabs>
        <w:ind w:left="1531" w:hanging="680"/>
      </w:pPr>
      <w:rPr>
        <w:rFonts w:hint="default"/>
      </w:rPr>
    </w:lvl>
    <w:lvl w:ilvl="3">
      <w:start w:val="1"/>
      <w:numFmt w:val="decimal"/>
      <w:lvlText w:val="%1.%2.%3.%4."/>
      <w:lvlJc w:val="left"/>
      <w:pPr>
        <w:tabs>
          <w:tab w:val="num" w:pos="2325"/>
        </w:tabs>
        <w:ind w:left="2325" w:hanging="79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6" w15:restartNumberingAfterBreak="0">
    <w:nsid w:val="55DD5046"/>
    <w:multiLevelType w:val="multilevel"/>
    <w:tmpl w:val="9522C472"/>
    <w:lvl w:ilvl="0">
      <w:start w:val="1"/>
      <w:numFmt w:val="decimal"/>
      <w:lvlText w:val="%1."/>
      <w:lvlJc w:val="left"/>
      <w:pPr>
        <w:tabs>
          <w:tab w:val="num" w:pos="340"/>
        </w:tabs>
        <w:ind w:left="340" w:hanging="283"/>
      </w:pPr>
      <w:rPr>
        <w:rFonts w:hint="default"/>
        <w:b/>
        <w:i w:val="0"/>
        <w:color w:val="auto"/>
        <w:u w:val="single"/>
      </w:rPr>
    </w:lvl>
    <w:lvl w:ilvl="1">
      <w:start w:val="1"/>
      <w:numFmt w:val="decimal"/>
      <w:lvlText w:val="%1.%2."/>
      <w:lvlJc w:val="left"/>
      <w:pPr>
        <w:tabs>
          <w:tab w:val="num" w:pos="851"/>
        </w:tabs>
        <w:ind w:left="851" w:hanging="511"/>
      </w:pPr>
      <w:rPr>
        <w:rFonts w:hint="default"/>
        <w:b/>
        <w:i w:val="0"/>
      </w:rPr>
    </w:lvl>
    <w:lvl w:ilvl="2">
      <w:start w:val="1"/>
      <w:numFmt w:val="decimal"/>
      <w:lvlText w:val="%1.%2.%3."/>
      <w:lvlJc w:val="left"/>
      <w:pPr>
        <w:tabs>
          <w:tab w:val="num" w:pos="1531"/>
        </w:tabs>
        <w:ind w:left="1531" w:hanging="680"/>
      </w:pPr>
      <w:rPr>
        <w:rFonts w:hint="default"/>
      </w:rPr>
    </w:lvl>
    <w:lvl w:ilvl="3">
      <w:start w:val="1"/>
      <w:numFmt w:val="decimal"/>
      <w:lvlText w:val="%1.%2.%3.%4."/>
      <w:lvlJc w:val="left"/>
      <w:pPr>
        <w:tabs>
          <w:tab w:val="num" w:pos="2325"/>
        </w:tabs>
        <w:ind w:left="2325" w:hanging="79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7" w15:restartNumberingAfterBreak="0">
    <w:nsid w:val="56636446"/>
    <w:multiLevelType w:val="multilevel"/>
    <w:tmpl w:val="CA40756E"/>
    <w:lvl w:ilvl="0">
      <w:start w:val="1"/>
      <w:numFmt w:val="decimal"/>
      <w:lvlText w:val="%1."/>
      <w:lvlJc w:val="left"/>
      <w:pPr>
        <w:tabs>
          <w:tab w:val="num" w:pos="340"/>
        </w:tabs>
        <w:ind w:left="340" w:hanging="283"/>
      </w:pPr>
      <w:rPr>
        <w:rFonts w:hint="default"/>
        <w:b/>
        <w:i w:val="0"/>
        <w:u w:val="single"/>
      </w:rPr>
    </w:lvl>
    <w:lvl w:ilvl="1">
      <w:start w:val="1"/>
      <w:numFmt w:val="decimal"/>
      <w:lvlText w:val="%1.%2."/>
      <w:lvlJc w:val="left"/>
      <w:pPr>
        <w:tabs>
          <w:tab w:val="num" w:pos="851"/>
        </w:tabs>
        <w:ind w:left="851" w:hanging="511"/>
      </w:pPr>
      <w:rPr>
        <w:rFonts w:hint="default"/>
        <w:b/>
        <w:i w:val="0"/>
      </w:rPr>
    </w:lvl>
    <w:lvl w:ilvl="2">
      <w:start w:val="1"/>
      <w:numFmt w:val="decimal"/>
      <w:lvlText w:val="%1.%2.%3."/>
      <w:lvlJc w:val="left"/>
      <w:pPr>
        <w:tabs>
          <w:tab w:val="num" w:pos="1531"/>
        </w:tabs>
        <w:ind w:left="1531" w:hanging="680"/>
      </w:pPr>
      <w:rPr>
        <w:rFonts w:hint="default"/>
      </w:rPr>
    </w:lvl>
    <w:lvl w:ilvl="3">
      <w:start w:val="1"/>
      <w:numFmt w:val="decimal"/>
      <w:lvlText w:val="%1.%2.%3.%4."/>
      <w:lvlJc w:val="left"/>
      <w:pPr>
        <w:tabs>
          <w:tab w:val="num" w:pos="2325"/>
        </w:tabs>
        <w:ind w:left="2325" w:hanging="79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8" w15:restartNumberingAfterBreak="0">
    <w:nsid w:val="56CB787D"/>
    <w:multiLevelType w:val="multilevel"/>
    <w:tmpl w:val="CA40756E"/>
    <w:lvl w:ilvl="0">
      <w:start w:val="1"/>
      <w:numFmt w:val="decimal"/>
      <w:lvlText w:val="%1."/>
      <w:lvlJc w:val="left"/>
      <w:pPr>
        <w:tabs>
          <w:tab w:val="num" w:pos="340"/>
        </w:tabs>
        <w:ind w:left="340" w:hanging="283"/>
      </w:pPr>
      <w:rPr>
        <w:rFonts w:hint="default"/>
        <w:b/>
        <w:i w:val="0"/>
        <w:u w:val="single"/>
      </w:rPr>
    </w:lvl>
    <w:lvl w:ilvl="1">
      <w:start w:val="1"/>
      <w:numFmt w:val="decimal"/>
      <w:lvlText w:val="%1.%2."/>
      <w:lvlJc w:val="left"/>
      <w:pPr>
        <w:tabs>
          <w:tab w:val="num" w:pos="851"/>
        </w:tabs>
        <w:ind w:left="851" w:hanging="511"/>
      </w:pPr>
      <w:rPr>
        <w:rFonts w:hint="default"/>
        <w:b/>
        <w:i w:val="0"/>
      </w:rPr>
    </w:lvl>
    <w:lvl w:ilvl="2">
      <w:start w:val="1"/>
      <w:numFmt w:val="decimal"/>
      <w:lvlText w:val="%1.%2.%3."/>
      <w:lvlJc w:val="left"/>
      <w:pPr>
        <w:tabs>
          <w:tab w:val="num" w:pos="1531"/>
        </w:tabs>
        <w:ind w:left="1531" w:hanging="680"/>
      </w:pPr>
      <w:rPr>
        <w:rFonts w:hint="default"/>
      </w:rPr>
    </w:lvl>
    <w:lvl w:ilvl="3">
      <w:start w:val="1"/>
      <w:numFmt w:val="decimal"/>
      <w:lvlText w:val="%1.%2.%3.%4."/>
      <w:lvlJc w:val="left"/>
      <w:pPr>
        <w:tabs>
          <w:tab w:val="num" w:pos="2325"/>
        </w:tabs>
        <w:ind w:left="2325" w:hanging="79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9" w15:restartNumberingAfterBreak="0">
    <w:nsid w:val="57441F91"/>
    <w:multiLevelType w:val="multilevel"/>
    <w:tmpl w:val="CA40756E"/>
    <w:lvl w:ilvl="0">
      <w:start w:val="1"/>
      <w:numFmt w:val="decimal"/>
      <w:lvlText w:val="%1."/>
      <w:lvlJc w:val="left"/>
      <w:pPr>
        <w:tabs>
          <w:tab w:val="num" w:pos="340"/>
        </w:tabs>
        <w:ind w:left="340" w:hanging="283"/>
      </w:pPr>
      <w:rPr>
        <w:rFonts w:hint="default"/>
        <w:b/>
        <w:i w:val="0"/>
        <w:u w:val="single"/>
      </w:rPr>
    </w:lvl>
    <w:lvl w:ilvl="1">
      <w:start w:val="1"/>
      <w:numFmt w:val="decimal"/>
      <w:lvlText w:val="%1.%2."/>
      <w:lvlJc w:val="left"/>
      <w:pPr>
        <w:tabs>
          <w:tab w:val="num" w:pos="851"/>
        </w:tabs>
        <w:ind w:left="851" w:hanging="511"/>
      </w:pPr>
      <w:rPr>
        <w:rFonts w:hint="default"/>
        <w:b/>
        <w:i w:val="0"/>
      </w:rPr>
    </w:lvl>
    <w:lvl w:ilvl="2">
      <w:start w:val="1"/>
      <w:numFmt w:val="decimal"/>
      <w:lvlText w:val="%1.%2.%3."/>
      <w:lvlJc w:val="left"/>
      <w:pPr>
        <w:tabs>
          <w:tab w:val="num" w:pos="1531"/>
        </w:tabs>
        <w:ind w:left="1531" w:hanging="680"/>
      </w:pPr>
      <w:rPr>
        <w:rFonts w:hint="default"/>
      </w:rPr>
    </w:lvl>
    <w:lvl w:ilvl="3">
      <w:start w:val="1"/>
      <w:numFmt w:val="decimal"/>
      <w:lvlText w:val="%1.%2.%3.%4."/>
      <w:lvlJc w:val="left"/>
      <w:pPr>
        <w:tabs>
          <w:tab w:val="num" w:pos="2325"/>
        </w:tabs>
        <w:ind w:left="2325" w:hanging="79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0" w15:restartNumberingAfterBreak="0">
    <w:nsid w:val="582E14B0"/>
    <w:multiLevelType w:val="multilevel"/>
    <w:tmpl w:val="CA40756E"/>
    <w:lvl w:ilvl="0">
      <w:start w:val="1"/>
      <w:numFmt w:val="decimal"/>
      <w:lvlText w:val="%1."/>
      <w:lvlJc w:val="left"/>
      <w:pPr>
        <w:tabs>
          <w:tab w:val="num" w:pos="340"/>
        </w:tabs>
        <w:ind w:left="340" w:hanging="283"/>
      </w:pPr>
      <w:rPr>
        <w:rFonts w:hint="default"/>
        <w:b/>
        <w:i w:val="0"/>
        <w:u w:val="single"/>
      </w:rPr>
    </w:lvl>
    <w:lvl w:ilvl="1">
      <w:start w:val="1"/>
      <w:numFmt w:val="decimal"/>
      <w:lvlText w:val="%1.%2."/>
      <w:lvlJc w:val="left"/>
      <w:pPr>
        <w:tabs>
          <w:tab w:val="num" w:pos="851"/>
        </w:tabs>
        <w:ind w:left="851" w:hanging="511"/>
      </w:pPr>
      <w:rPr>
        <w:rFonts w:hint="default"/>
        <w:b/>
        <w:i w:val="0"/>
      </w:rPr>
    </w:lvl>
    <w:lvl w:ilvl="2">
      <w:start w:val="1"/>
      <w:numFmt w:val="decimal"/>
      <w:lvlText w:val="%1.%2.%3."/>
      <w:lvlJc w:val="left"/>
      <w:pPr>
        <w:tabs>
          <w:tab w:val="num" w:pos="1531"/>
        </w:tabs>
        <w:ind w:left="1531" w:hanging="680"/>
      </w:pPr>
      <w:rPr>
        <w:rFonts w:hint="default"/>
      </w:rPr>
    </w:lvl>
    <w:lvl w:ilvl="3">
      <w:start w:val="1"/>
      <w:numFmt w:val="decimal"/>
      <w:lvlText w:val="%1.%2.%3.%4."/>
      <w:lvlJc w:val="left"/>
      <w:pPr>
        <w:tabs>
          <w:tab w:val="num" w:pos="2325"/>
        </w:tabs>
        <w:ind w:left="2325" w:hanging="79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1" w15:restartNumberingAfterBreak="0">
    <w:nsid w:val="5A5D7C02"/>
    <w:multiLevelType w:val="multilevel"/>
    <w:tmpl w:val="8236F63A"/>
    <w:styleLink w:val="BulletedList"/>
    <w:lvl w:ilvl="0">
      <w:start w:val="1"/>
      <w:numFmt w:val="bullet"/>
      <w:lvlText w:val=""/>
      <w:lvlJc w:val="left"/>
      <w:pPr>
        <w:tabs>
          <w:tab w:val="num" w:pos="454"/>
        </w:tabs>
        <w:ind w:left="454" w:hanging="284"/>
      </w:pPr>
      <w:rPr>
        <w:rFonts w:ascii="Webdings" w:hAnsi="Webdings" w:hint="default"/>
        <w:b w:val="0"/>
        <w:bCs w:val="0"/>
        <w:i w:val="0"/>
        <w:iCs w:val="0"/>
        <w:color w:val="auto"/>
        <w:sz w:val="18"/>
        <w:szCs w:val="24"/>
        <w:u w:val="none"/>
      </w:rPr>
    </w:lvl>
    <w:lvl w:ilvl="1">
      <w:start w:val="1"/>
      <w:numFmt w:val="bullet"/>
      <w:lvlText w:val=""/>
      <w:lvlJc w:val="left"/>
      <w:pPr>
        <w:tabs>
          <w:tab w:val="num" w:pos="737"/>
        </w:tabs>
        <w:ind w:left="737" w:hanging="283"/>
      </w:pPr>
      <w:rPr>
        <w:rFonts w:ascii="Webdings" w:hAnsi="Webdings" w:hint="default"/>
        <w:b w:val="0"/>
        <w:bCs w:val="0"/>
        <w:i w:val="0"/>
        <w:iCs w:val="0"/>
        <w:color w:val="auto"/>
        <w:sz w:val="24"/>
        <w:szCs w:val="24"/>
      </w:rPr>
    </w:lvl>
    <w:lvl w:ilvl="2">
      <w:start w:val="1"/>
      <w:numFmt w:val="bullet"/>
      <w:lvlText w:val=""/>
      <w:lvlJc w:val="left"/>
      <w:pPr>
        <w:tabs>
          <w:tab w:val="num" w:pos="1021"/>
        </w:tabs>
        <w:ind w:left="1021" w:hanging="284"/>
      </w:pPr>
      <w:rPr>
        <w:rFonts w:ascii="Webdings" w:hAnsi="Webdings" w:hint="default"/>
        <w:b w:val="0"/>
        <w:bCs w:val="0"/>
        <w:i w:val="0"/>
        <w:iCs w:val="0"/>
        <w:color w:val="auto"/>
        <w:sz w:val="24"/>
        <w:szCs w:val="24"/>
        <w:u w:val="none"/>
      </w:rPr>
    </w:lvl>
    <w:lvl w:ilvl="3">
      <w:start w:val="1"/>
      <w:numFmt w:val="bullet"/>
      <w:lvlText w:val=""/>
      <w:lvlJc w:val="left"/>
      <w:pPr>
        <w:tabs>
          <w:tab w:val="num" w:pos="1304"/>
        </w:tabs>
        <w:ind w:left="1304" w:hanging="283"/>
      </w:pPr>
      <w:rPr>
        <w:rFonts w:ascii="Webdings" w:hAnsi="Webdings" w:hint="default"/>
        <w:b w:val="0"/>
        <w:bCs w:val="0"/>
        <w:i w:val="0"/>
        <w:iCs w:val="0"/>
        <w:color w:val="auto"/>
        <w:sz w:val="24"/>
        <w:szCs w:val="24"/>
        <w:u w:val="none"/>
      </w:rPr>
    </w:lvl>
    <w:lvl w:ilvl="4">
      <w:start w:val="1"/>
      <w:numFmt w:val="lowerLetter"/>
      <w:lvlText w:val="(%5)"/>
      <w:lvlJc w:val="left"/>
      <w:pPr>
        <w:ind w:left="2880" w:hanging="360"/>
      </w:pPr>
      <w:rPr>
        <w:rFonts w:hint="default"/>
      </w:rPr>
    </w:lvl>
    <w:lvl w:ilvl="5">
      <w:start w:val="1"/>
      <w:numFmt w:val="lowerRoman"/>
      <w:lvlText w:val="(%6)"/>
      <w:lvlJc w:val="left"/>
      <w:pPr>
        <w:ind w:left="3240" w:hanging="360"/>
      </w:pPr>
      <w:rPr>
        <w:rFonts w:hint="default"/>
      </w:rPr>
    </w:lvl>
    <w:lvl w:ilvl="6">
      <w:start w:val="1"/>
      <w:numFmt w:val="decimal"/>
      <w:lvlText w:val="%7."/>
      <w:lvlJc w:val="left"/>
      <w:pPr>
        <w:ind w:left="3600" w:hanging="360"/>
      </w:pPr>
      <w:rPr>
        <w:rFonts w:hint="default"/>
      </w:rPr>
    </w:lvl>
    <w:lvl w:ilvl="7">
      <w:start w:val="1"/>
      <w:numFmt w:val="lowerLetter"/>
      <w:lvlText w:val="%8."/>
      <w:lvlJc w:val="left"/>
      <w:pPr>
        <w:ind w:left="3960" w:hanging="360"/>
      </w:pPr>
      <w:rPr>
        <w:rFonts w:hint="default"/>
      </w:rPr>
    </w:lvl>
    <w:lvl w:ilvl="8">
      <w:start w:val="1"/>
      <w:numFmt w:val="lowerRoman"/>
      <w:lvlText w:val="%9."/>
      <w:lvlJc w:val="left"/>
      <w:pPr>
        <w:ind w:left="4320" w:hanging="360"/>
      </w:pPr>
      <w:rPr>
        <w:rFonts w:hint="default"/>
      </w:rPr>
    </w:lvl>
  </w:abstractNum>
  <w:abstractNum w:abstractNumId="52" w15:restartNumberingAfterBreak="0">
    <w:nsid w:val="5ABE01E0"/>
    <w:multiLevelType w:val="multilevel"/>
    <w:tmpl w:val="CA40756E"/>
    <w:lvl w:ilvl="0">
      <w:start w:val="1"/>
      <w:numFmt w:val="decimal"/>
      <w:lvlText w:val="%1."/>
      <w:lvlJc w:val="left"/>
      <w:pPr>
        <w:tabs>
          <w:tab w:val="num" w:pos="340"/>
        </w:tabs>
        <w:ind w:left="340" w:hanging="283"/>
      </w:pPr>
      <w:rPr>
        <w:rFonts w:hint="default"/>
        <w:b/>
        <w:i w:val="0"/>
        <w:u w:val="single"/>
      </w:rPr>
    </w:lvl>
    <w:lvl w:ilvl="1">
      <w:start w:val="1"/>
      <w:numFmt w:val="decimal"/>
      <w:lvlText w:val="%1.%2."/>
      <w:lvlJc w:val="left"/>
      <w:pPr>
        <w:tabs>
          <w:tab w:val="num" w:pos="851"/>
        </w:tabs>
        <w:ind w:left="851" w:hanging="511"/>
      </w:pPr>
      <w:rPr>
        <w:rFonts w:hint="default"/>
        <w:b/>
        <w:i w:val="0"/>
      </w:rPr>
    </w:lvl>
    <w:lvl w:ilvl="2">
      <w:start w:val="1"/>
      <w:numFmt w:val="decimal"/>
      <w:lvlText w:val="%1.%2.%3."/>
      <w:lvlJc w:val="left"/>
      <w:pPr>
        <w:tabs>
          <w:tab w:val="num" w:pos="1531"/>
        </w:tabs>
        <w:ind w:left="1531" w:hanging="680"/>
      </w:pPr>
      <w:rPr>
        <w:rFonts w:hint="default"/>
      </w:rPr>
    </w:lvl>
    <w:lvl w:ilvl="3">
      <w:start w:val="1"/>
      <w:numFmt w:val="decimal"/>
      <w:lvlText w:val="%1.%2.%3.%4."/>
      <w:lvlJc w:val="left"/>
      <w:pPr>
        <w:tabs>
          <w:tab w:val="num" w:pos="2325"/>
        </w:tabs>
        <w:ind w:left="2325" w:hanging="79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3" w15:restartNumberingAfterBreak="0">
    <w:nsid w:val="5F132A53"/>
    <w:multiLevelType w:val="multilevel"/>
    <w:tmpl w:val="CA40756E"/>
    <w:lvl w:ilvl="0">
      <w:start w:val="1"/>
      <w:numFmt w:val="decimal"/>
      <w:lvlText w:val="%1."/>
      <w:lvlJc w:val="left"/>
      <w:pPr>
        <w:tabs>
          <w:tab w:val="num" w:pos="340"/>
        </w:tabs>
        <w:ind w:left="340" w:hanging="283"/>
      </w:pPr>
      <w:rPr>
        <w:rFonts w:hint="default"/>
        <w:b/>
        <w:i w:val="0"/>
        <w:u w:val="single"/>
      </w:rPr>
    </w:lvl>
    <w:lvl w:ilvl="1">
      <w:start w:val="1"/>
      <w:numFmt w:val="decimal"/>
      <w:lvlText w:val="%1.%2."/>
      <w:lvlJc w:val="left"/>
      <w:pPr>
        <w:tabs>
          <w:tab w:val="num" w:pos="851"/>
        </w:tabs>
        <w:ind w:left="851" w:hanging="511"/>
      </w:pPr>
      <w:rPr>
        <w:rFonts w:hint="default"/>
        <w:b/>
        <w:i w:val="0"/>
      </w:rPr>
    </w:lvl>
    <w:lvl w:ilvl="2">
      <w:start w:val="1"/>
      <w:numFmt w:val="decimal"/>
      <w:lvlText w:val="%1.%2.%3."/>
      <w:lvlJc w:val="left"/>
      <w:pPr>
        <w:tabs>
          <w:tab w:val="num" w:pos="1531"/>
        </w:tabs>
        <w:ind w:left="1531" w:hanging="680"/>
      </w:pPr>
      <w:rPr>
        <w:rFonts w:hint="default"/>
      </w:rPr>
    </w:lvl>
    <w:lvl w:ilvl="3">
      <w:start w:val="1"/>
      <w:numFmt w:val="decimal"/>
      <w:lvlText w:val="%1.%2.%3.%4."/>
      <w:lvlJc w:val="left"/>
      <w:pPr>
        <w:tabs>
          <w:tab w:val="num" w:pos="2325"/>
        </w:tabs>
        <w:ind w:left="2325" w:hanging="79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4" w15:restartNumberingAfterBreak="0">
    <w:nsid w:val="608630F1"/>
    <w:multiLevelType w:val="multilevel"/>
    <w:tmpl w:val="CA40756E"/>
    <w:lvl w:ilvl="0">
      <w:start w:val="1"/>
      <w:numFmt w:val="decimal"/>
      <w:lvlText w:val="%1."/>
      <w:lvlJc w:val="left"/>
      <w:pPr>
        <w:tabs>
          <w:tab w:val="num" w:pos="340"/>
        </w:tabs>
        <w:ind w:left="340" w:hanging="283"/>
      </w:pPr>
      <w:rPr>
        <w:rFonts w:hint="default"/>
        <w:b/>
        <w:i w:val="0"/>
        <w:u w:val="single"/>
      </w:rPr>
    </w:lvl>
    <w:lvl w:ilvl="1">
      <w:start w:val="1"/>
      <w:numFmt w:val="decimal"/>
      <w:lvlText w:val="%1.%2."/>
      <w:lvlJc w:val="left"/>
      <w:pPr>
        <w:tabs>
          <w:tab w:val="num" w:pos="851"/>
        </w:tabs>
        <w:ind w:left="851" w:hanging="511"/>
      </w:pPr>
      <w:rPr>
        <w:rFonts w:hint="default"/>
        <w:b/>
        <w:i w:val="0"/>
      </w:rPr>
    </w:lvl>
    <w:lvl w:ilvl="2">
      <w:start w:val="1"/>
      <w:numFmt w:val="decimal"/>
      <w:lvlText w:val="%1.%2.%3."/>
      <w:lvlJc w:val="left"/>
      <w:pPr>
        <w:tabs>
          <w:tab w:val="num" w:pos="1531"/>
        </w:tabs>
        <w:ind w:left="1531" w:hanging="680"/>
      </w:pPr>
      <w:rPr>
        <w:rFonts w:hint="default"/>
      </w:rPr>
    </w:lvl>
    <w:lvl w:ilvl="3">
      <w:start w:val="1"/>
      <w:numFmt w:val="decimal"/>
      <w:lvlText w:val="%1.%2.%3.%4."/>
      <w:lvlJc w:val="left"/>
      <w:pPr>
        <w:tabs>
          <w:tab w:val="num" w:pos="2325"/>
        </w:tabs>
        <w:ind w:left="2325" w:hanging="79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5" w15:restartNumberingAfterBreak="0">
    <w:nsid w:val="60DD369B"/>
    <w:multiLevelType w:val="multilevel"/>
    <w:tmpl w:val="73A29F34"/>
    <w:styleLink w:val="Numbered"/>
    <w:lvl w:ilvl="0">
      <w:start w:val="1"/>
      <w:numFmt w:val="decimal"/>
      <w:lvlText w:val="%1."/>
      <w:lvlJc w:val="left"/>
      <w:pPr>
        <w:tabs>
          <w:tab w:val="num" w:pos="425"/>
        </w:tabs>
        <w:ind w:left="425" w:hanging="283"/>
      </w:pPr>
      <w:rPr>
        <w:rFonts w:asciiTheme="minorHAnsi" w:hAnsiTheme="minorHAnsi" w:hint="default"/>
        <w:b/>
        <w:i w:val="0"/>
        <w:color w:val="auto"/>
        <w:u w:val="none"/>
      </w:rPr>
    </w:lvl>
    <w:lvl w:ilvl="1">
      <w:start w:val="1"/>
      <w:numFmt w:val="decimal"/>
      <w:lvlText w:val="%1.%2."/>
      <w:lvlJc w:val="left"/>
      <w:pPr>
        <w:tabs>
          <w:tab w:val="num" w:pos="851"/>
        </w:tabs>
        <w:ind w:left="851" w:hanging="426"/>
      </w:pPr>
      <w:rPr>
        <w:rFonts w:asciiTheme="minorHAnsi" w:hAnsiTheme="minorHAnsi" w:hint="default"/>
        <w:b/>
        <w:i w:val="0"/>
      </w:rPr>
    </w:lvl>
    <w:lvl w:ilvl="2">
      <w:start w:val="1"/>
      <w:numFmt w:val="decimal"/>
      <w:lvlText w:val="%1.%2.%3."/>
      <w:lvlJc w:val="left"/>
      <w:pPr>
        <w:tabs>
          <w:tab w:val="num" w:pos="1559"/>
        </w:tabs>
        <w:ind w:left="1559" w:hanging="708"/>
      </w:pPr>
      <w:rPr>
        <w:rFonts w:asciiTheme="minorHAnsi" w:hAnsiTheme="minorHAnsi" w:hint="default"/>
        <w:color w:val="000000" w:themeColor="text1"/>
      </w:rPr>
    </w:lvl>
    <w:lvl w:ilvl="3">
      <w:start w:val="1"/>
      <w:numFmt w:val="decimal"/>
      <w:lvlText w:val="%4."/>
      <w:lvlJc w:val="left"/>
      <w:pPr>
        <w:tabs>
          <w:tab w:val="num" w:pos="2880"/>
        </w:tabs>
        <w:ind w:left="1773" w:hanging="360"/>
      </w:pPr>
      <w:rPr>
        <w:rFonts w:asciiTheme="minorHAnsi" w:hAnsiTheme="minorHAnsi"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56" w15:restartNumberingAfterBreak="0">
    <w:nsid w:val="63C41854"/>
    <w:multiLevelType w:val="multilevel"/>
    <w:tmpl w:val="CA40756E"/>
    <w:lvl w:ilvl="0">
      <w:start w:val="1"/>
      <w:numFmt w:val="decimal"/>
      <w:lvlText w:val="%1."/>
      <w:lvlJc w:val="left"/>
      <w:pPr>
        <w:tabs>
          <w:tab w:val="num" w:pos="340"/>
        </w:tabs>
        <w:ind w:left="340" w:hanging="283"/>
      </w:pPr>
      <w:rPr>
        <w:rFonts w:hint="default"/>
        <w:b/>
        <w:i w:val="0"/>
        <w:u w:val="single"/>
      </w:rPr>
    </w:lvl>
    <w:lvl w:ilvl="1">
      <w:start w:val="1"/>
      <w:numFmt w:val="decimal"/>
      <w:lvlText w:val="%1.%2."/>
      <w:lvlJc w:val="left"/>
      <w:pPr>
        <w:tabs>
          <w:tab w:val="num" w:pos="851"/>
        </w:tabs>
        <w:ind w:left="851" w:hanging="511"/>
      </w:pPr>
      <w:rPr>
        <w:rFonts w:hint="default"/>
        <w:b/>
        <w:i w:val="0"/>
      </w:rPr>
    </w:lvl>
    <w:lvl w:ilvl="2">
      <w:start w:val="1"/>
      <w:numFmt w:val="decimal"/>
      <w:lvlText w:val="%1.%2.%3."/>
      <w:lvlJc w:val="left"/>
      <w:pPr>
        <w:tabs>
          <w:tab w:val="num" w:pos="1531"/>
        </w:tabs>
        <w:ind w:left="1531" w:hanging="680"/>
      </w:pPr>
      <w:rPr>
        <w:rFonts w:hint="default"/>
      </w:rPr>
    </w:lvl>
    <w:lvl w:ilvl="3">
      <w:start w:val="1"/>
      <w:numFmt w:val="decimal"/>
      <w:lvlText w:val="%1.%2.%3.%4."/>
      <w:lvlJc w:val="left"/>
      <w:pPr>
        <w:tabs>
          <w:tab w:val="num" w:pos="2325"/>
        </w:tabs>
        <w:ind w:left="2325" w:hanging="79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7" w15:restartNumberingAfterBreak="0">
    <w:nsid w:val="65AE1666"/>
    <w:multiLevelType w:val="multilevel"/>
    <w:tmpl w:val="CA40756E"/>
    <w:lvl w:ilvl="0">
      <w:start w:val="1"/>
      <w:numFmt w:val="decimal"/>
      <w:lvlText w:val="%1."/>
      <w:lvlJc w:val="left"/>
      <w:pPr>
        <w:tabs>
          <w:tab w:val="num" w:pos="340"/>
        </w:tabs>
        <w:ind w:left="340" w:hanging="283"/>
      </w:pPr>
      <w:rPr>
        <w:rFonts w:hint="default"/>
        <w:b/>
        <w:i w:val="0"/>
        <w:u w:val="single"/>
      </w:rPr>
    </w:lvl>
    <w:lvl w:ilvl="1">
      <w:start w:val="1"/>
      <w:numFmt w:val="decimal"/>
      <w:lvlText w:val="%1.%2."/>
      <w:lvlJc w:val="left"/>
      <w:pPr>
        <w:tabs>
          <w:tab w:val="num" w:pos="851"/>
        </w:tabs>
        <w:ind w:left="851" w:hanging="511"/>
      </w:pPr>
      <w:rPr>
        <w:rFonts w:hint="default"/>
        <w:b/>
        <w:i w:val="0"/>
      </w:rPr>
    </w:lvl>
    <w:lvl w:ilvl="2">
      <w:start w:val="1"/>
      <w:numFmt w:val="decimal"/>
      <w:lvlText w:val="%1.%2.%3."/>
      <w:lvlJc w:val="left"/>
      <w:pPr>
        <w:tabs>
          <w:tab w:val="num" w:pos="1531"/>
        </w:tabs>
        <w:ind w:left="1531" w:hanging="680"/>
      </w:pPr>
      <w:rPr>
        <w:rFonts w:hint="default"/>
      </w:rPr>
    </w:lvl>
    <w:lvl w:ilvl="3">
      <w:start w:val="1"/>
      <w:numFmt w:val="decimal"/>
      <w:lvlText w:val="%1.%2.%3.%4."/>
      <w:lvlJc w:val="left"/>
      <w:pPr>
        <w:tabs>
          <w:tab w:val="num" w:pos="2325"/>
        </w:tabs>
        <w:ind w:left="2325" w:hanging="79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8" w15:restartNumberingAfterBreak="0">
    <w:nsid w:val="6BF01E78"/>
    <w:multiLevelType w:val="multilevel"/>
    <w:tmpl w:val="CA40756E"/>
    <w:lvl w:ilvl="0">
      <w:start w:val="1"/>
      <w:numFmt w:val="decimal"/>
      <w:lvlText w:val="%1."/>
      <w:lvlJc w:val="left"/>
      <w:pPr>
        <w:tabs>
          <w:tab w:val="num" w:pos="340"/>
        </w:tabs>
        <w:ind w:left="340" w:hanging="283"/>
      </w:pPr>
      <w:rPr>
        <w:rFonts w:hint="default"/>
        <w:b/>
        <w:i w:val="0"/>
        <w:u w:val="single"/>
      </w:rPr>
    </w:lvl>
    <w:lvl w:ilvl="1">
      <w:start w:val="1"/>
      <w:numFmt w:val="decimal"/>
      <w:lvlText w:val="%1.%2."/>
      <w:lvlJc w:val="left"/>
      <w:pPr>
        <w:tabs>
          <w:tab w:val="num" w:pos="851"/>
        </w:tabs>
        <w:ind w:left="851" w:hanging="511"/>
      </w:pPr>
      <w:rPr>
        <w:rFonts w:hint="default"/>
        <w:b/>
        <w:i w:val="0"/>
      </w:rPr>
    </w:lvl>
    <w:lvl w:ilvl="2">
      <w:start w:val="1"/>
      <w:numFmt w:val="decimal"/>
      <w:lvlText w:val="%1.%2.%3."/>
      <w:lvlJc w:val="left"/>
      <w:pPr>
        <w:tabs>
          <w:tab w:val="num" w:pos="1531"/>
        </w:tabs>
        <w:ind w:left="1531" w:hanging="680"/>
      </w:pPr>
      <w:rPr>
        <w:rFonts w:hint="default"/>
      </w:rPr>
    </w:lvl>
    <w:lvl w:ilvl="3">
      <w:start w:val="1"/>
      <w:numFmt w:val="decimal"/>
      <w:lvlText w:val="%1.%2.%3.%4."/>
      <w:lvlJc w:val="left"/>
      <w:pPr>
        <w:tabs>
          <w:tab w:val="num" w:pos="2325"/>
        </w:tabs>
        <w:ind w:left="2325" w:hanging="79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9" w15:restartNumberingAfterBreak="0">
    <w:nsid w:val="6C967EE3"/>
    <w:multiLevelType w:val="multilevel"/>
    <w:tmpl w:val="CA40756E"/>
    <w:lvl w:ilvl="0">
      <w:start w:val="1"/>
      <w:numFmt w:val="decimal"/>
      <w:lvlText w:val="%1."/>
      <w:lvlJc w:val="left"/>
      <w:pPr>
        <w:tabs>
          <w:tab w:val="num" w:pos="340"/>
        </w:tabs>
        <w:ind w:left="340" w:hanging="283"/>
      </w:pPr>
      <w:rPr>
        <w:rFonts w:hint="default"/>
        <w:b/>
        <w:i w:val="0"/>
        <w:u w:val="single"/>
      </w:rPr>
    </w:lvl>
    <w:lvl w:ilvl="1">
      <w:start w:val="1"/>
      <w:numFmt w:val="decimal"/>
      <w:lvlText w:val="%1.%2."/>
      <w:lvlJc w:val="left"/>
      <w:pPr>
        <w:tabs>
          <w:tab w:val="num" w:pos="851"/>
        </w:tabs>
        <w:ind w:left="851" w:hanging="511"/>
      </w:pPr>
      <w:rPr>
        <w:rFonts w:hint="default"/>
        <w:b/>
        <w:i w:val="0"/>
      </w:rPr>
    </w:lvl>
    <w:lvl w:ilvl="2">
      <w:start w:val="1"/>
      <w:numFmt w:val="decimal"/>
      <w:lvlText w:val="%1.%2.%3."/>
      <w:lvlJc w:val="left"/>
      <w:pPr>
        <w:tabs>
          <w:tab w:val="num" w:pos="1531"/>
        </w:tabs>
        <w:ind w:left="1531" w:hanging="680"/>
      </w:pPr>
      <w:rPr>
        <w:rFonts w:hint="default"/>
      </w:rPr>
    </w:lvl>
    <w:lvl w:ilvl="3">
      <w:start w:val="1"/>
      <w:numFmt w:val="decimal"/>
      <w:lvlText w:val="%1.%2.%3.%4."/>
      <w:lvlJc w:val="left"/>
      <w:pPr>
        <w:tabs>
          <w:tab w:val="num" w:pos="2325"/>
        </w:tabs>
        <w:ind w:left="2325" w:hanging="79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0" w15:restartNumberingAfterBreak="0">
    <w:nsid w:val="6CAF34EA"/>
    <w:multiLevelType w:val="hybridMultilevel"/>
    <w:tmpl w:val="490A6684"/>
    <w:lvl w:ilvl="0" w:tplc="04240001">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61" w15:restartNumberingAfterBreak="0">
    <w:nsid w:val="6E5878AE"/>
    <w:multiLevelType w:val="multilevel"/>
    <w:tmpl w:val="CA40756E"/>
    <w:lvl w:ilvl="0">
      <w:start w:val="1"/>
      <w:numFmt w:val="decimal"/>
      <w:lvlText w:val="%1."/>
      <w:lvlJc w:val="left"/>
      <w:pPr>
        <w:tabs>
          <w:tab w:val="num" w:pos="340"/>
        </w:tabs>
        <w:ind w:left="340" w:hanging="283"/>
      </w:pPr>
      <w:rPr>
        <w:rFonts w:hint="default"/>
        <w:b/>
        <w:i w:val="0"/>
        <w:u w:val="single"/>
      </w:rPr>
    </w:lvl>
    <w:lvl w:ilvl="1">
      <w:start w:val="1"/>
      <w:numFmt w:val="decimal"/>
      <w:lvlText w:val="%1.%2."/>
      <w:lvlJc w:val="left"/>
      <w:pPr>
        <w:tabs>
          <w:tab w:val="num" w:pos="851"/>
        </w:tabs>
        <w:ind w:left="851" w:hanging="511"/>
      </w:pPr>
      <w:rPr>
        <w:rFonts w:hint="default"/>
        <w:b/>
        <w:i w:val="0"/>
      </w:rPr>
    </w:lvl>
    <w:lvl w:ilvl="2">
      <w:start w:val="1"/>
      <w:numFmt w:val="decimal"/>
      <w:lvlText w:val="%1.%2.%3."/>
      <w:lvlJc w:val="left"/>
      <w:pPr>
        <w:tabs>
          <w:tab w:val="num" w:pos="1531"/>
        </w:tabs>
        <w:ind w:left="1531" w:hanging="680"/>
      </w:pPr>
      <w:rPr>
        <w:rFonts w:hint="default"/>
      </w:rPr>
    </w:lvl>
    <w:lvl w:ilvl="3">
      <w:start w:val="1"/>
      <w:numFmt w:val="decimal"/>
      <w:lvlText w:val="%1.%2.%3.%4."/>
      <w:lvlJc w:val="left"/>
      <w:pPr>
        <w:tabs>
          <w:tab w:val="num" w:pos="2325"/>
        </w:tabs>
        <w:ind w:left="2325" w:hanging="79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2" w15:restartNumberingAfterBreak="0">
    <w:nsid w:val="71F879B7"/>
    <w:multiLevelType w:val="multilevel"/>
    <w:tmpl w:val="CA40756E"/>
    <w:lvl w:ilvl="0">
      <w:start w:val="1"/>
      <w:numFmt w:val="decimal"/>
      <w:lvlText w:val="%1."/>
      <w:lvlJc w:val="left"/>
      <w:pPr>
        <w:tabs>
          <w:tab w:val="num" w:pos="340"/>
        </w:tabs>
        <w:ind w:left="340" w:hanging="283"/>
      </w:pPr>
      <w:rPr>
        <w:rFonts w:hint="default"/>
        <w:b/>
        <w:i w:val="0"/>
        <w:u w:val="single"/>
      </w:rPr>
    </w:lvl>
    <w:lvl w:ilvl="1">
      <w:start w:val="1"/>
      <w:numFmt w:val="decimal"/>
      <w:lvlText w:val="%1.%2."/>
      <w:lvlJc w:val="left"/>
      <w:pPr>
        <w:tabs>
          <w:tab w:val="num" w:pos="851"/>
        </w:tabs>
        <w:ind w:left="851" w:hanging="511"/>
      </w:pPr>
      <w:rPr>
        <w:rFonts w:hint="default"/>
        <w:b/>
        <w:i w:val="0"/>
      </w:rPr>
    </w:lvl>
    <w:lvl w:ilvl="2">
      <w:start w:val="1"/>
      <w:numFmt w:val="decimal"/>
      <w:lvlText w:val="%1.%2.%3."/>
      <w:lvlJc w:val="left"/>
      <w:pPr>
        <w:tabs>
          <w:tab w:val="num" w:pos="1531"/>
        </w:tabs>
        <w:ind w:left="1531" w:hanging="680"/>
      </w:pPr>
      <w:rPr>
        <w:rFonts w:hint="default"/>
      </w:rPr>
    </w:lvl>
    <w:lvl w:ilvl="3">
      <w:start w:val="1"/>
      <w:numFmt w:val="decimal"/>
      <w:lvlText w:val="%1.%2.%3.%4."/>
      <w:lvlJc w:val="left"/>
      <w:pPr>
        <w:tabs>
          <w:tab w:val="num" w:pos="2325"/>
        </w:tabs>
        <w:ind w:left="2325" w:hanging="79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3" w15:restartNumberingAfterBreak="0">
    <w:nsid w:val="73431EBA"/>
    <w:multiLevelType w:val="multilevel"/>
    <w:tmpl w:val="CA40756E"/>
    <w:lvl w:ilvl="0">
      <w:start w:val="1"/>
      <w:numFmt w:val="decimal"/>
      <w:lvlText w:val="%1."/>
      <w:lvlJc w:val="left"/>
      <w:pPr>
        <w:tabs>
          <w:tab w:val="num" w:pos="340"/>
        </w:tabs>
        <w:ind w:left="340" w:hanging="283"/>
      </w:pPr>
      <w:rPr>
        <w:rFonts w:hint="default"/>
        <w:b/>
        <w:i w:val="0"/>
        <w:u w:val="single"/>
      </w:rPr>
    </w:lvl>
    <w:lvl w:ilvl="1">
      <w:start w:val="1"/>
      <w:numFmt w:val="decimal"/>
      <w:lvlText w:val="%1.%2."/>
      <w:lvlJc w:val="left"/>
      <w:pPr>
        <w:tabs>
          <w:tab w:val="num" w:pos="851"/>
        </w:tabs>
        <w:ind w:left="851" w:hanging="511"/>
      </w:pPr>
      <w:rPr>
        <w:rFonts w:hint="default"/>
        <w:b/>
        <w:i w:val="0"/>
      </w:rPr>
    </w:lvl>
    <w:lvl w:ilvl="2">
      <w:start w:val="1"/>
      <w:numFmt w:val="decimal"/>
      <w:lvlText w:val="%1.%2.%3."/>
      <w:lvlJc w:val="left"/>
      <w:pPr>
        <w:tabs>
          <w:tab w:val="num" w:pos="1531"/>
        </w:tabs>
        <w:ind w:left="1531" w:hanging="680"/>
      </w:pPr>
      <w:rPr>
        <w:rFonts w:hint="default"/>
      </w:rPr>
    </w:lvl>
    <w:lvl w:ilvl="3">
      <w:start w:val="1"/>
      <w:numFmt w:val="decimal"/>
      <w:lvlText w:val="%1.%2.%3.%4."/>
      <w:lvlJc w:val="left"/>
      <w:pPr>
        <w:tabs>
          <w:tab w:val="num" w:pos="2325"/>
        </w:tabs>
        <w:ind w:left="2325" w:hanging="79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4" w15:restartNumberingAfterBreak="0">
    <w:nsid w:val="761D0C7B"/>
    <w:multiLevelType w:val="hybridMultilevel"/>
    <w:tmpl w:val="1194D07C"/>
    <w:lvl w:ilvl="0" w:tplc="04240001">
      <w:start w:val="1"/>
      <w:numFmt w:val="bullet"/>
      <w:lvlText w:val=""/>
      <w:lvlJc w:val="left"/>
      <w:pPr>
        <w:ind w:left="777" w:hanging="360"/>
      </w:pPr>
      <w:rPr>
        <w:rFonts w:ascii="Symbol" w:hAnsi="Symbol" w:hint="default"/>
      </w:rPr>
    </w:lvl>
    <w:lvl w:ilvl="1" w:tplc="04240003" w:tentative="1">
      <w:start w:val="1"/>
      <w:numFmt w:val="bullet"/>
      <w:lvlText w:val="o"/>
      <w:lvlJc w:val="left"/>
      <w:pPr>
        <w:ind w:left="1497" w:hanging="360"/>
      </w:pPr>
      <w:rPr>
        <w:rFonts w:ascii="Courier New" w:hAnsi="Courier New" w:cs="Courier New" w:hint="default"/>
      </w:rPr>
    </w:lvl>
    <w:lvl w:ilvl="2" w:tplc="04240005" w:tentative="1">
      <w:start w:val="1"/>
      <w:numFmt w:val="bullet"/>
      <w:lvlText w:val=""/>
      <w:lvlJc w:val="left"/>
      <w:pPr>
        <w:ind w:left="2217" w:hanging="360"/>
      </w:pPr>
      <w:rPr>
        <w:rFonts w:ascii="Wingdings" w:hAnsi="Wingdings" w:hint="default"/>
      </w:rPr>
    </w:lvl>
    <w:lvl w:ilvl="3" w:tplc="04240001" w:tentative="1">
      <w:start w:val="1"/>
      <w:numFmt w:val="bullet"/>
      <w:lvlText w:val=""/>
      <w:lvlJc w:val="left"/>
      <w:pPr>
        <w:ind w:left="2937" w:hanging="360"/>
      </w:pPr>
      <w:rPr>
        <w:rFonts w:ascii="Symbol" w:hAnsi="Symbol" w:hint="default"/>
      </w:rPr>
    </w:lvl>
    <w:lvl w:ilvl="4" w:tplc="04240003" w:tentative="1">
      <w:start w:val="1"/>
      <w:numFmt w:val="bullet"/>
      <w:lvlText w:val="o"/>
      <w:lvlJc w:val="left"/>
      <w:pPr>
        <w:ind w:left="3657" w:hanging="360"/>
      </w:pPr>
      <w:rPr>
        <w:rFonts w:ascii="Courier New" w:hAnsi="Courier New" w:cs="Courier New" w:hint="default"/>
      </w:rPr>
    </w:lvl>
    <w:lvl w:ilvl="5" w:tplc="04240005" w:tentative="1">
      <w:start w:val="1"/>
      <w:numFmt w:val="bullet"/>
      <w:lvlText w:val=""/>
      <w:lvlJc w:val="left"/>
      <w:pPr>
        <w:ind w:left="4377" w:hanging="360"/>
      </w:pPr>
      <w:rPr>
        <w:rFonts w:ascii="Wingdings" w:hAnsi="Wingdings" w:hint="default"/>
      </w:rPr>
    </w:lvl>
    <w:lvl w:ilvl="6" w:tplc="04240001" w:tentative="1">
      <w:start w:val="1"/>
      <w:numFmt w:val="bullet"/>
      <w:lvlText w:val=""/>
      <w:lvlJc w:val="left"/>
      <w:pPr>
        <w:ind w:left="5097" w:hanging="360"/>
      </w:pPr>
      <w:rPr>
        <w:rFonts w:ascii="Symbol" w:hAnsi="Symbol" w:hint="default"/>
      </w:rPr>
    </w:lvl>
    <w:lvl w:ilvl="7" w:tplc="04240003" w:tentative="1">
      <w:start w:val="1"/>
      <w:numFmt w:val="bullet"/>
      <w:lvlText w:val="o"/>
      <w:lvlJc w:val="left"/>
      <w:pPr>
        <w:ind w:left="5817" w:hanging="360"/>
      </w:pPr>
      <w:rPr>
        <w:rFonts w:ascii="Courier New" w:hAnsi="Courier New" w:cs="Courier New" w:hint="default"/>
      </w:rPr>
    </w:lvl>
    <w:lvl w:ilvl="8" w:tplc="04240005" w:tentative="1">
      <w:start w:val="1"/>
      <w:numFmt w:val="bullet"/>
      <w:lvlText w:val=""/>
      <w:lvlJc w:val="left"/>
      <w:pPr>
        <w:ind w:left="6537" w:hanging="360"/>
      </w:pPr>
      <w:rPr>
        <w:rFonts w:ascii="Wingdings" w:hAnsi="Wingdings" w:hint="default"/>
      </w:rPr>
    </w:lvl>
  </w:abstractNum>
  <w:abstractNum w:abstractNumId="65" w15:restartNumberingAfterBreak="0">
    <w:nsid w:val="775A0374"/>
    <w:multiLevelType w:val="multilevel"/>
    <w:tmpl w:val="0424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66" w15:restartNumberingAfterBreak="0">
    <w:nsid w:val="77B7682F"/>
    <w:multiLevelType w:val="multilevel"/>
    <w:tmpl w:val="CA40756E"/>
    <w:lvl w:ilvl="0">
      <w:start w:val="1"/>
      <w:numFmt w:val="decimal"/>
      <w:lvlText w:val="%1."/>
      <w:lvlJc w:val="left"/>
      <w:pPr>
        <w:tabs>
          <w:tab w:val="num" w:pos="340"/>
        </w:tabs>
        <w:ind w:left="340" w:hanging="283"/>
      </w:pPr>
      <w:rPr>
        <w:rFonts w:hint="default"/>
        <w:b/>
        <w:i w:val="0"/>
        <w:u w:val="single"/>
      </w:rPr>
    </w:lvl>
    <w:lvl w:ilvl="1">
      <w:start w:val="1"/>
      <w:numFmt w:val="decimal"/>
      <w:lvlText w:val="%1.%2."/>
      <w:lvlJc w:val="left"/>
      <w:pPr>
        <w:tabs>
          <w:tab w:val="num" w:pos="851"/>
        </w:tabs>
        <w:ind w:left="851" w:hanging="511"/>
      </w:pPr>
      <w:rPr>
        <w:rFonts w:hint="default"/>
        <w:b/>
        <w:i w:val="0"/>
      </w:rPr>
    </w:lvl>
    <w:lvl w:ilvl="2">
      <w:start w:val="1"/>
      <w:numFmt w:val="decimal"/>
      <w:lvlText w:val="%1.%2.%3."/>
      <w:lvlJc w:val="left"/>
      <w:pPr>
        <w:tabs>
          <w:tab w:val="num" w:pos="1531"/>
        </w:tabs>
        <w:ind w:left="1531" w:hanging="680"/>
      </w:pPr>
      <w:rPr>
        <w:rFonts w:hint="default"/>
      </w:rPr>
    </w:lvl>
    <w:lvl w:ilvl="3">
      <w:start w:val="1"/>
      <w:numFmt w:val="decimal"/>
      <w:lvlText w:val="%1.%2.%3.%4."/>
      <w:lvlJc w:val="left"/>
      <w:pPr>
        <w:tabs>
          <w:tab w:val="num" w:pos="2325"/>
        </w:tabs>
        <w:ind w:left="2325" w:hanging="79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7" w15:restartNumberingAfterBreak="0">
    <w:nsid w:val="798A6322"/>
    <w:multiLevelType w:val="multilevel"/>
    <w:tmpl w:val="CA40756E"/>
    <w:numStyleLink w:val="NumberedList"/>
  </w:abstractNum>
  <w:abstractNum w:abstractNumId="68" w15:restartNumberingAfterBreak="0">
    <w:nsid w:val="7B5408FA"/>
    <w:multiLevelType w:val="multilevel"/>
    <w:tmpl w:val="F28A3072"/>
    <w:styleLink w:val="Bulleted"/>
    <w:lvl w:ilvl="0">
      <w:start w:val="1"/>
      <w:numFmt w:val="bullet"/>
      <w:lvlText w:val=""/>
      <w:lvlJc w:val="left"/>
      <w:pPr>
        <w:tabs>
          <w:tab w:val="num" w:pos="454"/>
        </w:tabs>
        <w:ind w:left="454" w:hanging="284"/>
      </w:pPr>
      <w:rPr>
        <w:rFonts w:ascii="Symbol" w:hAnsi="Symbol" w:hint="default"/>
        <w:color w:val="auto"/>
        <w:szCs w:val="22"/>
      </w:rPr>
    </w:lvl>
    <w:lvl w:ilvl="1">
      <w:start w:val="1"/>
      <w:numFmt w:val="bullet"/>
      <w:lvlText w:val=""/>
      <w:lvlJc w:val="left"/>
      <w:pPr>
        <w:tabs>
          <w:tab w:val="num" w:pos="709"/>
        </w:tabs>
        <w:ind w:left="709" w:hanging="284"/>
      </w:pPr>
      <w:rPr>
        <w:rFonts w:ascii="Symbol" w:hAnsi="Symbol" w:hint="default"/>
      </w:rPr>
    </w:lvl>
    <w:lvl w:ilvl="2">
      <w:start w:val="1"/>
      <w:numFmt w:val="bullet"/>
      <w:lvlText w:val=""/>
      <w:lvlJc w:val="left"/>
      <w:pPr>
        <w:tabs>
          <w:tab w:val="num" w:pos="992"/>
        </w:tabs>
        <w:ind w:left="992" w:hanging="283"/>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9" w15:restartNumberingAfterBreak="0">
    <w:nsid w:val="7E596D3E"/>
    <w:multiLevelType w:val="multilevel"/>
    <w:tmpl w:val="CA40756E"/>
    <w:lvl w:ilvl="0">
      <w:start w:val="1"/>
      <w:numFmt w:val="decimal"/>
      <w:lvlText w:val="%1."/>
      <w:lvlJc w:val="left"/>
      <w:pPr>
        <w:tabs>
          <w:tab w:val="num" w:pos="340"/>
        </w:tabs>
        <w:ind w:left="340" w:hanging="283"/>
      </w:pPr>
      <w:rPr>
        <w:rFonts w:hint="default"/>
        <w:b/>
        <w:i w:val="0"/>
        <w:u w:val="single"/>
      </w:rPr>
    </w:lvl>
    <w:lvl w:ilvl="1">
      <w:start w:val="1"/>
      <w:numFmt w:val="decimal"/>
      <w:lvlText w:val="%1.%2."/>
      <w:lvlJc w:val="left"/>
      <w:pPr>
        <w:tabs>
          <w:tab w:val="num" w:pos="851"/>
        </w:tabs>
        <w:ind w:left="851" w:hanging="511"/>
      </w:pPr>
      <w:rPr>
        <w:rFonts w:hint="default"/>
        <w:b/>
        <w:i w:val="0"/>
      </w:rPr>
    </w:lvl>
    <w:lvl w:ilvl="2">
      <w:start w:val="1"/>
      <w:numFmt w:val="decimal"/>
      <w:lvlText w:val="%1.%2.%3."/>
      <w:lvlJc w:val="left"/>
      <w:pPr>
        <w:tabs>
          <w:tab w:val="num" w:pos="1531"/>
        </w:tabs>
        <w:ind w:left="1531" w:hanging="680"/>
      </w:pPr>
      <w:rPr>
        <w:rFonts w:hint="default"/>
      </w:rPr>
    </w:lvl>
    <w:lvl w:ilvl="3">
      <w:start w:val="1"/>
      <w:numFmt w:val="decimal"/>
      <w:lvlText w:val="%1.%2.%3.%4."/>
      <w:lvlJc w:val="left"/>
      <w:pPr>
        <w:tabs>
          <w:tab w:val="num" w:pos="2325"/>
        </w:tabs>
        <w:ind w:left="2325" w:hanging="79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0" w15:restartNumberingAfterBreak="0">
    <w:nsid w:val="7E9869B3"/>
    <w:multiLevelType w:val="multilevel"/>
    <w:tmpl w:val="CA40756E"/>
    <w:lvl w:ilvl="0">
      <w:start w:val="1"/>
      <w:numFmt w:val="decimal"/>
      <w:lvlText w:val="%1."/>
      <w:lvlJc w:val="left"/>
      <w:pPr>
        <w:tabs>
          <w:tab w:val="num" w:pos="340"/>
        </w:tabs>
        <w:ind w:left="340" w:hanging="283"/>
      </w:pPr>
      <w:rPr>
        <w:rFonts w:hint="default"/>
        <w:b/>
        <w:i w:val="0"/>
        <w:u w:val="single"/>
      </w:rPr>
    </w:lvl>
    <w:lvl w:ilvl="1">
      <w:start w:val="1"/>
      <w:numFmt w:val="decimal"/>
      <w:lvlText w:val="%1.%2."/>
      <w:lvlJc w:val="left"/>
      <w:pPr>
        <w:tabs>
          <w:tab w:val="num" w:pos="851"/>
        </w:tabs>
        <w:ind w:left="851" w:hanging="511"/>
      </w:pPr>
      <w:rPr>
        <w:rFonts w:hint="default"/>
        <w:b/>
        <w:i w:val="0"/>
      </w:rPr>
    </w:lvl>
    <w:lvl w:ilvl="2">
      <w:start w:val="1"/>
      <w:numFmt w:val="decimal"/>
      <w:lvlText w:val="%1.%2.%3."/>
      <w:lvlJc w:val="left"/>
      <w:pPr>
        <w:tabs>
          <w:tab w:val="num" w:pos="1531"/>
        </w:tabs>
        <w:ind w:left="1531" w:hanging="680"/>
      </w:pPr>
      <w:rPr>
        <w:rFonts w:hint="default"/>
      </w:rPr>
    </w:lvl>
    <w:lvl w:ilvl="3">
      <w:start w:val="1"/>
      <w:numFmt w:val="decimal"/>
      <w:lvlText w:val="%1.%2.%3.%4."/>
      <w:lvlJc w:val="left"/>
      <w:pPr>
        <w:tabs>
          <w:tab w:val="num" w:pos="2325"/>
        </w:tabs>
        <w:ind w:left="2325" w:hanging="79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16cid:durableId="1044521023">
    <w:abstractNumId w:val="68"/>
  </w:num>
  <w:num w:numId="2" w16cid:durableId="687101121">
    <w:abstractNumId w:val="55"/>
  </w:num>
  <w:num w:numId="3" w16cid:durableId="1412389348">
    <w:abstractNumId w:val="30"/>
  </w:num>
  <w:num w:numId="4" w16cid:durableId="1132675929">
    <w:abstractNumId w:val="22"/>
  </w:num>
  <w:num w:numId="5" w16cid:durableId="852381388">
    <w:abstractNumId w:val="25"/>
  </w:num>
  <w:num w:numId="6" w16cid:durableId="1991447720">
    <w:abstractNumId w:val="34"/>
  </w:num>
  <w:num w:numId="7" w16cid:durableId="1088504677">
    <w:abstractNumId w:val="23"/>
  </w:num>
  <w:num w:numId="8" w16cid:durableId="2134130778">
    <w:abstractNumId w:val="65"/>
  </w:num>
  <w:num w:numId="9" w16cid:durableId="1036463557">
    <w:abstractNumId w:val="9"/>
  </w:num>
  <w:num w:numId="10" w16cid:durableId="464080987">
    <w:abstractNumId w:val="7"/>
  </w:num>
  <w:num w:numId="11" w16cid:durableId="1373384463">
    <w:abstractNumId w:val="6"/>
  </w:num>
  <w:num w:numId="12" w16cid:durableId="538588672">
    <w:abstractNumId w:val="5"/>
  </w:num>
  <w:num w:numId="13" w16cid:durableId="1725526490">
    <w:abstractNumId w:val="4"/>
  </w:num>
  <w:num w:numId="14" w16cid:durableId="247622188">
    <w:abstractNumId w:val="8"/>
  </w:num>
  <w:num w:numId="15" w16cid:durableId="458039470">
    <w:abstractNumId w:val="3"/>
  </w:num>
  <w:num w:numId="16" w16cid:durableId="1614627958">
    <w:abstractNumId w:val="2"/>
  </w:num>
  <w:num w:numId="17" w16cid:durableId="787043373">
    <w:abstractNumId w:val="1"/>
  </w:num>
  <w:num w:numId="18" w16cid:durableId="229535252">
    <w:abstractNumId w:val="0"/>
  </w:num>
  <w:num w:numId="19" w16cid:durableId="892424515">
    <w:abstractNumId w:val="67"/>
  </w:num>
  <w:num w:numId="20" w16cid:durableId="269625793">
    <w:abstractNumId w:val="51"/>
  </w:num>
  <w:num w:numId="21" w16cid:durableId="1532038674">
    <w:abstractNumId w:val="17"/>
  </w:num>
  <w:num w:numId="22" w16cid:durableId="519899801">
    <w:abstractNumId w:val="21"/>
  </w:num>
  <w:num w:numId="23" w16cid:durableId="767427706">
    <w:abstractNumId w:val="19"/>
  </w:num>
  <w:num w:numId="24" w16cid:durableId="58434170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2010861821">
    <w:abstractNumId w:val="47"/>
  </w:num>
  <w:num w:numId="26" w16cid:durableId="1591429397">
    <w:abstractNumId w:val="28"/>
  </w:num>
  <w:num w:numId="27" w16cid:durableId="1672171668">
    <w:abstractNumId w:val="56"/>
  </w:num>
  <w:num w:numId="28" w16cid:durableId="46536440">
    <w:abstractNumId w:val="10"/>
  </w:num>
  <w:num w:numId="29" w16cid:durableId="1315447426">
    <w:abstractNumId w:val="62"/>
  </w:num>
  <w:num w:numId="30" w16cid:durableId="1711413617">
    <w:abstractNumId w:val="18"/>
  </w:num>
  <w:num w:numId="31" w16cid:durableId="1403140765">
    <w:abstractNumId w:val="45"/>
  </w:num>
  <w:num w:numId="32" w16cid:durableId="1390807308">
    <w:abstractNumId w:val="48"/>
  </w:num>
  <w:num w:numId="33" w16cid:durableId="1287464128">
    <w:abstractNumId w:val="33"/>
  </w:num>
  <w:num w:numId="34" w16cid:durableId="183784803">
    <w:abstractNumId w:val="49"/>
  </w:num>
  <w:num w:numId="35" w16cid:durableId="1577745252">
    <w:abstractNumId w:val="53"/>
  </w:num>
  <w:num w:numId="36" w16cid:durableId="169148879">
    <w:abstractNumId w:val="26"/>
  </w:num>
  <w:num w:numId="37" w16cid:durableId="875896797">
    <w:abstractNumId w:val="24"/>
  </w:num>
  <w:num w:numId="38" w16cid:durableId="312373779">
    <w:abstractNumId w:val="50"/>
  </w:num>
  <w:num w:numId="39" w16cid:durableId="207494420">
    <w:abstractNumId w:val="39"/>
  </w:num>
  <w:num w:numId="40" w16cid:durableId="730688270">
    <w:abstractNumId w:val="16"/>
  </w:num>
  <w:num w:numId="41" w16cid:durableId="1802456618">
    <w:abstractNumId w:val="63"/>
  </w:num>
  <w:num w:numId="42" w16cid:durableId="380981594">
    <w:abstractNumId w:val="15"/>
  </w:num>
  <w:num w:numId="43" w16cid:durableId="1477146414">
    <w:abstractNumId w:val="32"/>
  </w:num>
  <w:num w:numId="44" w16cid:durableId="42221801">
    <w:abstractNumId w:val="35"/>
  </w:num>
  <w:num w:numId="45" w16cid:durableId="591283349">
    <w:abstractNumId w:val="36"/>
  </w:num>
  <w:num w:numId="46" w16cid:durableId="2037777100">
    <w:abstractNumId w:val="58"/>
  </w:num>
  <w:num w:numId="47" w16cid:durableId="1052733981">
    <w:abstractNumId w:val="29"/>
  </w:num>
  <w:num w:numId="48" w16cid:durableId="230504263">
    <w:abstractNumId w:val="61"/>
  </w:num>
  <w:num w:numId="49" w16cid:durableId="952513319">
    <w:abstractNumId w:val="12"/>
  </w:num>
  <w:num w:numId="50" w16cid:durableId="1811632141">
    <w:abstractNumId w:val="54"/>
  </w:num>
  <w:num w:numId="51" w16cid:durableId="1404179721">
    <w:abstractNumId w:val="43"/>
  </w:num>
  <w:num w:numId="52" w16cid:durableId="1457792448">
    <w:abstractNumId w:val="42"/>
  </w:num>
  <w:num w:numId="53" w16cid:durableId="1836266513">
    <w:abstractNumId w:val="46"/>
  </w:num>
  <w:num w:numId="54" w16cid:durableId="1725759801">
    <w:abstractNumId w:val="31"/>
  </w:num>
  <w:num w:numId="55" w16cid:durableId="188686249">
    <w:abstractNumId w:val="11"/>
  </w:num>
  <w:num w:numId="56" w16cid:durableId="1972593267">
    <w:abstractNumId w:val="44"/>
  </w:num>
  <w:num w:numId="57" w16cid:durableId="1718042884">
    <w:abstractNumId w:val="64"/>
  </w:num>
  <w:num w:numId="58" w16cid:durableId="802500667">
    <w:abstractNumId w:val="57"/>
  </w:num>
  <w:num w:numId="59" w16cid:durableId="1398242517">
    <w:abstractNumId w:val="59"/>
  </w:num>
  <w:num w:numId="60" w16cid:durableId="995110145">
    <w:abstractNumId w:val="70"/>
  </w:num>
  <w:num w:numId="61" w16cid:durableId="912855308">
    <w:abstractNumId w:val="37"/>
  </w:num>
  <w:num w:numId="62" w16cid:durableId="548996943">
    <w:abstractNumId w:val="40"/>
  </w:num>
  <w:num w:numId="63" w16cid:durableId="705446001">
    <w:abstractNumId w:val="69"/>
  </w:num>
  <w:num w:numId="64" w16cid:durableId="1718581615">
    <w:abstractNumId w:val="52"/>
  </w:num>
  <w:num w:numId="65" w16cid:durableId="1179462843">
    <w:abstractNumId w:val="13"/>
  </w:num>
  <w:num w:numId="66" w16cid:durableId="1635019512">
    <w:abstractNumId w:val="66"/>
  </w:num>
  <w:num w:numId="67" w16cid:durableId="801576950">
    <w:abstractNumId w:val="41"/>
  </w:num>
  <w:num w:numId="68" w16cid:durableId="864053788">
    <w:abstractNumId w:val="20"/>
  </w:num>
  <w:num w:numId="69" w16cid:durableId="1757440489">
    <w:abstractNumId w:val="14"/>
  </w:num>
  <w:num w:numId="70" w16cid:durableId="1293822699">
    <w:abstractNumId w:val="60"/>
  </w:num>
  <w:num w:numId="71" w16cid:durableId="87505530">
    <w:abstractNumId w:val="38"/>
  </w:num>
  <w:num w:numId="72" w16cid:durableId="963541935">
    <w:abstractNumId w:val="27"/>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gutterAtTop/>
  <w:activeWritingStyle w:appName="MSWord" w:lang="en-US" w:vendorID="64" w:dllVersion="6" w:nlCheck="1" w:checkStyle="1"/>
  <w:activeWritingStyle w:appName="MSWord" w:lang="en-GB" w:vendorID="64" w:dllVersion="6" w:nlCheck="1" w:checkStyle="1"/>
  <w:activeWritingStyle w:appName="MSWord" w:lang="en-US" w:vendorID="64" w:dllVersion="0" w:nlCheck="1" w:checkStyle="0"/>
  <w:activeWritingStyle w:appName="MSWord" w:lang="en-GB" w:vendorID="64" w:dllVersion="0" w:nlCheck="1" w:checkStyle="0"/>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71"/>
  <w:hyphenationZone w:val="425"/>
  <w:drawingGridHorizontalSpacing w:val="100"/>
  <w:displayHorizontalDrawingGridEvery w:val="0"/>
  <w:displayVerticalDrawingGridEvery w:val="0"/>
  <w:noPunctuationKerning/>
  <w:characterSpacingControl w:val="doNotCompress"/>
  <w:hdrShapeDefaults>
    <o:shapedefaults v:ext="edit" spidmax="210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5084"/>
    <w:rsid w:val="00001522"/>
    <w:rsid w:val="00001CA0"/>
    <w:rsid w:val="00002571"/>
    <w:rsid w:val="0000286F"/>
    <w:rsid w:val="00002C19"/>
    <w:rsid w:val="00002D9F"/>
    <w:rsid w:val="00002E31"/>
    <w:rsid w:val="0000309E"/>
    <w:rsid w:val="00003949"/>
    <w:rsid w:val="00003D02"/>
    <w:rsid w:val="0000413D"/>
    <w:rsid w:val="00004426"/>
    <w:rsid w:val="00004BE2"/>
    <w:rsid w:val="00004C70"/>
    <w:rsid w:val="000054F6"/>
    <w:rsid w:val="0000571F"/>
    <w:rsid w:val="00005C6C"/>
    <w:rsid w:val="000062F3"/>
    <w:rsid w:val="00006362"/>
    <w:rsid w:val="000067B2"/>
    <w:rsid w:val="00006E0C"/>
    <w:rsid w:val="00007B75"/>
    <w:rsid w:val="00007C99"/>
    <w:rsid w:val="000100E9"/>
    <w:rsid w:val="00010486"/>
    <w:rsid w:val="000104E3"/>
    <w:rsid w:val="00010BF5"/>
    <w:rsid w:val="0001113B"/>
    <w:rsid w:val="000116E1"/>
    <w:rsid w:val="0001176B"/>
    <w:rsid w:val="00011988"/>
    <w:rsid w:val="00011F97"/>
    <w:rsid w:val="00012B9F"/>
    <w:rsid w:val="00012D66"/>
    <w:rsid w:val="00012E2F"/>
    <w:rsid w:val="00012F5E"/>
    <w:rsid w:val="0001342C"/>
    <w:rsid w:val="00013A59"/>
    <w:rsid w:val="00013C9E"/>
    <w:rsid w:val="0001403B"/>
    <w:rsid w:val="000143FE"/>
    <w:rsid w:val="00014C15"/>
    <w:rsid w:val="0001504E"/>
    <w:rsid w:val="000155BB"/>
    <w:rsid w:val="00015694"/>
    <w:rsid w:val="00016289"/>
    <w:rsid w:val="000166B0"/>
    <w:rsid w:val="00016BD8"/>
    <w:rsid w:val="00016C63"/>
    <w:rsid w:val="000178E7"/>
    <w:rsid w:val="00020F4E"/>
    <w:rsid w:val="00021B02"/>
    <w:rsid w:val="00021F0C"/>
    <w:rsid w:val="00022A9B"/>
    <w:rsid w:val="00023275"/>
    <w:rsid w:val="000235AD"/>
    <w:rsid w:val="000237EC"/>
    <w:rsid w:val="00023DCF"/>
    <w:rsid w:val="00024724"/>
    <w:rsid w:val="00024C92"/>
    <w:rsid w:val="00025779"/>
    <w:rsid w:val="00025970"/>
    <w:rsid w:val="00025CD7"/>
    <w:rsid w:val="00026738"/>
    <w:rsid w:val="00027597"/>
    <w:rsid w:val="00027CC3"/>
    <w:rsid w:val="0003030B"/>
    <w:rsid w:val="00030568"/>
    <w:rsid w:val="000307B3"/>
    <w:rsid w:val="000307F4"/>
    <w:rsid w:val="0003087A"/>
    <w:rsid w:val="00030889"/>
    <w:rsid w:val="000308E8"/>
    <w:rsid w:val="000314B1"/>
    <w:rsid w:val="000319EC"/>
    <w:rsid w:val="00031D22"/>
    <w:rsid w:val="0003246F"/>
    <w:rsid w:val="00033298"/>
    <w:rsid w:val="000333DC"/>
    <w:rsid w:val="0003405C"/>
    <w:rsid w:val="00034257"/>
    <w:rsid w:val="00034367"/>
    <w:rsid w:val="00034922"/>
    <w:rsid w:val="000349B3"/>
    <w:rsid w:val="00035044"/>
    <w:rsid w:val="00035435"/>
    <w:rsid w:val="000354AF"/>
    <w:rsid w:val="0003560B"/>
    <w:rsid w:val="00035B59"/>
    <w:rsid w:val="00035F8F"/>
    <w:rsid w:val="00036BDB"/>
    <w:rsid w:val="00037389"/>
    <w:rsid w:val="0003750E"/>
    <w:rsid w:val="00037722"/>
    <w:rsid w:val="00037CF7"/>
    <w:rsid w:val="0004046B"/>
    <w:rsid w:val="00040A02"/>
    <w:rsid w:val="00040D58"/>
    <w:rsid w:val="00041726"/>
    <w:rsid w:val="00041D9A"/>
    <w:rsid w:val="0004232E"/>
    <w:rsid w:val="00042E76"/>
    <w:rsid w:val="00043F8E"/>
    <w:rsid w:val="0004441B"/>
    <w:rsid w:val="0004473D"/>
    <w:rsid w:val="00044B12"/>
    <w:rsid w:val="00044F39"/>
    <w:rsid w:val="00045171"/>
    <w:rsid w:val="0004549E"/>
    <w:rsid w:val="000458EE"/>
    <w:rsid w:val="00045A2F"/>
    <w:rsid w:val="00045EC6"/>
    <w:rsid w:val="00046431"/>
    <w:rsid w:val="00046880"/>
    <w:rsid w:val="000477E7"/>
    <w:rsid w:val="000479E7"/>
    <w:rsid w:val="00047EB6"/>
    <w:rsid w:val="00050059"/>
    <w:rsid w:val="000501E5"/>
    <w:rsid w:val="0005086B"/>
    <w:rsid w:val="00050981"/>
    <w:rsid w:val="00050A19"/>
    <w:rsid w:val="00050B0E"/>
    <w:rsid w:val="00050C84"/>
    <w:rsid w:val="00051288"/>
    <w:rsid w:val="000517B7"/>
    <w:rsid w:val="00052819"/>
    <w:rsid w:val="00053973"/>
    <w:rsid w:val="00053AFC"/>
    <w:rsid w:val="00053FA2"/>
    <w:rsid w:val="00054206"/>
    <w:rsid w:val="00054664"/>
    <w:rsid w:val="000552D8"/>
    <w:rsid w:val="000553C3"/>
    <w:rsid w:val="0005552D"/>
    <w:rsid w:val="00055F40"/>
    <w:rsid w:val="000566D4"/>
    <w:rsid w:val="00056F48"/>
    <w:rsid w:val="000570E1"/>
    <w:rsid w:val="000576B3"/>
    <w:rsid w:val="00057C42"/>
    <w:rsid w:val="00060253"/>
    <w:rsid w:val="00060C20"/>
    <w:rsid w:val="00060FA6"/>
    <w:rsid w:val="00061019"/>
    <w:rsid w:val="00061859"/>
    <w:rsid w:val="00061F5A"/>
    <w:rsid w:val="000631AF"/>
    <w:rsid w:val="00063236"/>
    <w:rsid w:val="0006346C"/>
    <w:rsid w:val="000634DD"/>
    <w:rsid w:val="0006357B"/>
    <w:rsid w:val="00063676"/>
    <w:rsid w:val="000636EA"/>
    <w:rsid w:val="00063EE7"/>
    <w:rsid w:val="000647BA"/>
    <w:rsid w:val="00064A68"/>
    <w:rsid w:val="00064AD7"/>
    <w:rsid w:val="00064C63"/>
    <w:rsid w:val="000657F6"/>
    <w:rsid w:val="00065A12"/>
    <w:rsid w:val="000660B7"/>
    <w:rsid w:val="00066C74"/>
    <w:rsid w:val="00066D06"/>
    <w:rsid w:val="0006714C"/>
    <w:rsid w:val="00067DDD"/>
    <w:rsid w:val="00067F0F"/>
    <w:rsid w:val="00067FD3"/>
    <w:rsid w:val="00070EC7"/>
    <w:rsid w:val="0007131B"/>
    <w:rsid w:val="00071F09"/>
    <w:rsid w:val="00071FAF"/>
    <w:rsid w:val="000726FE"/>
    <w:rsid w:val="00072878"/>
    <w:rsid w:val="00072B44"/>
    <w:rsid w:val="000736A5"/>
    <w:rsid w:val="00073C88"/>
    <w:rsid w:val="00073D95"/>
    <w:rsid w:val="00074D7F"/>
    <w:rsid w:val="000754FC"/>
    <w:rsid w:val="00075AFF"/>
    <w:rsid w:val="00075B82"/>
    <w:rsid w:val="000764F6"/>
    <w:rsid w:val="00076C3B"/>
    <w:rsid w:val="00080952"/>
    <w:rsid w:val="00080994"/>
    <w:rsid w:val="00080EB5"/>
    <w:rsid w:val="00081EC2"/>
    <w:rsid w:val="00082071"/>
    <w:rsid w:val="000827C9"/>
    <w:rsid w:val="000828A7"/>
    <w:rsid w:val="00082FC2"/>
    <w:rsid w:val="000830A3"/>
    <w:rsid w:val="00083166"/>
    <w:rsid w:val="00084854"/>
    <w:rsid w:val="000848EE"/>
    <w:rsid w:val="00084F67"/>
    <w:rsid w:val="00085033"/>
    <w:rsid w:val="000852C5"/>
    <w:rsid w:val="00085394"/>
    <w:rsid w:val="00085D32"/>
    <w:rsid w:val="000862D8"/>
    <w:rsid w:val="00086F1E"/>
    <w:rsid w:val="00086F81"/>
    <w:rsid w:val="000873B2"/>
    <w:rsid w:val="000873C0"/>
    <w:rsid w:val="00087681"/>
    <w:rsid w:val="000878D9"/>
    <w:rsid w:val="000908E8"/>
    <w:rsid w:val="000917C6"/>
    <w:rsid w:val="00091FB5"/>
    <w:rsid w:val="0009268E"/>
    <w:rsid w:val="000926DA"/>
    <w:rsid w:val="00092761"/>
    <w:rsid w:val="00092CBE"/>
    <w:rsid w:val="00092F4A"/>
    <w:rsid w:val="000933A5"/>
    <w:rsid w:val="000934CE"/>
    <w:rsid w:val="0009353A"/>
    <w:rsid w:val="0009375E"/>
    <w:rsid w:val="00093D61"/>
    <w:rsid w:val="00093E75"/>
    <w:rsid w:val="00094D6B"/>
    <w:rsid w:val="000952CB"/>
    <w:rsid w:val="00095615"/>
    <w:rsid w:val="00095FEC"/>
    <w:rsid w:val="000969C9"/>
    <w:rsid w:val="00097106"/>
    <w:rsid w:val="0009765A"/>
    <w:rsid w:val="000976B5"/>
    <w:rsid w:val="00097BBA"/>
    <w:rsid w:val="00097BFB"/>
    <w:rsid w:val="00097E69"/>
    <w:rsid w:val="000A010F"/>
    <w:rsid w:val="000A0709"/>
    <w:rsid w:val="000A0728"/>
    <w:rsid w:val="000A0B4F"/>
    <w:rsid w:val="000A0E4C"/>
    <w:rsid w:val="000A0EBA"/>
    <w:rsid w:val="000A17E8"/>
    <w:rsid w:val="000A22A2"/>
    <w:rsid w:val="000A25D0"/>
    <w:rsid w:val="000A2AE3"/>
    <w:rsid w:val="000A2EC0"/>
    <w:rsid w:val="000A2F9A"/>
    <w:rsid w:val="000A316B"/>
    <w:rsid w:val="000A407D"/>
    <w:rsid w:val="000A4CC7"/>
    <w:rsid w:val="000A50C8"/>
    <w:rsid w:val="000A55A5"/>
    <w:rsid w:val="000A5726"/>
    <w:rsid w:val="000A59D8"/>
    <w:rsid w:val="000A5A73"/>
    <w:rsid w:val="000A5AFF"/>
    <w:rsid w:val="000A5E73"/>
    <w:rsid w:val="000A670D"/>
    <w:rsid w:val="000A6C80"/>
    <w:rsid w:val="000A7181"/>
    <w:rsid w:val="000A7C8B"/>
    <w:rsid w:val="000A7D37"/>
    <w:rsid w:val="000B0011"/>
    <w:rsid w:val="000B0809"/>
    <w:rsid w:val="000B08A1"/>
    <w:rsid w:val="000B0E82"/>
    <w:rsid w:val="000B123E"/>
    <w:rsid w:val="000B17AB"/>
    <w:rsid w:val="000B192F"/>
    <w:rsid w:val="000B1CE6"/>
    <w:rsid w:val="000B2187"/>
    <w:rsid w:val="000B25D2"/>
    <w:rsid w:val="000B29C3"/>
    <w:rsid w:val="000B2BE3"/>
    <w:rsid w:val="000B3F29"/>
    <w:rsid w:val="000B4B0B"/>
    <w:rsid w:val="000B4DFE"/>
    <w:rsid w:val="000B5360"/>
    <w:rsid w:val="000B58E0"/>
    <w:rsid w:val="000B596B"/>
    <w:rsid w:val="000B609B"/>
    <w:rsid w:val="000B61C9"/>
    <w:rsid w:val="000B6253"/>
    <w:rsid w:val="000B6D71"/>
    <w:rsid w:val="000B7B20"/>
    <w:rsid w:val="000B7E17"/>
    <w:rsid w:val="000C1149"/>
    <w:rsid w:val="000C1752"/>
    <w:rsid w:val="000C1C13"/>
    <w:rsid w:val="000C23B2"/>
    <w:rsid w:val="000C307C"/>
    <w:rsid w:val="000C32CC"/>
    <w:rsid w:val="000C3812"/>
    <w:rsid w:val="000C389A"/>
    <w:rsid w:val="000C3D76"/>
    <w:rsid w:val="000C3F19"/>
    <w:rsid w:val="000C428B"/>
    <w:rsid w:val="000C4A60"/>
    <w:rsid w:val="000C4D05"/>
    <w:rsid w:val="000C4D37"/>
    <w:rsid w:val="000C5029"/>
    <w:rsid w:val="000C5A9D"/>
    <w:rsid w:val="000C64A3"/>
    <w:rsid w:val="000C6759"/>
    <w:rsid w:val="000C6DDC"/>
    <w:rsid w:val="000C744B"/>
    <w:rsid w:val="000C747D"/>
    <w:rsid w:val="000C7505"/>
    <w:rsid w:val="000C78FE"/>
    <w:rsid w:val="000C7C58"/>
    <w:rsid w:val="000C7DAA"/>
    <w:rsid w:val="000D1044"/>
    <w:rsid w:val="000D1622"/>
    <w:rsid w:val="000D1A8D"/>
    <w:rsid w:val="000D1E20"/>
    <w:rsid w:val="000D26E6"/>
    <w:rsid w:val="000D33D4"/>
    <w:rsid w:val="000D343B"/>
    <w:rsid w:val="000D3BC2"/>
    <w:rsid w:val="000D4028"/>
    <w:rsid w:val="000D4499"/>
    <w:rsid w:val="000D4987"/>
    <w:rsid w:val="000D4F38"/>
    <w:rsid w:val="000D5DA6"/>
    <w:rsid w:val="000D629A"/>
    <w:rsid w:val="000D642B"/>
    <w:rsid w:val="000D6920"/>
    <w:rsid w:val="000D6FE9"/>
    <w:rsid w:val="000D7253"/>
    <w:rsid w:val="000D7951"/>
    <w:rsid w:val="000D7AEF"/>
    <w:rsid w:val="000E0134"/>
    <w:rsid w:val="000E10C5"/>
    <w:rsid w:val="000E1277"/>
    <w:rsid w:val="000E13F7"/>
    <w:rsid w:val="000E16D7"/>
    <w:rsid w:val="000E2383"/>
    <w:rsid w:val="000E2430"/>
    <w:rsid w:val="000E2476"/>
    <w:rsid w:val="000E3076"/>
    <w:rsid w:val="000E33C3"/>
    <w:rsid w:val="000E348A"/>
    <w:rsid w:val="000E38FC"/>
    <w:rsid w:val="000E41D0"/>
    <w:rsid w:val="000E441F"/>
    <w:rsid w:val="000E4E64"/>
    <w:rsid w:val="000E54CD"/>
    <w:rsid w:val="000E5CC5"/>
    <w:rsid w:val="000E5D73"/>
    <w:rsid w:val="000E61C2"/>
    <w:rsid w:val="000E6EB4"/>
    <w:rsid w:val="000E7171"/>
    <w:rsid w:val="000E72A1"/>
    <w:rsid w:val="000E7E1A"/>
    <w:rsid w:val="000F04D3"/>
    <w:rsid w:val="000F0956"/>
    <w:rsid w:val="000F0B95"/>
    <w:rsid w:val="000F0C09"/>
    <w:rsid w:val="000F0D54"/>
    <w:rsid w:val="000F112F"/>
    <w:rsid w:val="000F18B0"/>
    <w:rsid w:val="000F1FAA"/>
    <w:rsid w:val="000F2A10"/>
    <w:rsid w:val="000F2C26"/>
    <w:rsid w:val="000F2C56"/>
    <w:rsid w:val="000F301F"/>
    <w:rsid w:val="000F35E3"/>
    <w:rsid w:val="000F3782"/>
    <w:rsid w:val="000F37AD"/>
    <w:rsid w:val="000F385A"/>
    <w:rsid w:val="000F41E4"/>
    <w:rsid w:val="000F544C"/>
    <w:rsid w:val="000F566B"/>
    <w:rsid w:val="000F5E12"/>
    <w:rsid w:val="000F6FD1"/>
    <w:rsid w:val="000F73B8"/>
    <w:rsid w:val="000F7D7A"/>
    <w:rsid w:val="000F7DFE"/>
    <w:rsid w:val="00100181"/>
    <w:rsid w:val="00100645"/>
    <w:rsid w:val="00100AF2"/>
    <w:rsid w:val="00100C02"/>
    <w:rsid w:val="001010C4"/>
    <w:rsid w:val="001012F0"/>
    <w:rsid w:val="001019A6"/>
    <w:rsid w:val="00101BDF"/>
    <w:rsid w:val="00101C2E"/>
    <w:rsid w:val="00102491"/>
    <w:rsid w:val="001028F6"/>
    <w:rsid w:val="0010330E"/>
    <w:rsid w:val="00103340"/>
    <w:rsid w:val="0010345E"/>
    <w:rsid w:val="00104696"/>
    <w:rsid w:val="00104B52"/>
    <w:rsid w:val="00105335"/>
    <w:rsid w:val="00105D84"/>
    <w:rsid w:val="0010627C"/>
    <w:rsid w:val="0010636F"/>
    <w:rsid w:val="001063A6"/>
    <w:rsid w:val="00106631"/>
    <w:rsid w:val="00106F45"/>
    <w:rsid w:val="00107482"/>
    <w:rsid w:val="001076FD"/>
    <w:rsid w:val="00107796"/>
    <w:rsid w:val="00107969"/>
    <w:rsid w:val="00111960"/>
    <w:rsid w:val="00112412"/>
    <w:rsid w:val="0011276F"/>
    <w:rsid w:val="00112DFD"/>
    <w:rsid w:val="00112E34"/>
    <w:rsid w:val="00112EFC"/>
    <w:rsid w:val="00112FE8"/>
    <w:rsid w:val="00113094"/>
    <w:rsid w:val="0011329F"/>
    <w:rsid w:val="001134BF"/>
    <w:rsid w:val="00113808"/>
    <w:rsid w:val="00113887"/>
    <w:rsid w:val="00113AFD"/>
    <w:rsid w:val="00113F8D"/>
    <w:rsid w:val="001142FF"/>
    <w:rsid w:val="001143FE"/>
    <w:rsid w:val="00115FEA"/>
    <w:rsid w:val="00116B60"/>
    <w:rsid w:val="001171AC"/>
    <w:rsid w:val="001176A5"/>
    <w:rsid w:val="00117881"/>
    <w:rsid w:val="00120CC2"/>
    <w:rsid w:val="00120DF7"/>
    <w:rsid w:val="00121D2B"/>
    <w:rsid w:val="00122216"/>
    <w:rsid w:val="001224EB"/>
    <w:rsid w:val="001234CD"/>
    <w:rsid w:val="00123631"/>
    <w:rsid w:val="0012376E"/>
    <w:rsid w:val="001251D5"/>
    <w:rsid w:val="00125600"/>
    <w:rsid w:val="00125D08"/>
    <w:rsid w:val="00127074"/>
    <w:rsid w:val="0012743A"/>
    <w:rsid w:val="001309EC"/>
    <w:rsid w:val="00130CA0"/>
    <w:rsid w:val="00130E2E"/>
    <w:rsid w:val="00131002"/>
    <w:rsid w:val="001314BE"/>
    <w:rsid w:val="001327BE"/>
    <w:rsid w:val="00132DEA"/>
    <w:rsid w:val="001337AC"/>
    <w:rsid w:val="001338F6"/>
    <w:rsid w:val="00134995"/>
    <w:rsid w:val="00134AEA"/>
    <w:rsid w:val="00134D06"/>
    <w:rsid w:val="00134E6B"/>
    <w:rsid w:val="001351BD"/>
    <w:rsid w:val="00135293"/>
    <w:rsid w:val="00135BAE"/>
    <w:rsid w:val="00136567"/>
    <w:rsid w:val="00136B89"/>
    <w:rsid w:val="00136B92"/>
    <w:rsid w:val="00136CE7"/>
    <w:rsid w:val="00136E73"/>
    <w:rsid w:val="00136EF8"/>
    <w:rsid w:val="00137E61"/>
    <w:rsid w:val="001402CF"/>
    <w:rsid w:val="001407CA"/>
    <w:rsid w:val="0014085B"/>
    <w:rsid w:val="00141218"/>
    <w:rsid w:val="00141C88"/>
    <w:rsid w:val="00141D21"/>
    <w:rsid w:val="00141EFB"/>
    <w:rsid w:val="001424EA"/>
    <w:rsid w:val="001427E7"/>
    <w:rsid w:val="00142B1C"/>
    <w:rsid w:val="00142D46"/>
    <w:rsid w:val="001432CE"/>
    <w:rsid w:val="00143330"/>
    <w:rsid w:val="00143ACE"/>
    <w:rsid w:val="001445FE"/>
    <w:rsid w:val="00144971"/>
    <w:rsid w:val="00144ECD"/>
    <w:rsid w:val="00144FBC"/>
    <w:rsid w:val="00145C0C"/>
    <w:rsid w:val="00146189"/>
    <w:rsid w:val="001465B3"/>
    <w:rsid w:val="00146DA3"/>
    <w:rsid w:val="00146FC3"/>
    <w:rsid w:val="001470C2"/>
    <w:rsid w:val="001472C1"/>
    <w:rsid w:val="00147397"/>
    <w:rsid w:val="001473EA"/>
    <w:rsid w:val="00147705"/>
    <w:rsid w:val="001478ED"/>
    <w:rsid w:val="00147E67"/>
    <w:rsid w:val="00147FFC"/>
    <w:rsid w:val="001500E5"/>
    <w:rsid w:val="00150189"/>
    <w:rsid w:val="001507D9"/>
    <w:rsid w:val="00150C04"/>
    <w:rsid w:val="00150E80"/>
    <w:rsid w:val="001510F2"/>
    <w:rsid w:val="0015142B"/>
    <w:rsid w:val="00151474"/>
    <w:rsid w:val="00151D93"/>
    <w:rsid w:val="00151F6A"/>
    <w:rsid w:val="00152A8C"/>
    <w:rsid w:val="00152B59"/>
    <w:rsid w:val="00152C32"/>
    <w:rsid w:val="00152F7A"/>
    <w:rsid w:val="001532AD"/>
    <w:rsid w:val="001533F4"/>
    <w:rsid w:val="0015344D"/>
    <w:rsid w:val="001537F4"/>
    <w:rsid w:val="00153BDF"/>
    <w:rsid w:val="00154BD2"/>
    <w:rsid w:val="00155251"/>
    <w:rsid w:val="001560C9"/>
    <w:rsid w:val="00156225"/>
    <w:rsid w:val="00156598"/>
    <w:rsid w:val="00157763"/>
    <w:rsid w:val="00157CD2"/>
    <w:rsid w:val="0016012B"/>
    <w:rsid w:val="001604CE"/>
    <w:rsid w:val="00160D39"/>
    <w:rsid w:val="00161232"/>
    <w:rsid w:val="0016135B"/>
    <w:rsid w:val="001614C6"/>
    <w:rsid w:val="00161C3B"/>
    <w:rsid w:val="00162230"/>
    <w:rsid w:val="00162DEA"/>
    <w:rsid w:val="001633AB"/>
    <w:rsid w:val="0016355E"/>
    <w:rsid w:val="0016404C"/>
    <w:rsid w:val="0016428F"/>
    <w:rsid w:val="001644D7"/>
    <w:rsid w:val="001654E4"/>
    <w:rsid w:val="00165521"/>
    <w:rsid w:val="0016574B"/>
    <w:rsid w:val="00165EEB"/>
    <w:rsid w:val="001661B1"/>
    <w:rsid w:val="001666D2"/>
    <w:rsid w:val="0016722E"/>
    <w:rsid w:val="001677D8"/>
    <w:rsid w:val="00167BC6"/>
    <w:rsid w:val="00167CE3"/>
    <w:rsid w:val="00167D44"/>
    <w:rsid w:val="00167D53"/>
    <w:rsid w:val="00170127"/>
    <w:rsid w:val="00170314"/>
    <w:rsid w:val="001706E3"/>
    <w:rsid w:val="00170C77"/>
    <w:rsid w:val="00171741"/>
    <w:rsid w:val="00171BEE"/>
    <w:rsid w:val="00171D35"/>
    <w:rsid w:val="0017213C"/>
    <w:rsid w:val="00172320"/>
    <w:rsid w:val="001726E3"/>
    <w:rsid w:val="00172834"/>
    <w:rsid w:val="00172B57"/>
    <w:rsid w:val="00172E82"/>
    <w:rsid w:val="00172F26"/>
    <w:rsid w:val="00173846"/>
    <w:rsid w:val="001738B1"/>
    <w:rsid w:val="00173DBA"/>
    <w:rsid w:val="00174322"/>
    <w:rsid w:val="00174A49"/>
    <w:rsid w:val="00174A8C"/>
    <w:rsid w:val="00174DD8"/>
    <w:rsid w:val="0017511A"/>
    <w:rsid w:val="001756C5"/>
    <w:rsid w:val="0017571B"/>
    <w:rsid w:val="00175876"/>
    <w:rsid w:val="00175AF1"/>
    <w:rsid w:val="00175BD1"/>
    <w:rsid w:val="0017674C"/>
    <w:rsid w:val="00176E10"/>
    <w:rsid w:val="00176F85"/>
    <w:rsid w:val="00177BB6"/>
    <w:rsid w:val="0018062D"/>
    <w:rsid w:val="0018070D"/>
    <w:rsid w:val="00181053"/>
    <w:rsid w:val="00181366"/>
    <w:rsid w:val="00181654"/>
    <w:rsid w:val="001816B3"/>
    <w:rsid w:val="0018178A"/>
    <w:rsid w:val="001818E6"/>
    <w:rsid w:val="001819A0"/>
    <w:rsid w:val="00181B68"/>
    <w:rsid w:val="00181C35"/>
    <w:rsid w:val="00181C5B"/>
    <w:rsid w:val="00181F09"/>
    <w:rsid w:val="0018225F"/>
    <w:rsid w:val="0018288E"/>
    <w:rsid w:val="00183745"/>
    <w:rsid w:val="001841D2"/>
    <w:rsid w:val="001842C9"/>
    <w:rsid w:val="0018438D"/>
    <w:rsid w:val="00184523"/>
    <w:rsid w:val="00184656"/>
    <w:rsid w:val="00184A6C"/>
    <w:rsid w:val="0018594F"/>
    <w:rsid w:val="00185C0F"/>
    <w:rsid w:val="00185C36"/>
    <w:rsid w:val="00185F2E"/>
    <w:rsid w:val="001861C0"/>
    <w:rsid w:val="0018723F"/>
    <w:rsid w:val="0018799B"/>
    <w:rsid w:val="0019043F"/>
    <w:rsid w:val="00190685"/>
    <w:rsid w:val="001908C2"/>
    <w:rsid w:val="00190D4F"/>
    <w:rsid w:val="00191016"/>
    <w:rsid w:val="00191039"/>
    <w:rsid w:val="00191B0F"/>
    <w:rsid w:val="0019218E"/>
    <w:rsid w:val="00193710"/>
    <w:rsid w:val="001937F9"/>
    <w:rsid w:val="00193C28"/>
    <w:rsid w:val="00193E63"/>
    <w:rsid w:val="001944F1"/>
    <w:rsid w:val="00194983"/>
    <w:rsid w:val="00194C66"/>
    <w:rsid w:val="001960F7"/>
    <w:rsid w:val="00196264"/>
    <w:rsid w:val="00196B32"/>
    <w:rsid w:val="00196DB9"/>
    <w:rsid w:val="001971C5"/>
    <w:rsid w:val="0019726C"/>
    <w:rsid w:val="0019746F"/>
    <w:rsid w:val="00197977"/>
    <w:rsid w:val="00197FFB"/>
    <w:rsid w:val="001A0161"/>
    <w:rsid w:val="001A0345"/>
    <w:rsid w:val="001A06E6"/>
    <w:rsid w:val="001A094E"/>
    <w:rsid w:val="001A1738"/>
    <w:rsid w:val="001A1D84"/>
    <w:rsid w:val="001A1DB6"/>
    <w:rsid w:val="001A2570"/>
    <w:rsid w:val="001A2DDA"/>
    <w:rsid w:val="001A3402"/>
    <w:rsid w:val="001A46EC"/>
    <w:rsid w:val="001A4803"/>
    <w:rsid w:val="001A4CF6"/>
    <w:rsid w:val="001A4F16"/>
    <w:rsid w:val="001A4FAA"/>
    <w:rsid w:val="001A542B"/>
    <w:rsid w:val="001A55BD"/>
    <w:rsid w:val="001A5667"/>
    <w:rsid w:val="001A5825"/>
    <w:rsid w:val="001A5A58"/>
    <w:rsid w:val="001A5E19"/>
    <w:rsid w:val="001A6267"/>
    <w:rsid w:val="001A687D"/>
    <w:rsid w:val="001A6A4E"/>
    <w:rsid w:val="001A7371"/>
    <w:rsid w:val="001A7384"/>
    <w:rsid w:val="001A7530"/>
    <w:rsid w:val="001A77CC"/>
    <w:rsid w:val="001A7B67"/>
    <w:rsid w:val="001A7C86"/>
    <w:rsid w:val="001B025A"/>
    <w:rsid w:val="001B0815"/>
    <w:rsid w:val="001B12EF"/>
    <w:rsid w:val="001B196B"/>
    <w:rsid w:val="001B213E"/>
    <w:rsid w:val="001B290F"/>
    <w:rsid w:val="001B2AB4"/>
    <w:rsid w:val="001B2E50"/>
    <w:rsid w:val="001B3738"/>
    <w:rsid w:val="001B387A"/>
    <w:rsid w:val="001B3BD9"/>
    <w:rsid w:val="001B4241"/>
    <w:rsid w:val="001B460B"/>
    <w:rsid w:val="001B479E"/>
    <w:rsid w:val="001B487D"/>
    <w:rsid w:val="001B4CF9"/>
    <w:rsid w:val="001B4F0D"/>
    <w:rsid w:val="001B51AF"/>
    <w:rsid w:val="001B52C8"/>
    <w:rsid w:val="001B5980"/>
    <w:rsid w:val="001B5E4D"/>
    <w:rsid w:val="001B603F"/>
    <w:rsid w:val="001B6451"/>
    <w:rsid w:val="001B7095"/>
    <w:rsid w:val="001B7B28"/>
    <w:rsid w:val="001B7BF4"/>
    <w:rsid w:val="001B7D6E"/>
    <w:rsid w:val="001B7F9F"/>
    <w:rsid w:val="001C03F3"/>
    <w:rsid w:val="001C0506"/>
    <w:rsid w:val="001C0EB5"/>
    <w:rsid w:val="001C122B"/>
    <w:rsid w:val="001C1658"/>
    <w:rsid w:val="001C16B3"/>
    <w:rsid w:val="001C1F62"/>
    <w:rsid w:val="001C268E"/>
    <w:rsid w:val="001C2923"/>
    <w:rsid w:val="001C2C3E"/>
    <w:rsid w:val="001C2F90"/>
    <w:rsid w:val="001C3140"/>
    <w:rsid w:val="001C33C0"/>
    <w:rsid w:val="001C3DD5"/>
    <w:rsid w:val="001C40A0"/>
    <w:rsid w:val="001C4390"/>
    <w:rsid w:val="001C59D6"/>
    <w:rsid w:val="001C5B59"/>
    <w:rsid w:val="001C7BB8"/>
    <w:rsid w:val="001D02E6"/>
    <w:rsid w:val="001D0476"/>
    <w:rsid w:val="001D0783"/>
    <w:rsid w:val="001D0A6F"/>
    <w:rsid w:val="001D0BD5"/>
    <w:rsid w:val="001D1156"/>
    <w:rsid w:val="001D139B"/>
    <w:rsid w:val="001D17BD"/>
    <w:rsid w:val="001D2B15"/>
    <w:rsid w:val="001D2FB4"/>
    <w:rsid w:val="001D3B98"/>
    <w:rsid w:val="001D4EB9"/>
    <w:rsid w:val="001D58F2"/>
    <w:rsid w:val="001D60ED"/>
    <w:rsid w:val="001D6186"/>
    <w:rsid w:val="001D6DA7"/>
    <w:rsid w:val="001D6FA6"/>
    <w:rsid w:val="001D7563"/>
    <w:rsid w:val="001D7BD6"/>
    <w:rsid w:val="001E0164"/>
    <w:rsid w:val="001E0653"/>
    <w:rsid w:val="001E07D2"/>
    <w:rsid w:val="001E09EF"/>
    <w:rsid w:val="001E0CFD"/>
    <w:rsid w:val="001E0E97"/>
    <w:rsid w:val="001E116D"/>
    <w:rsid w:val="001E1D14"/>
    <w:rsid w:val="001E2082"/>
    <w:rsid w:val="001E266C"/>
    <w:rsid w:val="001E2B89"/>
    <w:rsid w:val="001E392C"/>
    <w:rsid w:val="001E407A"/>
    <w:rsid w:val="001E4210"/>
    <w:rsid w:val="001E42ED"/>
    <w:rsid w:val="001E471C"/>
    <w:rsid w:val="001E4879"/>
    <w:rsid w:val="001E4A84"/>
    <w:rsid w:val="001E4E06"/>
    <w:rsid w:val="001E4F5E"/>
    <w:rsid w:val="001E544A"/>
    <w:rsid w:val="001E657E"/>
    <w:rsid w:val="001E6818"/>
    <w:rsid w:val="001E796A"/>
    <w:rsid w:val="001E7C20"/>
    <w:rsid w:val="001F046E"/>
    <w:rsid w:val="001F05DD"/>
    <w:rsid w:val="001F0AF5"/>
    <w:rsid w:val="001F1719"/>
    <w:rsid w:val="001F1DA8"/>
    <w:rsid w:val="001F23ED"/>
    <w:rsid w:val="001F2AD5"/>
    <w:rsid w:val="001F2B11"/>
    <w:rsid w:val="001F2C75"/>
    <w:rsid w:val="001F2CA4"/>
    <w:rsid w:val="001F2CF3"/>
    <w:rsid w:val="001F3138"/>
    <w:rsid w:val="001F3247"/>
    <w:rsid w:val="001F34EC"/>
    <w:rsid w:val="001F3517"/>
    <w:rsid w:val="001F3830"/>
    <w:rsid w:val="001F3984"/>
    <w:rsid w:val="001F3C18"/>
    <w:rsid w:val="001F3CAA"/>
    <w:rsid w:val="001F3F97"/>
    <w:rsid w:val="001F42FF"/>
    <w:rsid w:val="001F4A34"/>
    <w:rsid w:val="001F5025"/>
    <w:rsid w:val="001F52F8"/>
    <w:rsid w:val="001F5B68"/>
    <w:rsid w:val="001F5E32"/>
    <w:rsid w:val="001F635D"/>
    <w:rsid w:val="001F6BCC"/>
    <w:rsid w:val="001F6DCE"/>
    <w:rsid w:val="001F79AB"/>
    <w:rsid w:val="0020011F"/>
    <w:rsid w:val="0020025A"/>
    <w:rsid w:val="0020088E"/>
    <w:rsid w:val="002009D8"/>
    <w:rsid w:val="002010BB"/>
    <w:rsid w:val="0020167D"/>
    <w:rsid w:val="0020168D"/>
    <w:rsid w:val="002017FD"/>
    <w:rsid w:val="0020206C"/>
    <w:rsid w:val="002021F2"/>
    <w:rsid w:val="002023DF"/>
    <w:rsid w:val="002035D5"/>
    <w:rsid w:val="002039CB"/>
    <w:rsid w:val="00203E8F"/>
    <w:rsid w:val="00204653"/>
    <w:rsid w:val="00204971"/>
    <w:rsid w:val="00204D92"/>
    <w:rsid w:val="00205840"/>
    <w:rsid w:val="00205B83"/>
    <w:rsid w:val="00205C56"/>
    <w:rsid w:val="0020659B"/>
    <w:rsid w:val="00206858"/>
    <w:rsid w:val="00207769"/>
    <w:rsid w:val="0020789A"/>
    <w:rsid w:val="00207C70"/>
    <w:rsid w:val="002102EB"/>
    <w:rsid w:val="0021037A"/>
    <w:rsid w:val="002103B9"/>
    <w:rsid w:val="002103DC"/>
    <w:rsid w:val="0021092A"/>
    <w:rsid w:val="002109FB"/>
    <w:rsid w:val="00210DE5"/>
    <w:rsid w:val="002119A4"/>
    <w:rsid w:val="00211E42"/>
    <w:rsid w:val="002129D2"/>
    <w:rsid w:val="00212D91"/>
    <w:rsid w:val="00213DF4"/>
    <w:rsid w:val="00213F69"/>
    <w:rsid w:val="0021414C"/>
    <w:rsid w:val="002142BF"/>
    <w:rsid w:val="00215B3F"/>
    <w:rsid w:val="00215D4B"/>
    <w:rsid w:val="00215EF2"/>
    <w:rsid w:val="002160AA"/>
    <w:rsid w:val="002161A6"/>
    <w:rsid w:val="0021696E"/>
    <w:rsid w:val="00216AC4"/>
    <w:rsid w:val="00216BAC"/>
    <w:rsid w:val="00216E26"/>
    <w:rsid w:val="00216EEF"/>
    <w:rsid w:val="00217069"/>
    <w:rsid w:val="0021712C"/>
    <w:rsid w:val="0021713C"/>
    <w:rsid w:val="00217918"/>
    <w:rsid w:val="002203FB"/>
    <w:rsid w:val="00220E36"/>
    <w:rsid w:val="00220E73"/>
    <w:rsid w:val="002218B8"/>
    <w:rsid w:val="00221C5E"/>
    <w:rsid w:val="00221E1D"/>
    <w:rsid w:val="00221FDB"/>
    <w:rsid w:val="00222031"/>
    <w:rsid w:val="002223E3"/>
    <w:rsid w:val="00222480"/>
    <w:rsid w:val="002226CA"/>
    <w:rsid w:val="00222FC4"/>
    <w:rsid w:val="00223006"/>
    <w:rsid w:val="00223D83"/>
    <w:rsid w:val="00225154"/>
    <w:rsid w:val="002257C8"/>
    <w:rsid w:val="0022789D"/>
    <w:rsid w:val="00227F1D"/>
    <w:rsid w:val="002302A4"/>
    <w:rsid w:val="002303D0"/>
    <w:rsid w:val="0023056C"/>
    <w:rsid w:val="00230BDB"/>
    <w:rsid w:val="00230DA7"/>
    <w:rsid w:val="00230F65"/>
    <w:rsid w:val="002310BF"/>
    <w:rsid w:val="002311BE"/>
    <w:rsid w:val="0023122A"/>
    <w:rsid w:val="00232401"/>
    <w:rsid w:val="00232C22"/>
    <w:rsid w:val="00232D2A"/>
    <w:rsid w:val="00232E64"/>
    <w:rsid w:val="00233099"/>
    <w:rsid w:val="002335B5"/>
    <w:rsid w:val="00233677"/>
    <w:rsid w:val="00234289"/>
    <w:rsid w:val="00234411"/>
    <w:rsid w:val="00234698"/>
    <w:rsid w:val="00234740"/>
    <w:rsid w:val="00234D2C"/>
    <w:rsid w:val="00234E31"/>
    <w:rsid w:val="0023543B"/>
    <w:rsid w:val="00235469"/>
    <w:rsid w:val="0023555E"/>
    <w:rsid w:val="00235EFB"/>
    <w:rsid w:val="00235F16"/>
    <w:rsid w:val="002363C9"/>
    <w:rsid w:val="00236AAC"/>
    <w:rsid w:val="00236D4E"/>
    <w:rsid w:val="00236F7F"/>
    <w:rsid w:val="00237100"/>
    <w:rsid w:val="00237140"/>
    <w:rsid w:val="00237209"/>
    <w:rsid w:val="00237AEE"/>
    <w:rsid w:val="002402C1"/>
    <w:rsid w:val="00240B5C"/>
    <w:rsid w:val="002411BC"/>
    <w:rsid w:val="0024219C"/>
    <w:rsid w:val="00242D46"/>
    <w:rsid w:val="00242DA0"/>
    <w:rsid w:val="00243200"/>
    <w:rsid w:val="002432E5"/>
    <w:rsid w:val="0024340A"/>
    <w:rsid w:val="00243599"/>
    <w:rsid w:val="00243842"/>
    <w:rsid w:val="00243ECA"/>
    <w:rsid w:val="00243F72"/>
    <w:rsid w:val="00244BB3"/>
    <w:rsid w:val="00244E3F"/>
    <w:rsid w:val="00245EE1"/>
    <w:rsid w:val="00245FB7"/>
    <w:rsid w:val="00246903"/>
    <w:rsid w:val="002471D4"/>
    <w:rsid w:val="00247792"/>
    <w:rsid w:val="00247BAA"/>
    <w:rsid w:val="00250032"/>
    <w:rsid w:val="002505D9"/>
    <w:rsid w:val="0025079D"/>
    <w:rsid w:val="00250CE4"/>
    <w:rsid w:val="00251612"/>
    <w:rsid w:val="00251ADB"/>
    <w:rsid w:val="00251F17"/>
    <w:rsid w:val="00252620"/>
    <w:rsid w:val="002538E9"/>
    <w:rsid w:val="00253F41"/>
    <w:rsid w:val="00254264"/>
    <w:rsid w:val="0025489A"/>
    <w:rsid w:val="00255788"/>
    <w:rsid w:val="00255D46"/>
    <w:rsid w:val="00256171"/>
    <w:rsid w:val="002561BD"/>
    <w:rsid w:val="00256A19"/>
    <w:rsid w:val="00256A94"/>
    <w:rsid w:val="00257783"/>
    <w:rsid w:val="00257BE2"/>
    <w:rsid w:val="00257FC9"/>
    <w:rsid w:val="002606CB"/>
    <w:rsid w:val="00261F8C"/>
    <w:rsid w:val="0026230B"/>
    <w:rsid w:val="002637EF"/>
    <w:rsid w:val="00263C2E"/>
    <w:rsid w:val="00265409"/>
    <w:rsid w:val="002662AE"/>
    <w:rsid w:val="0026671E"/>
    <w:rsid w:val="00266C40"/>
    <w:rsid w:val="00267136"/>
    <w:rsid w:val="002674F2"/>
    <w:rsid w:val="00267E88"/>
    <w:rsid w:val="00270458"/>
    <w:rsid w:val="0027065A"/>
    <w:rsid w:val="002711AA"/>
    <w:rsid w:val="00271605"/>
    <w:rsid w:val="00271838"/>
    <w:rsid w:val="00272DF2"/>
    <w:rsid w:val="00273638"/>
    <w:rsid w:val="00274470"/>
    <w:rsid w:val="002747B9"/>
    <w:rsid w:val="00275332"/>
    <w:rsid w:val="0027572E"/>
    <w:rsid w:val="002759A0"/>
    <w:rsid w:val="00275DAC"/>
    <w:rsid w:val="00275DF3"/>
    <w:rsid w:val="002765B7"/>
    <w:rsid w:val="002765DB"/>
    <w:rsid w:val="00276C44"/>
    <w:rsid w:val="0027760B"/>
    <w:rsid w:val="00277D70"/>
    <w:rsid w:val="0028009A"/>
    <w:rsid w:val="00280BD9"/>
    <w:rsid w:val="00280C86"/>
    <w:rsid w:val="00281465"/>
    <w:rsid w:val="00281672"/>
    <w:rsid w:val="0028174C"/>
    <w:rsid w:val="00283079"/>
    <w:rsid w:val="0028372B"/>
    <w:rsid w:val="002838AE"/>
    <w:rsid w:val="00283C52"/>
    <w:rsid w:val="002841CE"/>
    <w:rsid w:val="00284428"/>
    <w:rsid w:val="00284661"/>
    <w:rsid w:val="002846B3"/>
    <w:rsid w:val="0028476D"/>
    <w:rsid w:val="00284F79"/>
    <w:rsid w:val="00284F85"/>
    <w:rsid w:val="002857F6"/>
    <w:rsid w:val="00285B07"/>
    <w:rsid w:val="002864C9"/>
    <w:rsid w:val="002865A1"/>
    <w:rsid w:val="00286693"/>
    <w:rsid w:val="00286950"/>
    <w:rsid w:val="00286F47"/>
    <w:rsid w:val="00287364"/>
    <w:rsid w:val="002875F6"/>
    <w:rsid w:val="00287DA6"/>
    <w:rsid w:val="002905D4"/>
    <w:rsid w:val="00290FE0"/>
    <w:rsid w:val="002913CB"/>
    <w:rsid w:val="0029151D"/>
    <w:rsid w:val="00291F01"/>
    <w:rsid w:val="00292245"/>
    <w:rsid w:val="002933B6"/>
    <w:rsid w:val="002936E5"/>
    <w:rsid w:val="002938D9"/>
    <w:rsid w:val="00294086"/>
    <w:rsid w:val="002940BB"/>
    <w:rsid w:val="00294418"/>
    <w:rsid w:val="00294A08"/>
    <w:rsid w:val="00295E6A"/>
    <w:rsid w:val="0029622A"/>
    <w:rsid w:val="0029667A"/>
    <w:rsid w:val="00296B51"/>
    <w:rsid w:val="0029706B"/>
    <w:rsid w:val="002972E1"/>
    <w:rsid w:val="0029774A"/>
    <w:rsid w:val="002977DB"/>
    <w:rsid w:val="0029789D"/>
    <w:rsid w:val="002978E0"/>
    <w:rsid w:val="00297930"/>
    <w:rsid w:val="002A06F1"/>
    <w:rsid w:val="002A0A20"/>
    <w:rsid w:val="002A0B41"/>
    <w:rsid w:val="002A107B"/>
    <w:rsid w:val="002A1BD2"/>
    <w:rsid w:val="002A2119"/>
    <w:rsid w:val="002A217B"/>
    <w:rsid w:val="002A239F"/>
    <w:rsid w:val="002A23BA"/>
    <w:rsid w:val="002A2E05"/>
    <w:rsid w:val="002A2F72"/>
    <w:rsid w:val="002A3B14"/>
    <w:rsid w:val="002A41E0"/>
    <w:rsid w:val="002A4B9E"/>
    <w:rsid w:val="002A4BA0"/>
    <w:rsid w:val="002A4CF1"/>
    <w:rsid w:val="002A5619"/>
    <w:rsid w:val="002A5AB4"/>
    <w:rsid w:val="002A5AB7"/>
    <w:rsid w:val="002A5C00"/>
    <w:rsid w:val="002A6085"/>
    <w:rsid w:val="002A6282"/>
    <w:rsid w:val="002A6515"/>
    <w:rsid w:val="002A675C"/>
    <w:rsid w:val="002A6884"/>
    <w:rsid w:val="002A68DB"/>
    <w:rsid w:val="002A768E"/>
    <w:rsid w:val="002A76AC"/>
    <w:rsid w:val="002B02B7"/>
    <w:rsid w:val="002B05B9"/>
    <w:rsid w:val="002B276F"/>
    <w:rsid w:val="002B2B66"/>
    <w:rsid w:val="002B3393"/>
    <w:rsid w:val="002B4299"/>
    <w:rsid w:val="002B5422"/>
    <w:rsid w:val="002B55B6"/>
    <w:rsid w:val="002B5726"/>
    <w:rsid w:val="002B5AF7"/>
    <w:rsid w:val="002B63D7"/>
    <w:rsid w:val="002B68D8"/>
    <w:rsid w:val="002B7A20"/>
    <w:rsid w:val="002B7ED5"/>
    <w:rsid w:val="002C0254"/>
    <w:rsid w:val="002C0591"/>
    <w:rsid w:val="002C1817"/>
    <w:rsid w:val="002C1E01"/>
    <w:rsid w:val="002C2368"/>
    <w:rsid w:val="002C24A1"/>
    <w:rsid w:val="002C28CD"/>
    <w:rsid w:val="002C2D53"/>
    <w:rsid w:val="002C3690"/>
    <w:rsid w:val="002C3DDA"/>
    <w:rsid w:val="002C4106"/>
    <w:rsid w:val="002C4A9E"/>
    <w:rsid w:val="002C50A9"/>
    <w:rsid w:val="002C53E7"/>
    <w:rsid w:val="002C54EA"/>
    <w:rsid w:val="002C554E"/>
    <w:rsid w:val="002C71F9"/>
    <w:rsid w:val="002D0323"/>
    <w:rsid w:val="002D0B46"/>
    <w:rsid w:val="002D0F30"/>
    <w:rsid w:val="002D12D1"/>
    <w:rsid w:val="002D17FD"/>
    <w:rsid w:val="002D1C2E"/>
    <w:rsid w:val="002D2115"/>
    <w:rsid w:val="002D216D"/>
    <w:rsid w:val="002D25FF"/>
    <w:rsid w:val="002D2AD3"/>
    <w:rsid w:val="002D2C88"/>
    <w:rsid w:val="002D2EF7"/>
    <w:rsid w:val="002D306C"/>
    <w:rsid w:val="002D3602"/>
    <w:rsid w:val="002D37D1"/>
    <w:rsid w:val="002D38A2"/>
    <w:rsid w:val="002D3B6D"/>
    <w:rsid w:val="002D3BAF"/>
    <w:rsid w:val="002D4599"/>
    <w:rsid w:val="002D4AA3"/>
    <w:rsid w:val="002D4B3D"/>
    <w:rsid w:val="002D4FE8"/>
    <w:rsid w:val="002D529D"/>
    <w:rsid w:val="002D5300"/>
    <w:rsid w:val="002D5509"/>
    <w:rsid w:val="002D59E6"/>
    <w:rsid w:val="002D5CB6"/>
    <w:rsid w:val="002D64AD"/>
    <w:rsid w:val="002D6601"/>
    <w:rsid w:val="002D6ACA"/>
    <w:rsid w:val="002D7585"/>
    <w:rsid w:val="002D78E7"/>
    <w:rsid w:val="002D79BB"/>
    <w:rsid w:val="002D7F4D"/>
    <w:rsid w:val="002E00DA"/>
    <w:rsid w:val="002E0312"/>
    <w:rsid w:val="002E054F"/>
    <w:rsid w:val="002E05A1"/>
    <w:rsid w:val="002E0C17"/>
    <w:rsid w:val="002E13C7"/>
    <w:rsid w:val="002E15CB"/>
    <w:rsid w:val="002E1B1D"/>
    <w:rsid w:val="002E2453"/>
    <w:rsid w:val="002E2674"/>
    <w:rsid w:val="002E26BA"/>
    <w:rsid w:val="002E27A9"/>
    <w:rsid w:val="002E29DB"/>
    <w:rsid w:val="002E2B19"/>
    <w:rsid w:val="002E2CD3"/>
    <w:rsid w:val="002E3494"/>
    <w:rsid w:val="002E3773"/>
    <w:rsid w:val="002E3978"/>
    <w:rsid w:val="002E400D"/>
    <w:rsid w:val="002E444F"/>
    <w:rsid w:val="002E50E4"/>
    <w:rsid w:val="002E5B87"/>
    <w:rsid w:val="002E62E7"/>
    <w:rsid w:val="002E6375"/>
    <w:rsid w:val="002E657E"/>
    <w:rsid w:val="002E6EC9"/>
    <w:rsid w:val="002E70A8"/>
    <w:rsid w:val="002E7DC7"/>
    <w:rsid w:val="002E7E6C"/>
    <w:rsid w:val="002E7F16"/>
    <w:rsid w:val="002F01EF"/>
    <w:rsid w:val="002F060A"/>
    <w:rsid w:val="002F0A85"/>
    <w:rsid w:val="002F0CF1"/>
    <w:rsid w:val="002F1F60"/>
    <w:rsid w:val="002F23FA"/>
    <w:rsid w:val="002F2FA4"/>
    <w:rsid w:val="002F331F"/>
    <w:rsid w:val="002F3865"/>
    <w:rsid w:val="002F4E37"/>
    <w:rsid w:val="002F4EF4"/>
    <w:rsid w:val="002F4FD9"/>
    <w:rsid w:val="002F5144"/>
    <w:rsid w:val="002F57C5"/>
    <w:rsid w:val="002F5C9E"/>
    <w:rsid w:val="002F5EE8"/>
    <w:rsid w:val="002F6216"/>
    <w:rsid w:val="002F6345"/>
    <w:rsid w:val="002F68C2"/>
    <w:rsid w:val="002F7396"/>
    <w:rsid w:val="002F77E5"/>
    <w:rsid w:val="002F7838"/>
    <w:rsid w:val="002F7CDA"/>
    <w:rsid w:val="002F7F78"/>
    <w:rsid w:val="0030052A"/>
    <w:rsid w:val="00300AF1"/>
    <w:rsid w:val="00300D4D"/>
    <w:rsid w:val="00300FD8"/>
    <w:rsid w:val="00301238"/>
    <w:rsid w:val="003023AC"/>
    <w:rsid w:val="003026B0"/>
    <w:rsid w:val="00302909"/>
    <w:rsid w:val="00302935"/>
    <w:rsid w:val="00302BE6"/>
    <w:rsid w:val="003033B4"/>
    <w:rsid w:val="00303731"/>
    <w:rsid w:val="00303C46"/>
    <w:rsid w:val="00303CB6"/>
    <w:rsid w:val="00303CE7"/>
    <w:rsid w:val="003041EA"/>
    <w:rsid w:val="00304947"/>
    <w:rsid w:val="003049DA"/>
    <w:rsid w:val="00304ABD"/>
    <w:rsid w:val="00304C6A"/>
    <w:rsid w:val="00304E63"/>
    <w:rsid w:val="003051E3"/>
    <w:rsid w:val="0030596C"/>
    <w:rsid w:val="0030611A"/>
    <w:rsid w:val="00306C75"/>
    <w:rsid w:val="003070D6"/>
    <w:rsid w:val="00307627"/>
    <w:rsid w:val="00307EB9"/>
    <w:rsid w:val="00310466"/>
    <w:rsid w:val="003108CB"/>
    <w:rsid w:val="00310BAD"/>
    <w:rsid w:val="00310EDD"/>
    <w:rsid w:val="0031155F"/>
    <w:rsid w:val="00311A9C"/>
    <w:rsid w:val="003120AB"/>
    <w:rsid w:val="003123C5"/>
    <w:rsid w:val="003125F2"/>
    <w:rsid w:val="00312B9F"/>
    <w:rsid w:val="00312C13"/>
    <w:rsid w:val="00312DF3"/>
    <w:rsid w:val="003131C3"/>
    <w:rsid w:val="00313813"/>
    <w:rsid w:val="00314C61"/>
    <w:rsid w:val="00314F0F"/>
    <w:rsid w:val="00314F59"/>
    <w:rsid w:val="0031590D"/>
    <w:rsid w:val="00316716"/>
    <w:rsid w:val="00316829"/>
    <w:rsid w:val="003170A6"/>
    <w:rsid w:val="003176CC"/>
    <w:rsid w:val="00317DB7"/>
    <w:rsid w:val="00317EE0"/>
    <w:rsid w:val="0032059F"/>
    <w:rsid w:val="00320C5A"/>
    <w:rsid w:val="00320D77"/>
    <w:rsid w:val="0032104F"/>
    <w:rsid w:val="00321616"/>
    <w:rsid w:val="00321701"/>
    <w:rsid w:val="00321E06"/>
    <w:rsid w:val="003220EF"/>
    <w:rsid w:val="0032216C"/>
    <w:rsid w:val="0032247D"/>
    <w:rsid w:val="003226A5"/>
    <w:rsid w:val="00322761"/>
    <w:rsid w:val="00322B6B"/>
    <w:rsid w:val="00323030"/>
    <w:rsid w:val="00323581"/>
    <w:rsid w:val="003236C2"/>
    <w:rsid w:val="003238E2"/>
    <w:rsid w:val="00323CD5"/>
    <w:rsid w:val="00323EB0"/>
    <w:rsid w:val="00324023"/>
    <w:rsid w:val="0032406B"/>
    <w:rsid w:val="003246BA"/>
    <w:rsid w:val="00324E56"/>
    <w:rsid w:val="00324F18"/>
    <w:rsid w:val="00324FF5"/>
    <w:rsid w:val="00325570"/>
    <w:rsid w:val="00326051"/>
    <w:rsid w:val="003267A3"/>
    <w:rsid w:val="00327180"/>
    <w:rsid w:val="003273DE"/>
    <w:rsid w:val="00327B77"/>
    <w:rsid w:val="0033056D"/>
    <w:rsid w:val="00330CB7"/>
    <w:rsid w:val="00330D8E"/>
    <w:rsid w:val="00330ED0"/>
    <w:rsid w:val="00330FA0"/>
    <w:rsid w:val="0033106C"/>
    <w:rsid w:val="003310FC"/>
    <w:rsid w:val="0033133D"/>
    <w:rsid w:val="003314CD"/>
    <w:rsid w:val="00332375"/>
    <w:rsid w:val="0033328C"/>
    <w:rsid w:val="00334377"/>
    <w:rsid w:val="0033437A"/>
    <w:rsid w:val="00334433"/>
    <w:rsid w:val="00334719"/>
    <w:rsid w:val="0033483B"/>
    <w:rsid w:val="00334AFA"/>
    <w:rsid w:val="00334B64"/>
    <w:rsid w:val="00334C2E"/>
    <w:rsid w:val="00334DB2"/>
    <w:rsid w:val="003351BF"/>
    <w:rsid w:val="003354E7"/>
    <w:rsid w:val="00335985"/>
    <w:rsid w:val="00335A71"/>
    <w:rsid w:val="00335BEB"/>
    <w:rsid w:val="00335E57"/>
    <w:rsid w:val="0033677F"/>
    <w:rsid w:val="00336C4A"/>
    <w:rsid w:val="003379BC"/>
    <w:rsid w:val="00337B7A"/>
    <w:rsid w:val="00340355"/>
    <w:rsid w:val="00340D99"/>
    <w:rsid w:val="00340F63"/>
    <w:rsid w:val="00342033"/>
    <w:rsid w:val="00342110"/>
    <w:rsid w:val="003421D0"/>
    <w:rsid w:val="00342230"/>
    <w:rsid w:val="003422F9"/>
    <w:rsid w:val="003425D7"/>
    <w:rsid w:val="00342AA5"/>
    <w:rsid w:val="00343E9D"/>
    <w:rsid w:val="00344010"/>
    <w:rsid w:val="003444C4"/>
    <w:rsid w:val="003445EC"/>
    <w:rsid w:val="00344A95"/>
    <w:rsid w:val="00344AE9"/>
    <w:rsid w:val="00344D1E"/>
    <w:rsid w:val="00344E3E"/>
    <w:rsid w:val="00344F2B"/>
    <w:rsid w:val="00345250"/>
    <w:rsid w:val="003456D9"/>
    <w:rsid w:val="00345B56"/>
    <w:rsid w:val="00345E76"/>
    <w:rsid w:val="00345E9A"/>
    <w:rsid w:val="00347904"/>
    <w:rsid w:val="00350CF3"/>
    <w:rsid w:val="00350D71"/>
    <w:rsid w:val="00350FC0"/>
    <w:rsid w:val="0035184C"/>
    <w:rsid w:val="00351889"/>
    <w:rsid w:val="003518C4"/>
    <w:rsid w:val="00351C98"/>
    <w:rsid w:val="00351E89"/>
    <w:rsid w:val="00351FDA"/>
    <w:rsid w:val="00352607"/>
    <w:rsid w:val="00352D3F"/>
    <w:rsid w:val="003533C3"/>
    <w:rsid w:val="0035402D"/>
    <w:rsid w:val="00354143"/>
    <w:rsid w:val="00354AF1"/>
    <w:rsid w:val="00354D9B"/>
    <w:rsid w:val="003557CB"/>
    <w:rsid w:val="0035598C"/>
    <w:rsid w:val="00355E74"/>
    <w:rsid w:val="00356414"/>
    <w:rsid w:val="00356862"/>
    <w:rsid w:val="00356920"/>
    <w:rsid w:val="00356967"/>
    <w:rsid w:val="00356B46"/>
    <w:rsid w:val="00356C81"/>
    <w:rsid w:val="00356EDD"/>
    <w:rsid w:val="00356F7A"/>
    <w:rsid w:val="0035703E"/>
    <w:rsid w:val="0035719F"/>
    <w:rsid w:val="00357632"/>
    <w:rsid w:val="0036015F"/>
    <w:rsid w:val="003607A7"/>
    <w:rsid w:val="003608A7"/>
    <w:rsid w:val="00360901"/>
    <w:rsid w:val="00360941"/>
    <w:rsid w:val="00360BA9"/>
    <w:rsid w:val="00362529"/>
    <w:rsid w:val="00362887"/>
    <w:rsid w:val="00362C70"/>
    <w:rsid w:val="00362C76"/>
    <w:rsid w:val="00363C90"/>
    <w:rsid w:val="00363EE5"/>
    <w:rsid w:val="003645F5"/>
    <w:rsid w:val="00364CAB"/>
    <w:rsid w:val="00364F6D"/>
    <w:rsid w:val="00364FAA"/>
    <w:rsid w:val="00365058"/>
    <w:rsid w:val="003661A8"/>
    <w:rsid w:val="00367B03"/>
    <w:rsid w:val="00367DA0"/>
    <w:rsid w:val="00370026"/>
    <w:rsid w:val="003704FC"/>
    <w:rsid w:val="00370DCA"/>
    <w:rsid w:val="00371B0C"/>
    <w:rsid w:val="00371E66"/>
    <w:rsid w:val="00371F29"/>
    <w:rsid w:val="00371F5C"/>
    <w:rsid w:val="00372CDE"/>
    <w:rsid w:val="00372F41"/>
    <w:rsid w:val="0037319A"/>
    <w:rsid w:val="003732B1"/>
    <w:rsid w:val="0037395A"/>
    <w:rsid w:val="00373BD9"/>
    <w:rsid w:val="00373DA6"/>
    <w:rsid w:val="00374342"/>
    <w:rsid w:val="00374393"/>
    <w:rsid w:val="003748DF"/>
    <w:rsid w:val="0037493E"/>
    <w:rsid w:val="00374B04"/>
    <w:rsid w:val="00374B66"/>
    <w:rsid w:val="00374F20"/>
    <w:rsid w:val="00374F30"/>
    <w:rsid w:val="00375905"/>
    <w:rsid w:val="0037602E"/>
    <w:rsid w:val="00376727"/>
    <w:rsid w:val="00377926"/>
    <w:rsid w:val="00377B28"/>
    <w:rsid w:val="00377DCF"/>
    <w:rsid w:val="003803AE"/>
    <w:rsid w:val="00380715"/>
    <w:rsid w:val="003809F3"/>
    <w:rsid w:val="00380AD8"/>
    <w:rsid w:val="00380FAA"/>
    <w:rsid w:val="00381EF4"/>
    <w:rsid w:val="00382077"/>
    <w:rsid w:val="003820C1"/>
    <w:rsid w:val="003822B0"/>
    <w:rsid w:val="003832AA"/>
    <w:rsid w:val="003846C1"/>
    <w:rsid w:val="00384718"/>
    <w:rsid w:val="0038477C"/>
    <w:rsid w:val="00385673"/>
    <w:rsid w:val="003856B2"/>
    <w:rsid w:val="003857A2"/>
    <w:rsid w:val="00385C74"/>
    <w:rsid w:val="003861B8"/>
    <w:rsid w:val="00386460"/>
    <w:rsid w:val="003869D8"/>
    <w:rsid w:val="00386AAB"/>
    <w:rsid w:val="00386F3E"/>
    <w:rsid w:val="003870E7"/>
    <w:rsid w:val="0038711C"/>
    <w:rsid w:val="003874B1"/>
    <w:rsid w:val="00387802"/>
    <w:rsid w:val="003879D2"/>
    <w:rsid w:val="00387B8E"/>
    <w:rsid w:val="0039077F"/>
    <w:rsid w:val="003907D8"/>
    <w:rsid w:val="00390A4B"/>
    <w:rsid w:val="00390BE4"/>
    <w:rsid w:val="00390E69"/>
    <w:rsid w:val="0039187F"/>
    <w:rsid w:val="00392354"/>
    <w:rsid w:val="003926A0"/>
    <w:rsid w:val="00392D9F"/>
    <w:rsid w:val="00392EEF"/>
    <w:rsid w:val="00393110"/>
    <w:rsid w:val="00393126"/>
    <w:rsid w:val="00393538"/>
    <w:rsid w:val="0039376E"/>
    <w:rsid w:val="00393A19"/>
    <w:rsid w:val="00393A74"/>
    <w:rsid w:val="00393FDA"/>
    <w:rsid w:val="00394448"/>
    <w:rsid w:val="003948D3"/>
    <w:rsid w:val="00394C5F"/>
    <w:rsid w:val="00394D7B"/>
    <w:rsid w:val="00394E9B"/>
    <w:rsid w:val="00394F44"/>
    <w:rsid w:val="0039538B"/>
    <w:rsid w:val="003959E0"/>
    <w:rsid w:val="00395CE3"/>
    <w:rsid w:val="0039656E"/>
    <w:rsid w:val="00396D55"/>
    <w:rsid w:val="00396F17"/>
    <w:rsid w:val="00397F3F"/>
    <w:rsid w:val="00397FED"/>
    <w:rsid w:val="003A0986"/>
    <w:rsid w:val="003A1EA7"/>
    <w:rsid w:val="003A2161"/>
    <w:rsid w:val="003A2788"/>
    <w:rsid w:val="003A2C3A"/>
    <w:rsid w:val="003A2C84"/>
    <w:rsid w:val="003A3C0A"/>
    <w:rsid w:val="003A4977"/>
    <w:rsid w:val="003A4EDD"/>
    <w:rsid w:val="003A5599"/>
    <w:rsid w:val="003A5B38"/>
    <w:rsid w:val="003A5CF0"/>
    <w:rsid w:val="003A68E5"/>
    <w:rsid w:val="003A7F90"/>
    <w:rsid w:val="003B027B"/>
    <w:rsid w:val="003B05C0"/>
    <w:rsid w:val="003B062D"/>
    <w:rsid w:val="003B0A54"/>
    <w:rsid w:val="003B0BA8"/>
    <w:rsid w:val="003B0E31"/>
    <w:rsid w:val="003B22F4"/>
    <w:rsid w:val="003B27C4"/>
    <w:rsid w:val="003B2D11"/>
    <w:rsid w:val="003B2D9F"/>
    <w:rsid w:val="003B33BC"/>
    <w:rsid w:val="003B364F"/>
    <w:rsid w:val="003B3E1B"/>
    <w:rsid w:val="003B42C7"/>
    <w:rsid w:val="003B4BAC"/>
    <w:rsid w:val="003B4DD4"/>
    <w:rsid w:val="003B54AB"/>
    <w:rsid w:val="003B567E"/>
    <w:rsid w:val="003B5E67"/>
    <w:rsid w:val="003B5FBD"/>
    <w:rsid w:val="003B67B8"/>
    <w:rsid w:val="003B6BEC"/>
    <w:rsid w:val="003B6F7A"/>
    <w:rsid w:val="003B708E"/>
    <w:rsid w:val="003B7A7C"/>
    <w:rsid w:val="003B7AF5"/>
    <w:rsid w:val="003C04FD"/>
    <w:rsid w:val="003C1004"/>
    <w:rsid w:val="003C12BE"/>
    <w:rsid w:val="003C16AC"/>
    <w:rsid w:val="003C187E"/>
    <w:rsid w:val="003C1B55"/>
    <w:rsid w:val="003C1D3B"/>
    <w:rsid w:val="003C204E"/>
    <w:rsid w:val="003C332A"/>
    <w:rsid w:val="003C35CF"/>
    <w:rsid w:val="003C3967"/>
    <w:rsid w:val="003C3B83"/>
    <w:rsid w:val="003C42EC"/>
    <w:rsid w:val="003C45D6"/>
    <w:rsid w:val="003C4896"/>
    <w:rsid w:val="003C48D8"/>
    <w:rsid w:val="003C51CE"/>
    <w:rsid w:val="003C5391"/>
    <w:rsid w:val="003C564A"/>
    <w:rsid w:val="003C57CA"/>
    <w:rsid w:val="003C5C4E"/>
    <w:rsid w:val="003C5C94"/>
    <w:rsid w:val="003C62E4"/>
    <w:rsid w:val="003C64AE"/>
    <w:rsid w:val="003C70B5"/>
    <w:rsid w:val="003C72D4"/>
    <w:rsid w:val="003C7823"/>
    <w:rsid w:val="003D00B6"/>
    <w:rsid w:val="003D096E"/>
    <w:rsid w:val="003D09EB"/>
    <w:rsid w:val="003D100A"/>
    <w:rsid w:val="003D1790"/>
    <w:rsid w:val="003D1823"/>
    <w:rsid w:val="003D1BDD"/>
    <w:rsid w:val="003D2463"/>
    <w:rsid w:val="003D2FCF"/>
    <w:rsid w:val="003D307C"/>
    <w:rsid w:val="003D3674"/>
    <w:rsid w:val="003D37E5"/>
    <w:rsid w:val="003D3D42"/>
    <w:rsid w:val="003D3E77"/>
    <w:rsid w:val="003D3EA4"/>
    <w:rsid w:val="003D4666"/>
    <w:rsid w:val="003D4A59"/>
    <w:rsid w:val="003D4B27"/>
    <w:rsid w:val="003D507B"/>
    <w:rsid w:val="003D5D1B"/>
    <w:rsid w:val="003D5F7C"/>
    <w:rsid w:val="003D634F"/>
    <w:rsid w:val="003D648E"/>
    <w:rsid w:val="003D6C10"/>
    <w:rsid w:val="003D7893"/>
    <w:rsid w:val="003D7A94"/>
    <w:rsid w:val="003D7BDB"/>
    <w:rsid w:val="003D7EFC"/>
    <w:rsid w:val="003D7FD1"/>
    <w:rsid w:val="003E0058"/>
    <w:rsid w:val="003E0C31"/>
    <w:rsid w:val="003E1525"/>
    <w:rsid w:val="003E1F4A"/>
    <w:rsid w:val="003E2174"/>
    <w:rsid w:val="003E22F5"/>
    <w:rsid w:val="003E237F"/>
    <w:rsid w:val="003E3632"/>
    <w:rsid w:val="003E3978"/>
    <w:rsid w:val="003E3A72"/>
    <w:rsid w:val="003E49A6"/>
    <w:rsid w:val="003E4BA6"/>
    <w:rsid w:val="003E4BB3"/>
    <w:rsid w:val="003E5439"/>
    <w:rsid w:val="003E54B9"/>
    <w:rsid w:val="003E591E"/>
    <w:rsid w:val="003E5F16"/>
    <w:rsid w:val="003E60AA"/>
    <w:rsid w:val="003E6488"/>
    <w:rsid w:val="003E6A73"/>
    <w:rsid w:val="003E6B9F"/>
    <w:rsid w:val="003E6BE7"/>
    <w:rsid w:val="003E6D7E"/>
    <w:rsid w:val="003E735C"/>
    <w:rsid w:val="003E754A"/>
    <w:rsid w:val="003E78CD"/>
    <w:rsid w:val="003F0B63"/>
    <w:rsid w:val="003F0FB9"/>
    <w:rsid w:val="003F1531"/>
    <w:rsid w:val="003F162F"/>
    <w:rsid w:val="003F1F59"/>
    <w:rsid w:val="003F27AD"/>
    <w:rsid w:val="003F2844"/>
    <w:rsid w:val="003F2B20"/>
    <w:rsid w:val="003F30BF"/>
    <w:rsid w:val="003F398A"/>
    <w:rsid w:val="003F3E55"/>
    <w:rsid w:val="003F44DE"/>
    <w:rsid w:val="003F4708"/>
    <w:rsid w:val="003F4F49"/>
    <w:rsid w:val="003F5578"/>
    <w:rsid w:val="003F55E4"/>
    <w:rsid w:val="003F56D9"/>
    <w:rsid w:val="003F58CD"/>
    <w:rsid w:val="003F5D01"/>
    <w:rsid w:val="003F5D7D"/>
    <w:rsid w:val="003F5F0A"/>
    <w:rsid w:val="003F6981"/>
    <w:rsid w:val="003F7A2C"/>
    <w:rsid w:val="003F7C15"/>
    <w:rsid w:val="003F7C34"/>
    <w:rsid w:val="003F7FD6"/>
    <w:rsid w:val="00400270"/>
    <w:rsid w:val="00400446"/>
    <w:rsid w:val="00400E9A"/>
    <w:rsid w:val="00401092"/>
    <w:rsid w:val="004011BE"/>
    <w:rsid w:val="0040153F"/>
    <w:rsid w:val="004017F9"/>
    <w:rsid w:val="00401E22"/>
    <w:rsid w:val="00402196"/>
    <w:rsid w:val="00402446"/>
    <w:rsid w:val="00402899"/>
    <w:rsid w:val="0040293E"/>
    <w:rsid w:val="00402C2E"/>
    <w:rsid w:val="004036B4"/>
    <w:rsid w:val="00404A07"/>
    <w:rsid w:val="00404B94"/>
    <w:rsid w:val="004056D9"/>
    <w:rsid w:val="00405862"/>
    <w:rsid w:val="0040618C"/>
    <w:rsid w:val="0040693A"/>
    <w:rsid w:val="004074FF"/>
    <w:rsid w:val="00407C32"/>
    <w:rsid w:val="004102B5"/>
    <w:rsid w:val="00410329"/>
    <w:rsid w:val="00410A06"/>
    <w:rsid w:val="00410DF0"/>
    <w:rsid w:val="00412A36"/>
    <w:rsid w:val="00412BCE"/>
    <w:rsid w:val="00412C57"/>
    <w:rsid w:val="00412D93"/>
    <w:rsid w:val="00412F71"/>
    <w:rsid w:val="00413BD0"/>
    <w:rsid w:val="0041481C"/>
    <w:rsid w:val="00414A9D"/>
    <w:rsid w:val="00414BB2"/>
    <w:rsid w:val="00415902"/>
    <w:rsid w:val="00415D3E"/>
    <w:rsid w:val="004164AC"/>
    <w:rsid w:val="00416AB9"/>
    <w:rsid w:val="00416E53"/>
    <w:rsid w:val="004173AB"/>
    <w:rsid w:val="00420C0F"/>
    <w:rsid w:val="00420CD4"/>
    <w:rsid w:val="00420E04"/>
    <w:rsid w:val="00420E34"/>
    <w:rsid w:val="00421581"/>
    <w:rsid w:val="00421E43"/>
    <w:rsid w:val="0042279B"/>
    <w:rsid w:val="00422C04"/>
    <w:rsid w:val="00423620"/>
    <w:rsid w:val="00423A8D"/>
    <w:rsid w:val="00424881"/>
    <w:rsid w:val="00424F57"/>
    <w:rsid w:val="004253DC"/>
    <w:rsid w:val="004258AD"/>
    <w:rsid w:val="004263B2"/>
    <w:rsid w:val="0042680A"/>
    <w:rsid w:val="00426E5D"/>
    <w:rsid w:val="0042719F"/>
    <w:rsid w:val="00427FEC"/>
    <w:rsid w:val="004300C4"/>
    <w:rsid w:val="0043038B"/>
    <w:rsid w:val="00430654"/>
    <w:rsid w:val="004306C7"/>
    <w:rsid w:val="00430945"/>
    <w:rsid w:val="00430B41"/>
    <w:rsid w:val="00430C90"/>
    <w:rsid w:val="0043107B"/>
    <w:rsid w:val="004315F5"/>
    <w:rsid w:val="00431A79"/>
    <w:rsid w:val="00431C5E"/>
    <w:rsid w:val="00432536"/>
    <w:rsid w:val="00433039"/>
    <w:rsid w:val="00433538"/>
    <w:rsid w:val="00433557"/>
    <w:rsid w:val="00433FA0"/>
    <w:rsid w:val="004342C4"/>
    <w:rsid w:val="004349CD"/>
    <w:rsid w:val="00434E0A"/>
    <w:rsid w:val="004350EB"/>
    <w:rsid w:val="00435A16"/>
    <w:rsid w:val="00437ED9"/>
    <w:rsid w:val="00440124"/>
    <w:rsid w:val="004407B6"/>
    <w:rsid w:val="0044096A"/>
    <w:rsid w:val="00440BC4"/>
    <w:rsid w:val="0044189F"/>
    <w:rsid w:val="00441A07"/>
    <w:rsid w:val="00441B9E"/>
    <w:rsid w:val="0044221F"/>
    <w:rsid w:val="004426A5"/>
    <w:rsid w:val="0044288B"/>
    <w:rsid w:val="004429C7"/>
    <w:rsid w:val="00443330"/>
    <w:rsid w:val="0044354F"/>
    <w:rsid w:val="00443596"/>
    <w:rsid w:val="00443FB7"/>
    <w:rsid w:val="00444407"/>
    <w:rsid w:val="0044449D"/>
    <w:rsid w:val="00444955"/>
    <w:rsid w:val="00444F7A"/>
    <w:rsid w:val="0044565D"/>
    <w:rsid w:val="00445F0E"/>
    <w:rsid w:val="00446514"/>
    <w:rsid w:val="00446ACF"/>
    <w:rsid w:val="004475C1"/>
    <w:rsid w:val="00447F16"/>
    <w:rsid w:val="004500F8"/>
    <w:rsid w:val="00450CE8"/>
    <w:rsid w:val="00450DCD"/>
    <w:rsid w:val="00450F9F"/>
    <w:rsid w:val="004516C1"/>
    <w:rsid w:val="004537DE"/>
    <w:rsid w:val="00454030"/>
    <w:rsid w:val="004540F6"/>
    <w:rsid w:val="0045422C"/>
    <w:rsid w:val="004546A6"/>
    <w:rsid w:val="00454EC6"/>
    <w:rsid w:val="00454FD0"/>
    <w:rsid w:val="00455004"/>
    <w:rsid w:val="0045594A"/>
    <w:rsid w:val="00455E12"/>
    <w:rsid w:val="00456C3A"/>
    <w:rsid w:val="00456DBA"/>
    <w:rsid w:val="0045731D"/>
    <w:rsid w:val="0045794D"/>
    <w:rsid w:val="0046034C"/>
    <w:rsid w:val="004607F3"/>
    <w:rsid w:val="00460AA7"/>
    <w:rsid w:val="004616BE"/>
    <w:rsid w:val="00461F6A"/>
    <w:rsid w:val="004623EE"/>
    <w:rsid w:val="0046248A"/>
    <w:rsid w:val="00462705"/>
    <w:rsid w:val="00463818"/>
    <w:rsid w:val="0046394A"/>
    <w:rsid w:val="00464537"/>
    <w:rsid w:val="00464C51"/>
    <w:rsid w:val="00464EED"/>
    <w:rsid w:val="004651FE"/>
    <w:rsid w:val="00465427"/>
    <w:rsid w:val="0046550D"/>
    <w:rsid w:val="004656B4"/>
    <w:rsid w:val="004656B7"/>
    <w:rsid w:val="004658D8"/>
    <w:rsid w:val="00465A43"/>
    <w:rsid w:val="00465F9B"/>
    <w:rsid w:val="004666AB"/>
    <w:rsid w:val="0046679B"/>
    <w:rsid w:val="004668AF"/>
    <w:rsid w:val="004669B4"/>
    <w:rsid w:val="00466C2D"/>
    <w:rsid w:val="004678E1"/>
    <w:rsid w:val="0047057B"/>
    <w:rsid w:val="004707A3"/>
    <w:rsid w:val="00470B5C"/>
    <w:rsid w:val="00470BF9"/>
    <w:rsid w:val="00470DB8"/>
    <w:rsid w:val="00470E59"/>
    <w:rsid w:val="00470EBF"/>
    <w:rsid w:val="00471796"/>
    <w:rsid w:val="00471A40"/>
    <w:rsid w:val="00472326"/>
    <w:rsid w:val="00472B16"/>
    <w:rsid w:val="00472DD0"/>
    <w:rsid w:val="00473F1F"/>
    <w:rsid w:val="00474F2D"/>
    <w:rsid w:val="00475019"/>
    <w:rsid w:val="004750CA"/>
    <w:rsid w:val="00475183"/>
    <w:rsid w:val="00475423"/>
    <w:rsid w:val="0047570C"/>
    <w:rsid w:val="00475ABB"/>
    <w:rsid w:val="00475EE0"/>
    <w:rsid w:val="004775C4"/>
    <w:rsid w:val="004776EF"/>
    <w:rsid w:val="00480C93"/>
    <w:rsid w:val="00481259"/>
    <w:rsid w:val="00481341"/>
    <w:rsid w:val="004813B1"/>
    <w:rsid w:val="004814EF"/>
    <w:rsid w:val="00481707"/>
    <w:rsid w:val="00481B35"/>
    <w:rsid w:val="00481B79"/>
    <w:rsid w:val="00481D2D"/>
    <w:rsid w:val="00481DBD"/>
    <w:rsid w:val="00481F41"/>
    <w:rsid w:val="00482C36"/>
    <w:rsid w:val="00482D6D"/>
    <w:rsid w:val="00482D74"/>
    <w:rsid w:val="0048325A"/>
    <w:rsid w:val="0048359F"/>
    <w:rsid w:val="00483961"/>
    <w:rsid w:val="00483B81"/>
    <w:rsid w:val="00483F3D"/>
    <w:rsid w:val="00483F9C"/>
    <w:rsid w:val="00483FCE"/>
    <w:rsid w:val="0048440A"/>
    <w:rsid w:val="0048453D"/>
    <w:rsid w:val="004846F9"/>
    <w:rsid w:val="00484A15"/>
    <w:rsid w:val="00484B28"/>
    <w:rsid w:val="00484DE2"/>
    <w:rsid w:val="004851D8"/>
    <w:rsid w:val="00486279"/>
    <w:rsid w:val="00486303"/>
    <w:rsid w:val="00486579"/>
    <w:rsid w:val="00486D7F"/>
    <w:rsid w:val="00486F68"/>
    <w:rsid w:val="00486F8F"/>
    <w:rsid w:val="0048741C"/>
    <w:rsid w:val="004874C7"/>
    <w:rsid w:val="004876C9"/>
    <w:rsid w:val="004904ED"/>
    <w:rsid w:val="00490559"/>
    <w:rsid w:val="00490FBD"/>
    <w:rsid w:val="00491140"/>
    <w:rsid w:val="004911EC"/>
    <w:rsid w:val="00491573"/>
    <w:rsid w:val="004919DB"/>
    <w:rsid w:val="00491C65"/>
    <w:rsid w:val="00491D43"/>
    <w:rsid w:val="00491F59"/>
    <w:rsid w:val="00492365"/>
    <w:rsid w:val="004923EB"/>
    <w:rsid w:val="004926C2"/>
    <w:rsid w:val="00492EC5"/>
    <w:rsid w:val="00493984"/>
    <w:rsid w:val="004939FC"/>
    <w:rsid w:val="004944DB"/>
    <w:rsid w:val="0049452B"/>
    <w:rsid w:val="00494A38"/>
    <w:rsid w:val="00494A85"/>
    <w:rsid w:val="0049570B"/>
    <w:rsid w:val="00495BCC"/>
    <w:rsid w:val="00495CC0"/>
    <w:rsid w:val="0049624A"/>
    <w:rsid w:val="00496781"/>
    <w:rsid w:val="00496B57"/>
    <w:rsid w:val="00496BF1"/>
    <w:rsid w:val="00496C69"/>
    <w:rsid w:val="004970DD"/>
    <w:rsid w:val="004974C9"/>
    <w:rsid w:val="004A087A"/>
    <w:rsid w:val="004A0CE3"/>
    <w:rsid w:val="004A2A34"/>
    <w:rsid w:val="004A2CA6"/>
    <w:rsid w:val="004A30B3"/>
    <w:rsid w:val="004A3131"/>
    <w:rsid w:val="004A4DDD"/>
    <w:rsid w:val="004A527F"/>
    <w:rsid w:val="004A5290"/>
    <w:rsid w:val="004A5B9F"/>
    <w:rsid w:val="004A5E83"/>
    <w:rsid w:val="004A7168"/>
    <w:rsid w:val="004A7903"/>
    <w:rsid w:val="004B01D8"/>
    <w:rsid w:val="004B0287"/>
    <w:rsid w:val="004B067A"/>
    <w:rsid w:val="004B0721"/>
    <w:rsid w:val="004B0D55"/>
    <w:rsid w:val="004B11C4"/>
    <w:rsid w:val="004B1BF4"/>
    <w:rsid w:val="004B1C66"/>
    <w:rsid w:val="004B2ACA"/>
    <w:rsid w:val="004B2C9E"/>
    <w:rsid w:val="004B322F"/>
    <w:rsid w:val="004B3C5B"/>
    <w:rsid w:val="004B47A7"/>
    <w:rsid w:val="004B4F43"/>
    <w:rsid w:val="004B5131"/>
    <w:rsid w:val="004B5147"/>
    <w:rsid w:val="004B52E4"/>
    <w:rsid w:val="004B52EA"/>
    <w:rsid w:val="004B568E"/>
    <w:rsid w:val="004B57C1"/>
    <w:rsid w:val="004B5DC5"/>
    <w:rsid w:val="004B62D4"/>
    <w:rsid w:val="004B64BC"/>
    <w:rsid w:val="004B6574"/>
    <w:rsid w:val="004B6680"/>
    <w:rsid w:val="004B670C"/>
    <w:rsid w:val="004B6960"/>
    <w:rsid w:val="004B6D0D"/>
    <w:rsid w:val="004B6D6C"/>
    <w:rsid w:val="004B7A11"/>
    <w:rsid w:val="004C05D2"/>
    <w:rsid w:val="004C0ACE"/>
    <w:rsid w:val="004C0B1E"/>
    <w:rsid w:val="004C114A"/>
    <w:rsid w:val="004C115A"/>
    <w:rsid w:val="004C1160"/>
    <w:rsid w:val="004C1721"/>
    <w:rsid w:val="004C1865"/>
    <w:rsid w:val="004C1B9E"/>
    <w:rsid w:val="004C1CB2"/>
    <w:rsid w:val="004C1D0E"/>
    <w:rsid w:val="004C2652"/>
    <w:rsid w:val="004C4D25"/>
    <w:rsid w:val="004C5535"/>
    <w:rsid w:val="004C5746"/>
    <w:rsid w:val="004C5782"/>
    <w:rsid w:val="004C6210"/>
    <w:rsid w:val="004C671F"/>
    <w:rsid w:val="004C69CE"/>
    <w:rsid w:val="004C6A9E"/>
    <w:rsid w:val="004C7758"/>
    <w:rsid w:val="004D04B8"/>
    <w:rsid w:val="004D0569"/>
    <w:rsid w:val="004D287A"/>
    <w:rsid w:val="004D2892"/>
    <w:rsid w:val="004D28E2"/>
    <w:rsid w:val="004D2B09"/>
    <w:rsid w:val="004D2F00"/>
    <w:rsid w:val="004D2FFD"/>
    <w:rsid w:val="004D3551"/>
    <w:rsid w:val="004D4A02"/>
    <w:rsid w:val="004D4C60"/>
    <w:rsid w:val="004D4CBC"/>
    <w:rsid w:val="004D529E"/>
    <w:rsid w:val="004D70A7"/>
    <w:rsid w:val="004D70EF"/>
    <w:rsid w:val="004D746E"/>
    <w:rsid w:val="004D789B"/>
    <w:rsid w:val="004D7912"/>
    <w:rsid w:val="004D7A5A"/>
    <w:rsid w:val="004D7EBF"/>
    <w:rsid w:val="004D7EFB"/>
    <w:rsid w:val="004E0243"/>
    <w:rsid w:val="004E2449"/>
    <w:rsid w:val="004E2DAB"/>
    <w:rsid w:val="004E351C"/>
    <w:rsid w:val="004E3E7B"/>
    <w:rsid w:val="004E54CD"/>
    <w:rsid w:val="004E5B46"/>
    <w:rsid w:val="004E5B77"/>
    <w:rsid w:val="004E5FA4"/>
    <w:rsid w:val="004E60EB"/>
    <w:rsid w:val="004E70F7"/>
    <w:rsid w:val="004E71A3"/>
    <w:rsid w:val="004E73C2"/>
    <w:rsid w:val="004E794D"/>
    <w:rsid w:val="004E7FF7"/>
    <w:rsid w:val="004F107A"/>
    <w:rsid w:val="004F182E"/>
    <w:rsid w:val="004F1B3E"/>
    <w:rsid w:val="004F2168"/>
    <w:rsid w:val="004F2B5E"/>
    <w:rsid w:val="004F3209"/>
    <w:rsid w:val="004F32FB"/>
    <w:rsid w:val="004F3777"/>
    <w:rsid w:val="004F387E"/>
    <w:rsid w:val="004F4200"/>
    <w:rsid w:val="004F4F03"/>
    <w:rsid w:val="004F4F5D"/>
    <w:rsid w:val="004F57DC"/>
    <w:rsid w:val="004F5E43"/>
    <w:rsid w:val="004F5F82"/>
    <w:rsid w:val="004F6096"/>
    <w:rsid w:val="004F6896"/>
    <w:rsid w:val="004F7117"/>
    <w:rsid w:val="004F78F7"/>
    <w:rsid w:val="004F791D"/>
    <w:rsid w:val="0050062B"/>
    <w:rsid w:val="005008A2"/>
    <w:rsid w:val="005009D5"/>
    <w:rsid w:val="00500CBE"/>
    <w:rsid w:val="00500CD2"/>
    <w:rsid w:val="005011EC"/>
    <w:rsid w:val="00501829"/>
    <w:rsid w:val="00501DF8"/>
    <w:rsid w:val="005027F5"/>
    <w:rsid w:val="00502A11"/>
    <w:rsid w:val="00502B32"/>
    <w:rsid w:val="00502F62"/>
    <w:rsid w:val="00503413"/>
    <w:rsid w:val="00504AED"/>
    <w:rsid w:val="00504BAF"/>
    <w:rsid w:val="00504CCA"/>
    <w:rsid w:val="00504E24"/>
    <w:rsid w:val="00505153"/>
    <w:rsid w:val="005055E5"/>
    <w:rsid w:val="005056FB"/>
    <w:rsid w:val="005058C6"/>
    <w:rsid w:val="00505CE7"/>
    <w:rsid w:val="00506294"/>
    <w:rsid w:val="0050647C"/>
    <w:rsid w:val="00506527"/>
    <w:rsid w:val="00506CFC"/>
    <w:rsid w:val="00506D9F"/>
    <w:rsid w:val="005077C5"/>
    <w:rsid w:val="00510209"/>
    <w:rsid w:val="00510305"/>
    <w:rsid w:val="0051077F"/>
    <w:rsid w:val="005108A1"/>
    <w:rsid w:val="00511513"/>
    <w:rsid w:val="00511897"/>
    <w:rsid w:val="00512DAC"/>
    <w:rsid w:val="00513E5C"/>
    <w:rsid w:val="00514065"/>
    <w:rsid w:val="0051428B"/>
    <w:rsid w:val="0051490B"/>
    <w:rsid w:val="00514A92"/>
    <w:rsid w:val="00514CC8"/>
    <w:rsid w:val="00514EBF"/>
    <w:rsid w:val="00515084"/>
    <w:rsid w:val="0051543D"/>
    <w:rsid w:val="00516677"/>
    <w:rsid w:val="005166C0"/>
    <w:rsid w:val="00516B5E"/>
    <w:rsid w:val="00516B62"/>
    <w:rsid w:val="0052011B"/>
    <w:rsid w:val="005205D5"/>
    <w:rsid w:val="005207AE"/>
    <w:rsid w:val="00520D5F"/>
    <w:rsid w:val="0052105F"/>
    <w:rsid w:val="00522FF7"/>
    <w:rsid w:val="0052323F"/>
    <w:rsid w:val="005236BF"/>
    <w:rsid w:val="0052382C"/>
    <w:rsid w:val="0052418E"/>
    <w:rsid w:val="00524A8B"/>
    <w:rsid w:val="00524AE0"/>
    <w:rsid w:val="00524E3A"/>
    <w:rsid w:val="005251C5"/>
    <w:rsid w:val="005261EB"/>
    <w:rsid w:val="005271B2"/>
    <w:rsid w:val="00527719"/>
    <w:rsid w:val="005278C4"/>
    <w:rsid w:val="00530287"/>
    <w:rsid w:val="00530291"/>
    <w:rsid w:val="005307A9"/>
    <w:rsid w:val="00530A9D"/>
    <w:rsid w:val="00530E98"/>
    <w:rsid w:val="00530F6F"/>
    <w:rsid w:val="00531200"/>
    <w:rsid w:val="00531B43"/>
    <w:rsid w:val="00532871"/>
    <w:rsid w:val="00532E0E"/>
    <w:rsid w:val="005337B0"/>
    <w:rsid w:val="005338F3"/>
    <w:rsid w:val="0053395D"/>
    <w:rsid w:val="00533F6D"/>
    <w:rsid w:val="00534557"/>
    <w:rsid w:val="0053494A"/>
    <w:rsid w:val="00534B1C"/>
    <w:rsid w:val="00534EA4"/>
    <w:rsid w:val="00535047"/>
    <w:rsid w:val="005358B6"/>
    <w:rsid w:val="00536277"/>
    <w:rsid w:val="005367B3"/>
    <w:rsid w:val="00536A18"/>
    <w:rsid w:val="00536D0E"/>
    <w:rsid w:val="005373A6"/>
    <w:rsid w:val="00537B3F"/>
    <w:rsid w:val="00537CF9"/>
    <w:rsid w:val="00540582"/>
    <w:rsid w:val="00541275"/>
    <w:rsid w:val="005412FF"/>
    <w:rsid w:val="00541533"/>
    <w:rsid w:val="00541922"/>
    <w:rsid w:val="00542455"/>
    <w:rsid w:val="005436B4"/>
    <w:rsid w:val="00543F73"/>
    <w:rsid w:val="0054424E"/>
    <w:rsid w:val="0054468D"/>
    <w:rsid w:val="005448AC"/>
    <w:rsid w:val="00544A4D"/>
    <w:rsid w:val="0054557F"/>
    <w:rsid w:val="005456FC"/>
    <w:rsid w:val="0054587A"/>
    <w:rsid w:val="00545A5D"/>
    <w:rsid w:val="00545FCD"/>
    <w:rsid w:val="00547F8A"/>
    <w:rsid w:val="00550177"/>
    <w:rsid w:val="005503A0"/>
    <w:rsid w:val="005503A8"/>
    <w:rsid w:val="0055050F"/>
    <w:rsid w:val="00550659"/>
    <w:rsid w:val="00550915"/>
    <w:rsid w:val="0055155E"/>
    <w:rsid w:val="00551B5A"/>
    <w:rsid w:val="00551CB6"/>
    <w:rsid w:val="00551DFE"/>
    <w:rsid w:val="0055241D"/>
    <w:rsid w:val="00552F3B"/>
    <w:rsid w:val="00553019"/>
    <w:rsid w:val="00553F54"/>
    <w:rsid w:val="00553FF9"/>
    <w:rsid w:val="00554A86"/>
    <w:rsid w:val="00554BCE"/>
    <w:rsid w:val="0055529D"/>
    <w:rsid w:val="005559D8"/>
    <w:rsid w:val="00556595"/>
    <w:rsid w:val="00556BAE"/>
    <w:rsid w:val="00556CA3"/>
    <w:rsid w:val="00556D25"/>
    <w:rsid w:val="005572A0"/>
    <w:rsid w:val="005574B8"/>
    <w:rsid w:val="00557A1D"/>
    <w:rsid w:val="0056147F"/>
    <w:rsid w:val="00561AAC"/>
    <w:rsid w:val="00561C78"/>
    <w:rsid w:val="00561E9A"/>
    <w:rsid w:val="005621DC"/>
    <w:rsid w:val="00564207"/>
    <w:rsid w:val="005646BC"/>
    <w:rsid w:val="00565000"/>
    <w:rsid w:val="0056562A"/>
    <w:rsid w:val="005659F0"/>
    <w:rsid w:val="00565AE5"/>
    <w:rsid w:val="00565DC9"/>
    <w:rsid w:val="00566988"/>
    <w:rsid w:val="00566D99"/>
    <w:rsid w:val="00566DC1"/>
    <w:rsid w:val="005678FC"/>
    <w:rsid w:val="0057005E"/>
    <w:rsid w:val="00570306"/>
    <w:rsid w:val="005704A9"/>
    <w:rsid w:val="0057062F"/>
    <w:rsid w:val="00570C78"/>
    <w:rsid w:val="0057116C"/>
    <w:rsid w:val="00571B9B"/>
    <w:rsid w:val="005720A4"/>
    <w:rsid w:val="0057257A"/>
    <w:rsid w:val="005725D9"/>
    <w:rsid w:val="0057284F"/>
    <w:rsid w:val="00572AB5"/>
    <w:rsid w:val="005733BA"/>
    <w:rsid w:val="0057410B"/>
    <w:rsid w:val="00574515"/>
    <w:rsid w:val="00574BA7"/>
    <w:rsid w:val="0057521A"/>
    <w:rsid w:val="005753ED"/>
    <w:rsid w:val="005757CC"/>
    <w:rsid w:val="00576AE3"/>
    <w:rsid w:val="00576E27"/>
    <w:rsid w:val="005776A1"/>
    <w:rsid w:val="0057776C"/>
    <w:rsid w:val="00577BC1"/>
    <w:rsid w:val="005804CB"/>
    <w:rsid w:val="005806AF"/>
    <w:rsid w:val="005811BF"/>
    <w:rsid w:val="005817FD"/>
    <w:rsid w:val="00581935"/>
    <w:rsid w:val="00581DC9"/>
    <w:rsid w:val="005822D2"/>
    <w:rsid w:val="00582B61"/>
    <w:rsid w:val="00582E8F"/>
    <w:rsid w:val="00582FB3"/>
    <w:rsid w:val="00583A09"/>
    <w:rsid w:val="0058406D"/>
    <w:rsid w:val="005846BD"/>
    <w:rsid w:val="005849CE"/>
    <w:rsid w:val="00584CBE"/>
    <w:rsid w:val="0058510D"/>
    <w:rsid w:val="00585831"/>
    <w:rsid w:val="00585D63"/>
    <w:rsid w:val="00586018"/>
    <w:rsid w:val="005861B6"/>
    <w:rsid w:val="005862CB"/>
    <w:rsid w:val="00586C11"/>
    <w:rsid w:val="00587513"/>
    <w:rsid w:val="00587B96"/>
    <w:rsid w:val="0059025B"/>
    <w:rsid w:val="00590A6B"/>
    <w:rsid w:val="00590EA4"/>
    <w:rsid w:val="00591FBC"/>
    <w:rsid w:val="005922F0"/>
    <w:rsid w:val="00592DF9"/>
    <w:rsid w:val="00592E7F"/>
    <w:rsid w:val="00593C3E"/>
    <w:rsid w:val="0059413A"/>
    <w:rsid w:val="0059529A"/>
    <w:rsid w:val="005952D1"/>
    <w:rsid w:val="00595767"/>
    <w:rsid w:val="00595E0B"/>
    <w:rsid w:val="00595FFF"/>
    <w:rsid w:val="005969BE"/>
    <w:rsid w:val="00597A39"/>
    <w:rsid w:val="00597E83"/>
    <w:rsid w:val="005A08CA"/>
    <w:rsid w:val="005A0BBF"/>
    <w:rsid w:val="005A2527"/>
    <w:rsid w:val="005A3739"/>
    <w:rsid w:val="005A3D85"/>
    <w:rsid w:val="005A3D92"/>
    <w:rsid w:val="005A440A"/>
    <w:rsid w:val="005A44CF"/>
    <w:rsid w:val="005A4B8C"/>
    <w:rsid w:val="005A4E3C"/>
    <w:rsid w:val="005A4E41"/>
    <w:rsid w:val="005A6353"/>
    <w:rsid w:val="005A6DD7"/>
    <w:rsid w:val="005A7988"/>
    <w:rsid w:val="005B136D"/>
    <w:rsid w:val="005B18FB"/>
    <w:rsid w:val="005B1AE8"/>
    <w:rsid w:val="005B1E19"/>
    <w:rsid w:val="005B27CF"/>
    <w:rsid w:val="005B290A"/>
    <w:rsid w:val="005B2D5C"/>
    <w:rsid w:val="005B300C"/>
    <w:rsid w:val="005B3723"/>
    <w:rsid w:val="005B37B1"/>
    <w:rsid w:val="005B403B"/>
    <w:rsid w:val="005B4A4C"/>
    <w:rsid w:val="005B4B22"/>
    <w:rsid w:val="005B5376"/>
    <w:rsid w:val="005B54F2"/>
    <w:rsid w:val="005B5D99"/>
    <w:rsid w:val="005B64F8"/>
    <w:rsid w:val="005B70FC"/>
    <w:rsid w:val="005B75D0"/>
    <w:rsid w:val="005B76A7"/>
    <w:rsid w:val="005B7B07"/>
    <w:rsid w:val="005B7B49"/>
    <w:rsid w:val="005C0006"/>
    <w:rsid w:val="005C02F7"/>
    <w:rsid w:val="005C03AF"/>
    <w:rsid w:val="005C15D0"/>
    <w:rsid w:val="005C2104"/>
    <w:rsid w:val="005C2DED"/>
    <w:rsid w:val="005C34A9"/>
    <w:rsid w:val="005C5286"/>
    <w:rsid w:val="005C606F"/>
    <w:rsid w:val="005C6107"/>
    <w:rsid w:val="005C6639"/>
    <w:rsid w:val="005C704E"/>
    <w:rsid w:val="005C7720"/>
    <w:rsid w:val="005C7868"/>
    <w:rsid w:val="005C78A2"/>
    <w:rsid w:val="005C79AA"/>
    <w:rsid w:val="005C7E7E"/>
    <w:rsid w:val="005D054B"/>
    <w:rsid w:val="005D09FD"/>
    <w:rsid w:val="005D0C25"/>
    <w:rsid w:val="005D0DA6"/>
    <w:rsid w:val="005D0E03"/>
    <w:rsid w:val="005D29B9"/>
    <w:rsid w:val="005D2C17"/>
    <w:rsid w:val="005D2EEF"/>
    <w:rsid w:val="005D2F9B"/>
    <w:rsid w:val="005D30FD"/>
    <w:rsid w:val="005D332D"/>
    <w:rsid w:val="005D33DC"/>
    <w:rsid w:val="005D391A"/>
    <w:rsid w:val="005D42DE"/>
    <w:rsid w:val="005D4A1D"/>
    <w:rsid w:val="005D4B97"/>
    <w:rsid w:val="005D4D05"/>
    <w:rsid w:val="005D5494"/>
    <w:rsid w:val="005D56B0"/>
    <w:rsid w:val="005D5869"/>
    <w:rsid w:val="005D623B"/>
    <w:rsid w:val="005D625F"/>
    <w:rsid w:val="005D65C4"/>
    <w:rsid w:val="005D68F6"/>
    <w:rsid w:val="005D6B37"/>
    <w:rsid w:val="005D70A3"/>
    <w:rsid w:val="005D71D2"/>
    <w:rsid w:val="005D75D1"/>
    <w:rsid w:val="005D761F"/>
    <w:rsid w:val="005D77EA"/>
    <w:rsid w:val="005D7AD0"/>
    <w:rsid w:val="005E046E"/>
    <w:rsid w:val="005E0612"/>
    <w:rsid w:val="005E0776"/>
    <w:rsid w:val="005E0A53"/>
    <w:rsid w:val="005E1705"/>
    <w:rsid w:val="005E1A6A"/>
    <w:rsid w:val="005E1E87"/>
    <w:rsid w:val="005E2F18"/>
    <w:rsid w:val="005E3063"/>
    <w:rsid w:val="005E338E"/>
    <w:rsid w:val="005E3E04"/>
    <w:rsid w:val="005E4241"/>
    <w:rsid w:val="005E448A"/>
    <w:rsid w:val="005E4562"/>
    <w:rsid w:val="005E457D"/>
    <w:rsid w:val="005E473A"/>
    <w:rsid w:val="005E4A6A"/>
    <w:rsid w:val="005E4F85"/>
    <w:rsid w:val="005E6034"/>
    <w:rsid w:val="005E60A8"/>
    <w:rsid w:val="005E6735"/>
    <w:rsid w:val="005E6957"/>
    <w:rsid w:val="005E699E"/>
    <w:rsid w:val="005E71F1"/>
    <w:rsid w:val="005E7AFE"/>
    <w:rsid w:val="005E7EE8"/>
    <w:rsid w:val="005F0181"/>
    <w:rsid w:val="005F0A97"/>
    <w:rsid w:val="005F0C54"/>
    <w:rsid w:val="005F19A5"/>
    <w:rsid w:val="005F1C83"/>
    <w:rsid w:val="005F1F87"/>
    <w:rsid w:val="005F2F0C"/>
    <w:rsid w:val="005F3305"/>
    <w:rsid w:val="005F37F3"/>
    <w:rsid w:val="005F3B13"/>
    <w:rsid w:val="005F3CEE"/>
    <w:rsid w:val="005F3DB5"/>
    <w:rsid w:val="005F490D"/>
    <w:rsid w:val="005F49FD"/>
    <w:rsid w:val="005F4AD5"/>
    <w:rsid w:val="005F4F4D"/>
    <w:rsid w:val="005F5671"/>
    <w:rsid w:val="005F58C8"/>
    <w:rsid w:val="005F5942"/>
    <w:rsid w:val="005F5FDF"/>
    <w:rsid w:val="005F6101"/>
    <w:rsid w:val="005F611D"/>
    <w:rsid w:val="005F63B2"/>
    <w:rsid w:val="005F6EAC"/>
    <w:rsid w:val="005F72DE"/>
    <w:rsid w:val="005F740C"/>
    <w:rsid w:val="005F7C11"/>
    <w:rsid w:val="005F7F4B"/>
    <w:rsid w:val="00600507"/>
    <w:rsid w:val="006005A5"/>
    <w:rsid w:val="006007AD"/>
    <w:rsid w:val="00600E96"/>
    <w:rsid w:val="00601BF9"/>
    <w:rsid w:val="00601C8D"/>
    <w:rsid w:val="00602055"/>
    <w:rsid w:val="00602888"/>
    <w:rsid w:val="006028DF"/>
    <w:rsid w:val="00602C8E"/>
    <w:rsid w:val="0060405A"/>
    <w:rsid w:val="00604A91"/>
    <w:rsid w:val="00605046"/>
    <w:rsid w:val="00605956"/>
    <w:rsid w:val="00606800"/>
    <w:rsid w:val="0060696F"/>
    <w:rsid w:val="00606A29"/>
    <w:rsid w:val="0060758E"/>
    <w:rsid w:val="00610589"/>
    <w:rsid w:val="00610664"/>
    <w:rsid w:val="00610FA5"/>
    <w:rsid w:val="00611326"/>
    <w:rsid w:val="0061135A"/>
    <w:rsid w:val="0061152B"/>
    <w:rsid w:val="006118F4"/>
    <w:rsid w:val="00611A07"/>
    <w:rsid w:val="00611D92"/>
    <w:rsid w:val="00612B43"/>
    <w:rsid w:val="00612E32"/>
    <w:rsid w:val="006141D1"/>
    <w:rsid w:val="0061451B"/>
    <w:rsid w:val="0061471C"/>
    <w:rsid w:val="00614CD9"/>
    <w:rsid w:val="00614E7F"/>
    <w:rsid w:val="006151A8"/>
    <w:rsid w:val="00615756"/>
    <w:rsid w:val="00615F31"/>
    <w:rsid w:val="0061615C"/>
    <w:rsid w:val="00617095"/>
    <w:rsid w:val="00617997"/>
    <w:rsid w:val="00620551"/>
    <w:rsid w:val="0062081D"/>
    <w:rsid w:val="006222A1"/>
    <w:rsid w:val="006222AB"/>
    <w:rsid w:val="00622316"/>
    <w:rsid w:val="00622704"/>
    <w:rsid w:val="00622760"/>
    <w:rsid w:val="00622E6A"/>
    <w:rsid w:val="00622F08"/>
    <w:rsid w:val="006230DB"/>
    <w:rsid w:val="00623722"/>
    <w:rsid w:val="0062411B"/>
    <w:rsid w:val="006243F6"/>
    <w:rsid w:val="00624423"/>
    <w:rsid w:val="00624569"/>
    <w:rsid w:val="00624BF9"/>
    <w:rsid w:val="00624D99"/>
    <w:rsid w:val="0062537A"/>
    <w:rsid w:val="006256F7"/>
    <w:rsid w:val="00625A04"/>
    <w:rsid w:val="00625B57"/>
    <w:rsid w:val="00625E99"/>
    <w:rsid w:val="00626249"/>
    <w:rsid w:val="006262BC"/>
    <w:rsid w:val="006266B4"/>
    <w:rsid w:val="00630109"/>
    <w:rsid w:val="0063013F"/>
    <w:rsid w:val="006301D2"/>
    <w:rsid w:val="00630848"/>
    <w:rsid w:val="00630A9F"/>
    <w:rsid w:val="00630C10"/>
    <w:rsid w:val="00631A6D"/>
    <w:rsid w:val="00631D2B"/>
    <w:rsid w:val="006327A5"/>
    <w:rsid w:val="006327B3"/>
    <w:rsid w:val="006329F7"/>
    <w:rsid w:val="00632A91"/>
    <w:rsid w:val="00632BA3"/>
    <w:rsid w:val="00633252"/>
    <w:rsid w:val="00633942"/>
    <w:rsid w:val="00633A29"/>
    <w:rsid w:val="00633AA6"/>
    <w:rsid w:val="00633D6C"/>
    <w:rsid w:val="00633EAC"/>
    <w:rsid w:val="006343CC"/>
    <w:rsid w:val="006349B4"/>
    <w:rsid w:val="00634DEB"/>
    <w:rsid w:val="00634F97"/>
    <w:rsid w:val="00635303"/>
    <w:rsid w:val="00635494"/>
    <w:rsid w:val="0063558E"/>
    <w:rsid w:val="006362A9"/>
    <w:rsid w:val="00636988"/>
    <w:rsid w:val="00636A6D"/>
    <w:rsid w:val="00636B3F"/>
    <w:rsid w:val="00636E2E"/>
    <w:rsid w:val="0063789D"/>
    <w:rsid w:val="00637D8D"/>
    <w:rsid w:val="00637EEA"/>
    <w:rsid w:val="0064085A"/>
    <w:rsid w:val="00640F7A"/>
    <w:rsid w:val="0064148B"/>
    <w:rsid w:val="006417C7"/>
    <w:rsid w:val="0064182C"/>
    <w:rsid w:val="006422E4"/>
    <w:rsid w:val="006426FF"/>
    <w:rsid w:val="006427AA"/>
    <w:rsid w:val="0064316D"/>
    <w:rsid w:val="006431AE"/>
    <w:rsid w:val="006432E5"/>
    <w:rsid w:val="00643793"/>
    <w:rsid w:val="00643A36"/>
    <w:rsid w:val="00644329"/>
    <w:rsid w:val="006446A1"/>
    <w:rsid w:val="0064473A"/>
    <w:rsid w:val="00644866"/>
    <w:rsid w:val="00644EDA"/>
    <w:rsid w:val="00644F16"/>
    <w:rsid w:val="00644FC1"/>
    <w:rsid w:val="006451BE"/>
    <w:rsid w:val="00645243"/>
    <w:rsid w:val="00645338"/>
    <w:rsid w:val="0064557F"/>
    <w:rsid w:val="006467AC"/>
    <w:rsid w:val="0064688B"/>
    <w:rsid w:val="00647569"/>
    <w:rsid w:val="00647977"/>
    <w:rsid w:val="006509DD"/>
    <w:rsid w:val="00651184"/>
    <w:rsid w:val="00651BFA"/>
    <w:rsid w:val="0065206C"/>
    <w:rsid w:val="0065234B"/>
    <w:rsid w:val="00652910"/>
    <w:rsid w:val="00652A7F"/>
    <w:rsid w:val="00652E40"/>
    <w:rsid w:val="00653F67"/>
    <w:rsid w:val="00654368"/>
    <w:rsid w:val="0065437D"/>
    <w:rsid w:val="00654683"/>
    <w:rsid w:val="00654820"/>
    <w:rsid w:val="0065484B"/>
    <w:rsid w:val="00654D0B"/>
    <w:rsid w:val="00655047"/>
    <w:rsid w:val="0065553A"/>
    <w:rsid w:val="0065579C"/>
    <w:rsid w:val="00655E76"/>
    <w:rsid w:val="00656530"/>
    <w:rsid w:val="00656C75"/>
    <w:rsid w:val="00656D79"/>
    <w:rsid w:val="00656DDC"/>
    <w:rsid w:val="00656F7D"/>
    <w:rsid w:val="0065700A"/>
    <w:rsid w:val="00657673"/>
    <w:rsid w:val="0066004F"/>
    <w:rsid w:val="00660C0A"/>
    <w:rsid w:val="00660CB8"/>
    <w:rsid w:val="00660E5B"/>
    <w:rsid w:val="00661502"/>
    <w:rsid w:val="00661626"/>
    <w:rsid w:val="006617F2"/>
    <w:rsid w:val="006618CC"/>
    <w:rsid w:val="00662C9F"/>
    <w:rsid w:val="00663EED"/>
    <w:rsid w:val="00664C6C"/>
    <w:rsid w:val="00664CE5"/>
    <w:rsid w:val="006651BA"/>
    <w:rsid w:val="006651E9"/>
    <w:rsid w:val="00666072"/>
    <w:rsid w:val="00666096"/>
    <w:rsid w:val="00666D85"/>
    <w:rsid w:val="00666DD5"/>
    <w:rsid w:val="00667351"/>
    <w:rsid w:val="006675FD"/>
    <w:rsid w:val="00667944"/>
    <w:rsid w:val="006705E7"/>
    <w:rsid w:val="00670EF4"/>
    <w:rsid w:val="00671175"/>
    <w:rsid w:val="00671A6A"/>
    <w:rsid w:val="00671D7F"/>
    <w:rsid w:val="00671E1D"/>
    <w:rsid w:val="00672308"/>
    <w:rsid w:val="00672680"/>
    <w:rsid w:val="00672F67"/>
    <w:rsid w:val="00672F9C"/>
    <w:rsid w:val="00673326"/>
    <w:rsid w:val="0067478F"/>
    <w:rsid w:val="0067488A"/>
    <w:rsid w:val="00674EE8"/>
    <w:rsid w:val="00675EC5"/>
    <w:rsid w:val="00680692"/>
    <w:rsid w:val="006808DC"/>
    <w:rsid w:val="00680912"/>
    <w:rsid w:val="00680D5E"/>
    <w:rsid w:val="00681232"/>
    <w:rsid w:val="006814C3"/>
    <w:rsid w:val="006818B1"/>
    <w:rsid w:val="006818EB"/>
    <w:rsid w:val="00681DD0"/>
    <w:rsid w:val="0068232B"/>
    <w:rsid w:val="0068289E"/>
    <w:rsid w:val="0068333B"/>
    <w:rsid w:val="006836A2"/>
    <w:rsid w:val="006836FA"/>
    <w:rsid w:val="00683874"/>
    <w:rsid w:val="00683A87"/>
    <w:rsid w:val="00683BD5"/>
    <w:rsid w:val="00683CC5"/>
    <w:rsid w:val="00683D0E"/>
    <w:rsid w:val="00683F19"/>
    <w:rsid w:val="0068425A"/>
    <w:rsid w:val="00684270"/>
    <w:rsid w:val="00684393"/>
    <w:rsid w:val="006849C4"/>
    <w:rsid w:val="00685146"/>
    <w:rsid w:val="00685955"/>
    <w:rsid w:val="00685972"/>
    <w:rsid w:val="00685A3B"/>
    <w:rsid w:val="00685E85"/>
    <w:rsid w:val="00686490"/>
    <w:rsid w:val="00686D4B"/>
    <w:rsid w:val="00686F3C"/>
    <w:rsid w:val="006871AD"/>
    <w:rsid w:val="0068727E"/>
    <w:rsid w:val="00687303"/>
    <w:rsid w:val="006874ED"/>
    <w:rsid w:val="00687C2A"/>
    <w:rsid w:val="00687EEA"/>
    <w:rsid w:val="00687FD9"/>
    <w:rsid w:val="00690726"/>
    <w:rsid w:val="0069084B"/>
    <w:rsid w:val="00690B5C"/>
    <w:rsid w:val="0069122E"/>
    <w:rsid w:val="00691E04"/>
    <w:rsid w:val="00692732"/>
    <w:rsid w:val="00692F69"/>
    <w:rsid w:val="00693077"/>
    <w:rsid w:val="0069311C"/>
    <w:rsid w:val="0069314B"/>
    <w:rsid w:val="006932A4"/>
    <w:rsid w:val="0069368C"/>
    <w:rsid w:val="00693E1A"/>
    <w:rsid w:val="00693F49"/>
    <w:rsid w:val="006943D6"/>
    <w:rsid w:val="00694625"/>
    <w:rsid w:val="00694C9B"/>
    <w:rsid w:val="00694E30"/>
    <w:rsid w:val="00695085"/>
    <w:rsid w:val="006952DB"/>
    <w:rsid w:val="00695914"/>
    <w:rsid w:val="006959E1"/>
    <w:rsid w:val="00695E98"/>
    <w:rsid w:val="0069615D"/>
    <w:rsid w:val="0069627B"/>
    <w:rsid w:val="00696944"/>
    <w:rsid w:val="00697457"/>
    <w:rsid w:val="00697725"/>
    <w:rsid w:val="00697AA1"/>
    <w:rsid w:val="00697F27"/>
    <w:rsid w:val="006A024F"/>
    <w:rsid w:val="006A0255"/>
    <w:rsid w:val="006A0452"/>
    <w:rsid w:val="006A0CE5"/>
    <w:rsid w:val="006A0F0D"/>
    <w:rsid w:val="006A21BD"/>
    <w:rsid w:val="006A2425"/>
    <w:rsid w:val="006A281C"/>
    <w:rsid w:val="006A2853"/>
    <w:rsid w:val="006A29B8"/>
    <w:rsid w:val="006A2A1A"/>
    <w:rsid w:val="006A2D2B"/>
    <w:rsid w:val="006A350A"/>
    <w:rsid w:val="006A3859"/>
    <w:rsid w:val="006A3A03"/>
    <w:rsid w:val="006A3BDC"/>
    <w:rsid w:val="006A3C55"/>
    <w:rsid w:val="006A3FC5"/>
    <w:rsid w:val="006A4433"/>
    <w:rsid w:val="006A44FC"/>
    <w:rsid w:val="006A48C8"/>
    <w:rsid w:val="006A4981"/>
    <w:rsid w:val="006A4BC4"/>
    <w:rsid w:val="006A4C89"/>
    <w:rsid w:val="006A5210"/>
    <w:rsid w:val="006A52BD"/>
    <w:rsid w:val="006A58B8"/>
    <w:rsid w:val="006A65FB"/>
    <w:rsid w:val="006A67B2"/>
    <w:rsid w:val="006A6AE0"/>
    <w:rsid w:val="006A6D6B"/>
    <w:rsid w:val="006A70BF"/>
    <w:rsid w:val="006A744B"/>
    <w:rsid w:val="006A754D"/>
    <w:rsid w:val="006A75A5"/>
    <w:rsid w:val="006A7C77"/>
    <w:rsid w:val="006B024B"/>
    <w:rsid w:val="006B04B0"/>
    <w:rsid w:val="006B0A5D"/>
    <w:rsid w:val="006B10FC"/>
    <w:rsid w:val="006B144E"/>
    <w:rsid w:val="006B1A34"/>
    <w:rsid w:val="006B1EB1"/>
    <w:rsid w:val="006B2081"/>
    <w:rsid w:val="006B2ED2"/>
    <w:rsid w:val="006B3045"/>
    <w:rsid w:val="006B34D7"/>
    <w:rsid w:val="006B35C3"/>
    <w:rsid w:val="006B3BE5"/>
    <w:rsid w:val="006B3C6C"/>
    <w:rsid w:val="006B42AD"/>
    <w:rsid w:val="006B4C35"/>
    <w:rsid w:val="006B51B7"/>
    <w:rsid w:val="006B651F"/>
    <w:rsid w:val="006B6B00"/>
    <w:rsid w:val="006B6D8D"/>
    <w:rsid w:val="006B78C0"/>
    <w:rsid w:val="006C0F80"/>
    <w:rsid w:val="006C1111"/>
    <w:rsid w:val="006C1129"/>
    <w:rsid w:val="006C12F8"/>
    <w:rsid w:val="006C1891"/>
    <w:rsid w:val="006C1FE6"/>
    <w:rsid w:val="006C210B"/>
    <w:rsid w:val="006C24B7"/>
    <w:rsid w:val="006C2A59"/>
    <w:rsid w:val="006C2A7A"/>
    <w:rsid w:val="006C2B30"/>
    <w:rsid w:val="006C34DD"/>
    <w:rsid w:val="006C3A9C"/>
    <w:rsid w:val="006C3DA3"/>
    <w:rsid w:val="006C45A6"/>
    <w:rsid w:val="006C45D1"/>
    <w:rsid w:val="006C475D"/>
    <w:rsid w:val="006C4C05"/>
    <w:rsid w:val="006C5644"/>
    <w:rsid w:val="006C5735"/>
    <w:rsid w:val="006C57D4"/>
    <w:rsid w:val="006C5D05"/>
    <w:rsid w:val="006C6124"/>
    <w:rsid w:val="006C661E"/>
    <w:rsid w:val="006C667B"/>
    <w:rsid w:val="006C6859"/>
    <w:rsid w:val="006C6EDF"/>
    <w:rsid w:val="006C7FD2"/>
    <w:rsid w:val="006D02DB"/>
    <w:rsid w:val="006D0458"/>
    <w:rsid w:val="006D06D9"/>
    <w:rsid w:val="006D074C"/>
    <w:rsid w:val="006D0BBC"/>
    <w:rsid w:val="006D1870"/>
    <w:rsid w:val="006D1AC9"/>
    <w:rsid w:val="006D1D80"/>
    <w:rsid w:val="006D3F65"/>
    <w:rsid w:val="006D4847"/>
    <w:rsid w:val="006D4AF5"/>
    <w:rsid w:val="006D5210"/>
    <w:rsid w:val="006D545E"/>
    <w:rsid w:val="006D549F"/>
    <w:rsid w:val="006D60AC"/>
    <w:rsid w:val="006D6EF2"/>
    <w:rsid w:val="006D752C"/>
    <w:rsid w:val="006D75D4"/>
    <w:rsid w:val="006D7850"/>
    <w:rsid w:val="006D7BD9"/>
    <w:rsid w:val="006D7CD0"/>
    <w:rsid w:val="006E0669"/>
    <w:rsid w:val="006E0810"/>
    <w:rsid w:val="006E0876"/>
    <w:rsid w:val="006E0E68"/>
    <w:rsid w:val="006E1013"/>
    <w:rsid w:val="006E11D8"/>
    <w:rsid w:val="006E1AAA"/>
    <w:rsid w:val="006E1B52"/>
    <w:rsid w:val="006E20E9"/>
    <w:rsid w:val="006E21FC"/>
    <w:rsid w:val="006E3382"/>
    <w:rsid w:val="006E3583"/>
    <w:rsid w:val="006E3D99"/>
    <w:rsid w:val="006E3EA7"/>
    <w:rsid w:val="006E418D"/>
    <w:rsid w:val="006E41C6"/>
    <w:rsid w:val="006E42B3"/>
    <w:rsid w:val="006E4539"/>
    <w:rsid w:val="006E52E4"/>
    <w:rsid w:val="006E5DA0"/>
    <w:rsid w:val="006E6C14"/>
    <w:rsid w:val="006E6DB7"/>
    <w:rsid w:val="006E6FB1"/>
    <w:rsid w:val="006E714D"/>
    <w:rsid w:val="006E746C"/>
    <w:rsid w:val="006E74C5"/>
    <w:rsid w:val="006E7F69"/>
    <w:rsid w:val="006F12B2"/>
    <w:rsid w:val="006F17D4"/>
    <w:rsid w:val="006F1F72"/>
    <w:rsid w:val="006F2020"/>
    <w:rsid w:val="006F287E"/>
    <w:rsid w:val="006F2AD2"/>
    <w:rsid w:val="006F2C71"/>
    <w:rsid w:val="006F36D1"/>
    <w:rsid w:val="006F3A9C"/>
    <w:rsid w:val="006F4301"/>
    <w:rsid w:val="006F43C5"/>
    <w:rsid w:val="006F4677"/>
    <w:rsid w:val="006F46DE"/>
    <w:rsid w:val="006F4982"/>
    <w:rsid w:val="006F4AC3"/>
    <w:rsid w:val="006F5BA7"/>
    <w:rsid w:val="006F64CB"/>
    <w:rsid w:val="006F67ED"/>
    <w:rsid w:val="006F6EA3"/>
    <w:rsid w:val="006F757B"/>
    <w:rsid w:val="006F7778"/>
    <w:rsid w:val="006F799C"/>
    <w:rsid w:val="006F7AEF"/>
    <w:rsid w:val="006F7BFC"/>
    <w:rsid w:val="0070041C"/>
    <w:rsid w:val="007009AD"/>
    <w:rsid w:val="007019BA"/>
    <w:rsid w:val="007020EA"/>
    <w:rsid w:val="00702A60"/>
    <w:rsid w:val="00702AEE"/>
    <w:rsid w:val="00702B11"/>
    <w:rsid w:val="00702FD2"/>
    <w:rsid w:val="00703E36"/>
    <w:rsid w:val="00703E89"/>
    <w:rsid w:val="00703F37"/>
    <w:rsid w:val="00704901"/>
    <w:rsid w:val="00704BEE"/>
    <w:rsid w:val="00704CD0"/>
    <w:rsid w:val="0070500C"/>
    <w:rsid w:val="00705FA4"/>
    <w:rsid w:val="0070672A"/>
    <w:rsid w:val="00706AC2"/>
    <w:rsid w:val="00706F4A"/>
    <w:rsid w:val="00707A6B"/>
    <w:rsid w:val="00707C2B"/>
    <w:rsid w:val="0071021D"/>
    <w:rsid w:val="00710994"/>
    <w:rsid w:val="0071126E"/>
    <w:rsid w:val="007115C8"/>
    <w:rsid w:val="00711804"/>
    <w:rsid w:val="00711884"/>
    <w:rsid w:val="00711A9E"/>
    <w:rsid w:val="00712196"/>
    <w:rsid w:val="0071355D"/>
    <w:rsid w:val="00713692"/>
    <w:rsid w:val="007140D3"/>
    <w:rsid w:val="00714772"/>
    <w:rsid w:val="00714B54"/>
    <w:rsid w:val="007152AE"/>
    <w:rsid w:val="00715632"/>
    <w:rsid w:val="0071701B"/>
    <w:rsid w:val="007178DC"/>
    <w:rsid w:val="00717C09"/>
    <w:rsid w:val="00717FE4"/>
    <w:rsid w:val="0072051A"/>
    <w:rsid w:val="00720827"/>
    <w:rsid w:val="0072153F"/>
    <w:rsid w:val="0072193B"/>
    <w:rsid w:val="00722380"/>
    <w:rsid w:val="0072244C"/>
    <w:rsid w:val="00722545"/>
    <w:rsid w:val="00722C38"/>
    <w:rsid w:val="007231F9"/>
    <w:rsid w:val="00723B57"/>
    <w:rsid w:val="00723B82"/>
    <w:rsid w:val="00723CEF"/>
    <w:rsid w:val="0072453D"/>
    <w:rsid w:val="007249B4"/>
    <w:rsid w:val="00724AFD"/>
    <w:rsid w:val="00724C41"/>
    <w:rsid w:val="00724D3C"/>
    <w:rsid w:val="00724F02"/>
    <w:rsid w:val="00725067"/>
    <w:rsid w:val="00725114"/>
    <w:rsid w:val="007258D0"/>
    <w:rsid w:val="00725FC0"/>
    <w:rsid w:val="00726761"/>
    <w:rsid w:val="00726937"/>
    <w:rsid w:val="00726E64"/>
    <w:rsid w:val="00727149"/>
    <w:rsid w:val="007272C9"/>
    <w:rsid w:val="00727C74"/>
    <w:rsid w:val="00727FDB"/>
    <w:rsid w:val="0073002E"/>
    <w:rsid w:val="00730599"/>
    <w:rsid w:val="00730D41"/>
    <w:rsid w:val="00731062"/>
    <w:rsid w:val="007311EC"/>
    <w:rsid w:val="00731B6C"/>
    <w:rsid w:val="007320EA"/>
    <w:rsid w:val="0073234A"/>
    <w:rsid w:val="0073392B"/>
    <w:rsid w:val="007339AC"/>
    <w:rsid w:val="00733B93"/>
    <w:rsid w:val="00733BB5"/>
    <w:rsid w:val="007345AD"/>
    <w:rsid w:val="00734879"/>
    <w:rsid w:val="007348BD"/>
    <w:rsid w:val="00734B6C"/>
    <w:rsid w:val="00735147"/>
    <w:rsid w:val="00735688"/>
    <w:rsid w:val="00735743"/>
    <w:rsid w:val="007358A3"/>
    <w:rsid w:val="00735B1A"/>
    <w:rsid w:val="00736C12"/>
    <w:rsid w:val="007374F9"/>
    <w:rsid w:val="00737545"/>
    <w:rsid w:val="0073793C"/>
    <w:rsid w:val="00737A23"/>
    <w:rsid w:val="00737C16"/>
    <w:rsid w:val="00740123"/>
    <w:rsid w:val="007412FA"/>
    <w:rsid w:val="00741BD5"/>
    <w:rsid w:val="00742515"/>
    <w:rsid w:val="0074279D"/>
    <w:rsid w:val="00742BE1"/>
    <w:rsid w:val="00742C1C"/>
    <w:rsid w:val="00743311"/>
    <w:rsid w:val="0074353B"/>
    <w:rsid w:val="00743589"/>
    <w:rsid w:val="007436CC"/>
    <w:rsid w:val="00743D9A"/>
    <w:rsid w:val="00744170"/>
    <w:rsid w:val="007445F1"/>
    <w:rsid w:val="007448DD"/>
    <w:rsid w:val="00744933"/>
    <w:rsid w:val="00744E4F"/>
    <w:rsid w:val="00744F10"/>
    <w:rsid w:val="00745A0F"/>
    <w:rsid w:val="00745C09"/>
    <w:rsid w:val="00745C77"/>
    <w:rsid w:val="0074602C"/>
    <w:rsid w:val="007465B3"/>
    <w:rsid w:val="00746DCC"/>
    <w:rsid w:val="007476B1"/>
    <w:rsid w:val="00747833"/>
    <w:rsid w:val="00747E40"/>
    <w:rsid w:val="00747F73"/>
    <w:rsid w:val="00750D8F"/>
    <w:rsid w:val="00750F99"/>
    <w:rsid w:val="007512C7"/>
    <w:rsid w:val="007517A3"/>
    <w:rsid w:val="0075183D"/>
    <w:rsid w:val="00751AA4"/>
    <w:rsid w:val="00751B0F"/>
    <w:rsid w:val="00751EF1"/>
    <w:rsid w:val="007524D5"/>
    <w:rsid w:val="00752A3F"/>
    <w:rsid w:val="00753521"/>
    <w:rsid w:val="007538A3"/>
    <w:rsid w:val="00754113"/>
    <w:rsid w:val="007546F1"/>
    <w:rsid w:val="00754A05"/>
    <w:rsid w:val="00755180"/>
    <w:rsid w:val="00756BF1"/>
    <w:rsid w:val="007573C9"/>
    <w:rsid w:val="007575E8"/>
    <w:rsid w:val="00757C44"/>
    <w:rsid w:val="00760007"/>
    <w:rsid w:val="00760293"/>
    <w:rsid w:val="00761591"/>
    <w:rsid w:val="007621F0"/>
    <w:rsid w:val="007625DD"/>
    <w:rsid w:val="00762F3C"/>
    <w:rsid w:val="007637B2"/>
    <w:rsid w:val="007638E3"/>
    <w:rsid w:val="00763EC5"/>
    <w:rsid w:val="00764637"/>
    <w:rsid w:val="00764C27"/>
    <w:rsid w:val="00765078"/>
    <w:rsid w:val="00765438"/>
    <w:rsid w:val="0076549E"/>
    <w:rsid w:val="007657B7"/>
    <w:rsid w:val="007659A6"/>
    <w:rsid w:val="00765BA1"/>
    <w:rsid w:val="00765C42"/>
    <w:rsid w:val="00765C47"/>
    <w:rsid w:val="00766098"/>
    <w:rsid w:val="007666CE"/>
    <w:rsid w:val="00767323"/>
    <w:rsid w:val="0076790C"/>
    <w:rsid w:val="00770101"/>
    <w:rsid w:val="00770193"/>
    <w:rsid w:val="0077033E"/>
    <w:rsid w:val="0077034A"/>
    <w:rsid w:val="007706ED"/>
    <w:rsid w:val="00770F65"/>
    <w:rsid w:val="00771623"/>
    <w:rsid w:val="0077175E"/>
    <w:rsid w:val="00771B52"/>
    <w:rsid w:val="00771BAE"/>
    <w:rsid w:val="0077232E"/>
    <w:rsid w:val="007727EF"/>
    <w:rsid w:val="00772966"/>
    <w:rsid w:val="00772B4B"/>
    <w:rsid w:val="00772E51"/>
    <w:rsid w:val="00773203"/>
    <w:rsid w:val="00773335"/>
    <w:rsid w:val="00773452"/>
    <w:rsid w:val="00773D1E"/>
    <w:rsid w:val="0077402A"/>
    <w:rsid w:val="007740B2"/>
    <w:rsid w:val="00774A8E"/>
    <w:rsid w:val="00774B51"/>
    <w:rsid w:val="00775D58"/>
    <w:rsid w:val="00775ED5"/>
    <w:rsid w:val="0077602A"/>
    <w:rsid w:val="00776989"/>
    <w:rsid w:val="00776A02"/>
    <w:rsid w:val="00776D17"/>
    <w:rsid w:val="00777176"/>
    <w:rsid w:val="0078073C"/>
    <w:rsid w:val="00780B60"/>
    <w:rsid w:val="0078154B"/>
    <w:rsid w:val="007816C6"/>
    <w:rsid w:val="00781D0D"/>
    <w:rsid w:val="00781EE0"/>
    <w:rsid w:val="00782102"/>
    <w:rsid w:val="00782177"/>
    <w:rsid w:val="00782DFB"/>
    <w:rsid w:val="00782F19"/>
    <w:rsid w:val="00783318"/>
    <w:rsid w:val="007833D7"/>
    <w:rsid w:val="0078351E"/>
    <w:rsid w:val="00783539"/>
    <w:rsid w:val="00783697"/>
    <w:rsid w:val="0078393B"/>
    <w:rsid w:val="00783FDA"/>
    <w:rsid w:val="00784120"/>
    <w:rsid w:val="00784925"/>
    <w:rsid w:val="00784C99"/>
    <w:rsid w:val="00784DDE"/>
    <w:rsid w:val="00785092"/>
    <w:rsid w:val="00785548"/>
    <w:rsid w:val="00786309"/>
    <w:rsid w:val="00786329"/>
    <w:rsid w:val="0078649A"/>
    <w:rsid w:val="007867E7"/>
    <w:rsid w:val="00786DC8"/>
    <w:rsid w:val="00787714"/>
    <w:rsid w:val="0078772B"/>
    <w:rsid w:val="007878D3"/>
    <w:rsid w:val="007903BB"/>
    <w:rsid w:val="007904AD"/>
    <w:rsid w:val="00790977"/>
    <w:rsid w:val="00790ABE"/>
    <w:rsid w:val="00790B19"/>
    <w:rsid w:val="00790B4A"/>
    <w:rsid w:val="007912CD"/>
    <w:rsid w:val="0079138B"/>
    <w:rsid w:val="007914FA"/>
    <w:rsid w:val="007917F3"/>
    <w:rsid w:val="00791E82"/>
    <w:rsid w:val="00791EBE"/>
    <w:rsid w:val="007921D0"/>
    <w:rsid w:val="007929C5"/>
    <w:rsid w:val="0079320A"/>
    <w:rsid w:val="00793795"/>
    <w:rsid w:val="00793A70"/>
    <w:rsid w:val="00795268"/>
    <w:rsid w:val="00796361"/>
    <w:rsid w:val="0079666C"/>
    <w:rsid w:val="00797A2C"/>
    <w:rsid w:val="00797CC8"/>
    <w:rsid w:val="007A0286"/>
    <w:rsid w:val="007A05C5"/>
    <w:rsid w:val="007A0839"/>
    <w:rsid w:val="007A0C9D"/>
    <w:rsid w:val="007A0E05"/>
    <w:rsid w:val="007A0EE2"/>
    <w:rsid w:val="007A1279"/>
    <w:rsid w:val="007A14CC"/>
    <w:rsid w:val="007A1674"/>
    <w:rsid w:val="007A16D1"/>
    <w:rsid w:val="007A1A45"/>
    <w:rsid w:val="007A1B0E"/>
    <w:rsid w:val="007A1E20"/>
    <w:rsid w:val="007A20C5"/>
    <w:rsid w:val="007A260C"/>
    <w:rsid w:val="007A2F51"/>
    <w:rsid w:val="007A2FB2"/>
    <w:rsid w:val="007A34D3"/>
    <w:rsid w:val="007A36A7"/>
    <w:rsid w:val="007A38C9"/>
    <w:rsid w:val="007A433E"/>
    <w:rsid w:val="007A45CF"/>
    <w:rsid w:val="007A5193"/>
    <w:rsid w:val="007A555D"/>
    <w:rsid w:val="007A5ACF"/>
    <w:rsid w:val="007A5BB0"/>
    <w:rsid w:val="007A5BF1"/>
    <w:rsid w:val="007A5C8A"/>
    <w:rsid w:val="007A5DC8"/>
    <w:rsid w:val="007A6CC2"/>
    <w:rsid w:val="007A6CFA"/>
    <w:rsid w:val="007A6D11"/>
    <w:rsid w:val="007A6FB7"/>
    <w:rsid w:val="007A7313"/>
    <w:rsid w:val="007A77F2"/>
    <w:rsid w:val="007A7F23"/>
    <w:rsid w:val="007B0327"/>
    <w:rsid w:val="007B0367"/>
    <w:rsid w:val="007B0CCD"/>
    <w:rsid w:val="007B0E1D"/>
    <w:rsid w:val="007B1071"/>
    <w:rsid w:val="007B153D"/>
    <w:rsid w:val="007B1926"/>
    <w:rsid w:val="007B197B"/>
    <w:rsid w:val="007B1FFB"/>
    <w:rsid w:val="007B2B12"/>
    <w:rsid w:val="007B2BBC"/>
    <w:rsid w:val="007B320D"/>
    <w:rsid w:val="007B35D6"/>
    <w:rsid w:val="007B3745"/>
    <w:rsid w:val="007B3CC5"/>
    <w:rsid w:val="007B3FAF"/>
    <w:rsid w:val="007B3FC4"/>
    <w:rsid w:val="007B4097"/>
    <w:rsid w:val="007B5032"/>
    <w:rsid w:val="007B530D"/>
    <w:rsid w:val="007B5380"/>
    <w:rsid w:val="007B53E4"/>
    <w:rsid w:val="007B5BA5"/>
    <w:rsid w:val="007B5C88"/>
    <w:rsid w:val="007B5CB3"/>
    <w:rsid w:val="007B60A0"/>
    <w:rsid w:val="007B630E"/>
    <w:rsid w:val="007B66E9"/>
    <w:rsid w:val="007B68D1"/>
    <w:rsid w:val="007B6914"/>
    <w:rsid w:val="007B6EBB"/>
    <w:rsid w:val="007B6FB8"/>
    <w:rsid w:val="007B72F1"/>
    <w:rsid w:val="007B7496"/>
    <w:rsid w:val="007B7DC3"/>
    <w:rsid w:val="007C07DA"/>
    <w:rsid w:val="007C0D0C"/>
    <w:rsid w:val="007C1493"/>
    <w:rsid w:val="007C14EE"/>
    <w:rsid w:val="007C16E9"/>
    <w:rsid w:val="007C19FF"/>
    <w:rsid w:val="007C22B7"/>
    <w:rsid w:val="007C25ED"/>
    <w:rsid w:val="007C3AB6"/>
    <w:rsid w:val="007C3BE8"/>
    <w:rsid w:val="007C3C47"/>
    <w:rsid w:val="007C3EC4"/>
    <w:rsid w:val="007C4742"/>
    <w:rsid w:val="007C5649"/>
    <w:rsid w:val="007C5F3F"/>
    <w:rsid w:val="007C614C"/>
    <w:rsid w:val="007C6496"/>
    <w:rsid w:val="007C6C2F"/>
    <w:rsid w:val="007C6D19"/>
    <w:rsid w:val="007C703D"/>
    <w:rsid w:val="007D003A"/>
    <w:rsid w:val="007D0930"/>
    <w:rsid w:val="007D1226"/>
    <w:rsid w:val="007D17F8"/>
    <w:rsid w:val="007D19FC"/>
    <w:rsid w:val="007D1A22"/>
    <w:rsid w:val="007D1A66"/>
    <w:rsid w:val="007D2061"/>
    <w:rsid w:val="007D2486"/>
    <w:rsid w:val="007D27E3"/>
    <w:rsid w:val="007D2A49"/>
    <w:rsid w:val="007D2CC4"/>
    <w:rsid w:val="007D2D22"/>
    <w:rsid w:val="007D2F70"/>
    <w:rsid w:val="007D328A"/>
    <w:rsid w:val="007D335E"/>
    <w:rsid w:val="007D39F1"/>
    <w:rsid w:val="007D3ACB"/>
    <w:rsid w:val="007D4A67"/>
    <w:rsid w:val="007D4C52"/>
    <w:rsid w:val="007D4F70"/>
    <w:rsid w:val="007D51A2"/>
    <w:rsid w:val="007D5660"/>
    <w:rsid w:val="007D5751"/>
    <w:rsid w:val="007D5C5C"/>
    <w:rsid w:val="007D6372"/>
    <w:rsid w:val="007D64BB"/>
    <w:rsid w:val="007E00A2"/>
    <w:rsid w:val="007E025F"/>
    <w:rsid w:val="007E0285"/>
    <w:rsid w:val="007E044F"/>
    <w:rsid w:val="007E0929"/>
    <w:rsid w:val="007E0E3B"/>
    <w:rsid w:val="007E152C"/>
    <w:rsid w:val="007E1F35"/>
    <w:rsid w:val="007E23A5"/>
    <w:rsid w:val="007E2624"/>
    <w:rsid w:val="007E26B5"/>
    <w:rsid w:val="007E2899"/>
    <w:rsid w:val="007E2DAC"/>
    <w:rsid w:val="007E311F"/>
    <w:rsid w:val="007E320B"/>
    <w:rsid w:val="007E3354"/>
    <w:rsid w:val="007E3446"/>
    <w:rsid w:val="007E346A"/>
    <w:rsid w:val="007E36D9"/>
    <w:rsid w:val="007E44FF"/>
    <w:rsid w:val="007E46B4"/>
    <w:rsid w:val="007E474B"/>
    <w:rsid w:val="007E4AC3"/>
    <w:rsid w:val="007E4AD4"/>
    <w:rsid w:val="007E4CB0"/>
    <w:rsid w:val="007E4F52"/>
    <w:rsid w:val="007E5095"/>
    <w:rsid w:val="007E5153"/>
    <w:rsid w:val="007E5266"/>
    <w:rsid w:val="007E52E3"/>
    <w:rsid w:val="007E54BA"/>
    <w:rsid w:val="007E5A73"/>
    <w:rsid w:val="007E5C7B"/>
    <w:rsid w:val="007E5E9F"/>
    <w:rsid w:val="007E6461"/>
    <w:rsid w:val="007E66F9"/>
    <w:rsid w:val="007E68D1"/>
    <w:rsid w:val="007E6A3A"/>
    <w:rsid w:val="007E6CE9"/>
    <w:rsid w:val="007E7249"/>
    <w:rsid w:val="007E7D86"/>
    <w:rsid w:val="007F0592"/>
    <w:rsid w:val="007F0844"/>
    <w:rsid w:val="007F0A19"/>
    <w:rsid w:val="007F16C6"/>
    <w:rsid w:val="007F1FFA"/>
    <w:rsid w:val="007F2CCF"/>
    <w:rsid w:val="007F2D55"/>
    <w:rsid w:val="007F3354"/>
    <w:rsid w:val="007F3B89"/>
    <w:rsid w:val="007F3BD0"/>
    <w:rsid w:val="007F3CB9"/>
    <w:rsid w:val="007F4597"/>
    <w:rsid w:val="007F4C73"/>
    <w:rsid w:val="007F517B"/>
    <w:rsid w:val="007F5895"/>
    <w:rsid w:val="007F58E1"/>
    <w:rsid w:val="007F639E"/>
    <w:rsid w:val="007F6776"/>
    <w:rsid w:val="007F6928"/>
    <w:rsid w:val="007F69D5"/>
    <w:rsid w:val="007F6D3E"/>
    <w:rsid w:val="007F6DCA"/>
    <w:rsid w:val="007F78D7"/>
    <w:rsid w:val="007F7A34"/>
    <w:rsid w:val="007F7BE3"/>
    <w:rsid w:val="00800253"/>
    <w:rsid w:val="00800361"/>
    <w:rsid w:val="00800B7D"/>
    <w:rsid w:val="00800DD2"/>
    <w:rsid w:val="0080128F"/>
    <w:rsid w:val="00801FF9"/>
    <w:rsid w:val="008031C4"/>
    <w:rsid w:val="00803AA6"/>
    <w:rsid w:val="008040BC"/>
    <w:rsid w:val="00804233"/>
    <w:rsid w:val="00804318"/>
    <w:rsid w:val="008045D1"/>
    <w:rsid w:val="00804611"/>
    <w:rsid w:val="008050C4"/>
    <w:rsid w:val="008054C6"/>
    <w:rsid w:val="00805EA9"/>
    <w:rsid w:val="00806149"/>
    <w:rsid w:val="008064B3"/>
    <w:rsid w:val="008065BD"/>
    <w:rsid w:val="008065E4"/>
    <w:rsid w:val="0080662F"/>
    <w:rsid w:val="00806D99"/>
    <w:rsid w:val="008073B1"/>
    <w:rsid w:val="00807B96"/>
    <w:rsid w:val="00807CEA"/>
    <w:rsid w:val="0081035B"/>
    <w:rsid w:val="00810E0C"/>
    <w:rsid w:val="0081124F"/>
    <w:rsid w:val="00811456"/>
    <w:rsid w:val="00812282"/>
    <w:rsid w:val="00812EDB"/>
    <w:rsid w:val="00812F05"/>
    <w:rsid w:val="00813615"/>
    <w:rsid w:val="008137E8"/>
    <w:rsid w:val="00813BAE"/>
    <w:rsid w:val="00813D2F"/>
    <w:rsid w:val="00815ED9"/>
    <w:rsid w:val="0081603B"/>
    <w:rsid w:val="0081614F"/>
    <w:rsid w:val="00816DAB"/>
    <w:rsid w:val="00817CC3"/>
    <w:rsid w:val="0082072B"/>
    <w:rsid w:val="008208EA"/>
    <w:rsid w:val="00821079"/>
    <w:rsid w:val="008217A7"/>
    <w:rsid w:val="008217E4"/>
    <w:rsid w:val="00821EBE"/>
    <w:rsid w:val="00822108"/>
    <w:rsid w:val="008222A0"/>
    <w:rsid w:val="008225C2"/>
    <w:rsid w:val="0082262A"/>
    <w:rsid w:val="008227ED"/>
    <w:rsid w:val="0082283B"/>
    <w:rsid w:val="0082351C"/>
    <w:rsid w:val="00823831"/>
    <w:rsid w:val="008238BA"/>
    <w:rsid w:val="0082398C"/>
    <w:rsid w:val="00823C78"/>
    <w:rsid w:val="00823EDB"/>
    <w:rsid w:val="00824B34"/>
    <w:rsid w:val="00825B86"/>
    <w:rsid w:val="00825DE3"/>
    <w:rsid w:val="0082624A"/>
    <w:rsid w:val="00826BCC"/>
    <w:rsid w:val="00826D28"/>
    <w:rsid w:val="0082719F"/>
    <w:rsid w:val="00827502"/>
    <w:rsid w:val="00830041"/>
    <w:rsid w:val="00831466"/>
    <w:rsid w:val="00831513"/>
    <w:rsid w:val="008317AF"/>
    <w:rsid w:val="00831E9C"/>
    <w:rsid w:val="00832BE3"/>
    <w:rsid w:val="00832D0E"/>
    <w:rsid w:val="00832F3E"/>
    <w:rsid w:val="00833CBA"/>
    <w:rsid w:val="008343FE"/>
    <w:rsid w:val="00834899"/>
    <w:rsid w:val="00834D99"/>
    <w:rsid w:val="00834FE7"/>
    <w:rsid w:val="008355FD"/>
    <w:rsid w:val="00836099"/>
    <w:rsid w:val="008362E4"/>
    <w:rsid w:val="008364A7"/>
    <w:rsid w:val="008365AE"/>
    <w:rsid w:val="00836CF8"/>
    <w:rsid w:val="00836F09"/>
    <w:rsid w:val="00836FA0"/>
    <w:rsid w:val="00837283"/>
    <w:rsid w:val="008374F2"/>
    <w:rsid w:val="00837C23"/>
    <w:rsid w:val="00837F34"/>
    <w:rsid w:val="008405C5"/>
    <w:rsid w:val="00840EF3"/>
    <w:rsid w:val="008412F7"/>
    <w:rsid w:val="00841502"/>
    <w:rsid w:val="00841F5B"/>
    <w:rsid w:val="00841F84"/>
    <w:rsid w:val="008421C3"/>
    <w:rsid w:val="00842375"/>
    <w:rsid w:val="00842E28"/>
    <w:rsid w:val="00843747"/>
    <w:rsid w:val="00843D9A"/>
    <w:rsid w:val="00843FC0"/>
    <w:rsid w:val="0084482F"/>
    <w:rsid w:val="008449FB"/>
    <w:rsid w:val="00844AB2"/>
    <w:rsid w:val="00844B9B"/>
    <w:rsid w:val="00844C6C"/>
    <w:rsid w:val="00845088"/>
    <w:rsid w:val="008452A0"/>
    <w:rsid w:val="00845BC3"/>
    <w:rsid w:val="00846ABD"/>
    <w:rsid w:val="00847807"/>
    <w:rsid w:val="00847DC1"/>
    <w:rsid w:val="008501C7"/>
    <w:rsid w:val="008504ED"/>
    <w:rsid w:val="00850819"/>
    <w:rsid w:val="00850B5C"/>
    <w:rsid w:val="00851DD6"/>
    <w:rsid w:val="00852C3E"/>
    <w:rsid w:val="008536F9"/>
    <w:rsid w:val="00853776"/>
    <w:rsid w:val="00853B68"/>
    <w:rsid w:val="00854743"/>
    <w:rsid w:val="00854E14"/>
    <w:rsid w:val="0085532D"/>
    <w:rsid w:val="00855C85"/>
    <w:rsid w:val="0085612E"/>
    <w:rsid w:val="008562D9"/>
    <w:rsid w:val="0085665F"/>
    <w:rsid w:val="00856828"/>
    <w:rsid w:val="008569E5"/>
    <w:rsid w:val="00856AFB"/>
    <w:rsid w:val="00856DA2"/>
    <w:rsid w:val="00856F2C"/>
    <w:rsid w:val="00857077"/>
    <w:rsid w:val="00857A8C"/>
    <w:rsid w:val="00857F07"/>
    <w:rsid w:val="00860582"/>
    <w:rsid w:val="00860606"/>
    <w:rsid w:val="00860696"/>
    <w:rsid w:val="008618A9"/>
    <w:rsid w:val="00861DCD"/>
    <w:rsid w:val="0086242E"/>
    <w:rsid w:val="00863096"/>
    <w:rsid w:val="008637D2"/>
    <w:rsid w:val="00863CF1"/>
    <w:rsid w:val="0086455A"/>
    <w:rsid w:val="00864AAC"/>
    <w:rsid w:val="00864CED"/>
    <w:rsid w:val="008654C9"/>
    <w:rsid w:val="008660C5"/>
    <w:rsid w:val="0086754A"/>
    <w:rsid w:val="008676C6"/>
    <w:rsid w:val="00867991"/>
    <w:rsid w:val="00867D3F"/>
    <w:rsid w:val="00867ED1"/>
    <w:rsid w:val="00871101"/>
    <w:rsid w:val="00871251"/>
    <w:rsid w:val="00871540"/>
    <w:rsid w:val="00871C20"/>
    <w:rsid w:val="00871E8D"/>
    <w:rsid w:val="008723D7"/>
    <w:rsid w:val="0087265C"/>
    <w:rsid w:val="00872F52"/>
    <w:rsid w:val="00873053"/>
    <w:rsid w:val="0087413E"/>
    <w:rsid w:val="0087445C"/>
    <w:rsid w:val="00874781"/>
    <w:rsid w:val="00874DD6"/>
    <w:rsid w:val="00875B6E"/>
    <w:rsid w:val="00875E5F"/>
    <w:rsid w:val="00875EE5"/>
    <w:rsid w:val="00875F29"/>
    <w:rsid w:val="0087636E"/>
    <w:rsid w:val="0087675A"/>
    <w:rsid w:val="00876A6F"/>
    <w:rsid w:val="00877104"/>
    <w:rsid w:val="00877363"/>
    <w:rsid w:val="008774D1"/>
    <w:rsid w:val="00877C6A"/>
    <w:rsid w:val="00877DFA"/>
    <w:rsid w:val="0088010D"/>
    <w:rsid w:val="008801D6"/>
    <w:rsid w:val="008802E9"/>
    <w:rsid w:val="00880800"/>
    <w:rsid w:val="00880A14"/>
    <w:rsid w:val="00880F76"/>
    <w:rsid w:val="00882048"/>
    <w:rsid w:val="00882ED4"/>
    <w:rsid w:val="00883778"/>
    <w:rsid w:val="00883DF9"/>
    <w:rsid w:val="00884261"/>
    <w:rsid w:val="0088467C"/>
    <w:rsid w:val="00884B22"/>
    <w:rsid w:val="0088597E"/>
    <w:rsid w:val="00885F8F"/>
    <w:rsid w:val="00887422"/>
    <w:rsid w:val="00887E2C"/>
    <w:rsid w:val="00890395"/>
    <w:rsid w:val="00890687"/>
    <w:rsid w:val="008908F7"/>
    <w:rsid w:val="00890DDF"/>
    <w:rsid w:val="00891351"/>
    <w:rsid w:val="0089148A"/>
    <w:rsid w:val="008916BF"/>
    <w:rsid w:val="00891904"/>
    <w:rsid w:val="0089275A"/>
    <w:rsid w:val="00892DFC"/>
    <w:rsid w:val="00893384"/>
    <w:rsid w:val="008937D6"/>
    <w:rsid w:val="00894013"/>
    <w:rsid w:val="008943B1"/>
    <w:rsid w:val="0089445F"/>
    <w:rsid w:val="008945D5"/>
    <w:rsid w:val="00895BF2"/>
    <w:rsid w:val="00895F49"/>
    <w:rsid w:val="00896289"/>
    <w:rsid w:val="0089629E"/>
    <w:rsid w:val="00896373"/>
    <w:rsid w:val="00896636"/>
    <w:rsid w:val="008969D2"/>
    <w:rsid w:val="00896A8B"/>
    <w:rsid w:val="00896BF0"/>
    <w:rsid w:val="0089713B"/>
    <w:rsid w:val="00897217"/>
    <w:rsid w:val="00897309"/>
    <w:rsid w:val="008A092F"/>
    <w:rsid w:val="008A0AEE"/>
    <w:rsid w:val="008A156D"/>
    <w:rsid w:val="008A17D0"/>
    <w:rsid w:val="008A2673"/>
    <w:rsid w:val="008A33EF"/>
    <w:rsid w:val="008A35C7"/>
    <w:rsid w:val="008A423D"/>
    <w:rsid w:val="008A42C9"/>
    <w:rsid w:val="008A4D4D"/>
    <w:rsid w:val="008A5204"/>
    <w:rsid w:val="008A5E49"/>
    <w:rsid w:val="008A62A0"/>
    <w:rsid w:val="008A6A11"/>
    <w:rsid w:val="008A70FB"/>
    <w:rsid w:val="008A7250"/>
    <w:rsid w:val="008A7A2E"/>
    <w:rsid w:val="008A7CEE"/>
    <w:rsid w:val="008B019B"/>
    <w:rsid w:val="008B0210"/>
    <w:rsid w:val="008B023F"/>
    <w:rsid w:val="008B15F4"/>
    <w:rsid w:val="008B15FF"/>
    <w:rsid w:val="008B168B"/>
    <w:rsid w:val="008B2000"/>
    <w:rsid w:val="008B247C"/>
    <w:rsid w:val="008B260B"/>
    <w:rsid w:val="008B388E"/>
    <w:rsid w:val="008B43CD"/>
    <w:rsid w:val="008B4924"/>
    <w:rsid w:val="008B4E5B"/>
    <w:rsid w:val="008B556F"/>
    <w:rsid w:val="008B5624"/>
    <w:rsid w:val="008B5AE8"/>
    <w:rsid w:val="008B5C3C"/>
    <w:rsid w:val="008B6ED9"/>
    <w:rsid w:val="008B6FE3"/>
    <w:rsid w:val="008B7159"/>
    <w:rsid w:val="008B769E"/>
    <w:rsid w:val="008B77D8"/>
    <w:rsid w:val="008B79E5"/>
    <w:rsid w:val="008B7C50"/>
    <w:rsid w:val="008B7D8A"/>
    <w:rsid w:val="008C02DE"/>
    <w:rsid w:val="008C0D97"/>
    <w:rsid w:val="008C1656"/>
    <w:rsid w:val="008C1983"/>
    <w:rsid w:val="008C1DDD"/>
    <w:rsid w:val="008C22D3"/>
    <w:rsid w:val="008C2580"/>
    <w:rsid w:val="008C3D1E"/>
    <w:rsid w:val="008C43B5"/>
    <w:rsid w:val="008C46C1"/>
    <w:rsid w:val="008C4D95"/>
    <w:rsid w:val="008C5708"/>
    <w:rsid w:val="008C5A5C"/>
    <w:rsid w:val="008C5C0D"/>
    <w:rsid w:val="008C5FBB"/>
    <w:rsid w:val="008C64D0"/>
    <w:rsid w:val="008C6BEA"/>
    <w:rsid w:val="008C6FAE"/>
    <w:rsid w:val="008C7329"/>
    <w:rsid w:val="008C745D"/>
    <w:rsid w:val="008D0214"/>
    <w:rsid w:val="008D0EB7"/>
    <w:rsid w:val="008D0F0D"/>
    <w:rsid w:val="008D1075"/>
    <w:rsid w:val="008D1985"/>
    <w:rsid w:val="008D1CB2"/>
    <w:rsid w:val="008D1F5D"/>
    <w:rsid w:val="008D2602"/>
    <w:rsid w:val="008D3D11"/>
    <w:rsid w:val="008D3EBB"/>
    <w:rsid w:val="008D4317"/>
    <w:rsid w:val="008D4492"/>
    <w:rsid w:val="008D48B4"/>
    <w:rsid w:val="008D49B2"/>
    <w:rsid w:val="008D4CB4"/>
    <w:rsid w:val="008D5248"/>
    <w:rsid w:val="008D625A"/>
    <w:rsid w:val="008D63F7"/>
    <w:rsid w:val="008D64C3"/>
    <w:rsid w:val="008D6F93"/>
    <w:rsid w:val="008D729A"/>
    <w:rsid w:val="008D7A22"/>
    <w:rsid w:val="008E0114"/>
    <w:rsid w:val="008E0769"/>
    <w:rsid w:val="008E0804"/>
    <w:rsid w:val="008E0E24"/>
    <w:rsid w:val="008E0EAA"/>
    <w:rsid w:val="008E120A"/>
    <w:rsid w:val="008E1913"/>
    <w:rsid w:val="008E1A2C"/>
    <w:rsid w:val="008E1C3C"/>
    <w:rsid w:val="008E1D50"/>
    <w:rsid w:val="008E1ECA"/>
    <w:rsid w:val="008E22CF"/>
    <w:rsid w:val="008E2360"/>
    <w:rsid w:val="008E264F"/>
    <w:rsid w:val="008E269C"/>
    <w:rsid w:val="008E2BC7"/>
    <w:rsid w:val="008E3F2F"/>
    <w:rsid w:val="008E48C2"/>
    <w:rsid w:val="008E4FE0"/>
    <w:rsid w:val="008E50F4"/>
    <w:rsid w:val="008E5DDB"/>
    <w:rsid w:val="008E5F35"/>
    <w:rsid w:val="008E6DF3"/>
    <w:rsid w:val="008E6E54"/>
    <w:rsid w:val="008E712C"/>
    <w:rsid w:val="008E7257"/>
    <w:rsid w:val="008E7422"/>
    <w:rsid w:val="008E7B84"/>
    <w:rsid w:val="008F0316"/>
    <w:rsid w:val="008F0601"/>
    <w:rsid w:val="008F0D2D"/>
    <w:rsid w:val="008F1291"/>
    <w:rsid w:val="008F1780"/>
    <w:rsid w:val="008F189A"/>
    <w:rsid w:val="008F24D1"/>
    <w:rsid w:val="008F2BE5"/>
    <w:rsid w:val="008F2E94"/>
    <w:rsid w:val="008F2F1B"/>
    <w:rsid w:val="008F3B8A"/>
    <w:rsid w:val="008F3C4A"/>
    <w:rsid w:val="008F40FE"/>
    <w:rsid w:val="008F4768"/>
    <w:rsid w:val="008F54D6"/>
    <w:rsid w:val="008F5579"/>
    <w:rsid w:val="008F5BC5"/>
    <w:rsid w:val="008F5E0E"/>
    <w:rsid w:val="008F6563"/>
    <w:rsid w:val="008F7BB9"/>
    <w:rsid w:val="008F7E92"/>
    <w:rsid w:val="00900803"/>
    <w:rsid w:val="009009C6"/>
    <w:rsid w:val="009018D9"/>
    <w:rsid w:val="00901DE5"/>
    <w:rsid w:val="0090261C"/>
    <w:rsid w:val="00902767"/>
    <w:rsid w:val="00903027"/>
    <w:rsid w:val="00903AD4"/>
    <w:rsid w:val="00903CC7"/>
    <w:rsid w:val="00904076"/>
    <w:rsid w:val="009049BF"/>
    <w:rsid w:val="009052A4"/>
    <w:rsid w:val="009058B0"/>
    <w:rsid w:val="009058DA"/>
    <w:rsid w:val="00906046"/>
    <w:rsid w:val="00906365"/>
    <w:rsid w:val="00906757"/>
    <w:rsid w:val="00906F4A"/>
    <w:rsid w:val="009072CE"/>
    <w:rsid w:val="009077EB"/>
    <w:rsid w:val="0090792D"/>
    <w:rsid w:val="00907E43"/>
    <w:rsid w:val="00910138"/>
    <w:rsid w:val="009104F9"/>
    <w:rsid w:val="00910CC5"/>
    <w:rsid w:val="009111B7"/>
    <w:rsid w:val="00911A1C"/>
    <w:rsid w:val="00911EB9"/>
    <w:rsid w:val="009126FA"/>
    <w:rsid w:val="0091275C"/>
    <w:rsid w:val="0091321D"/>
    <w:rsid w:val="00914221"/>
    <w:rsid w:val="00914482"/>
    <w:rsid w:val="009144AE"/>
    <w:rsid w:val="009145A5"/>
    <w:rsid w:val="00914716"/>
    <w:rsid w:val="009147DC"/>
    <w:rsid w:val="00914F82"/>
    <w:rsid w:val="00915617"/>
    <w:rsid w:val="00915C0C"/>
    <w:rsid w:val="0091644A"/>
    <w:rsid w:val="0091723F"/>
    <w:rsid w:val="009176CF"/>
    <w:rsid w:val="00917C6A"/>
    <w:rsid w:val="00921118"/>
    <w:rsid w:val="009211BE"/>
    <w:rsid w:val="00921322"/>
    <w:rsid w:val="00921454"/>
    <w:rsid w:val="00921723"/>
    <w:rsid w:val="009225EC"/>
    <w:rsid w:val="009226F8"/>
    <w:rsid w:val="00922C03"/>
    <w:rsid w:val="00922E5B"/>
    <w:rsid w:val="00923384"/>
    <w:rsid w:val="0092347C"/>
    <w:rsid w:val="009234D0"/>
    <w:rsid w:val="00924304"/>
    <w:rsid w:val="00925164"/>
    <w:rsid w:val="009251B8"/>
    <w:rsid w:val="009252BE"/>
    <w:rsid w:val="00925631"/>
    <w:rsid w:val="009259AB"/>
    <w:rsid w:val="00925B06"/>
    <w:rsid w:val="009262BC"/>
    <w:rsid w:val="00926993"/>
    <w:rsid w:val="00927765"/>
    <w:rsid w:val="00927B9D"/>
    <w:rsid w:val="00931158"/>
    <w:rsid w:val="009314A6"/>
    <w:rsid w:val="009319A9"/>
    <w:rsid w:val="00931ADE"/>
    <w:rsid w:val="00932123"/>
    <w:rsid w:val="00932C8F"/>
    <w:rsid w:val="00933587"/>
    <w:rsid w:val="00933930"/>
    <w:rsid w:val="00933CA9"/>
    <w:rsid w:val="00934070"/>
    <w:rsid w:val="00934085"/>
    <w:rsid w:val="009343C9"/>
    <w:rsid w:val="00934890"/>
    <w:rsid w:val="00935461"/>
    <w:rsid w:val="009359B2"/>
    <w:rsid w:val="00935CE0"/>
    <w:rsid w:val="00935EBE"/>
    <w:rsid w:val="00935F16"/>
    <w:rsid w:val="0093645E"/>
    <w:rsid w:val="00936723"/>
    <w:rsid w:val="009371FB"/>
    <w:rsid w:val="0093753B"/>
    <w:rsid w:val="00937702"/>
    <w:rsid w:val="00940161"/>
    <w:rsid w:val="00940189"/>
    <w:rsid w:val="00940824"/>
    <w:rsid w:val="0094082D"/>
    <w:rsid w:val="00940857"/>
    <w:rsid w:val="00940F0E"/>
    <w:rsid w:val="00941057"/>
    <w:rsid w:val="00941928"/>
    <w:rsid w:val="00941DEF"/>
    <w:rsid w:val="009425CE"/>
    <w:rsid w:val="009427BF"/>
    <w:rsid w:val="00942C1E"/>
    <w:rsid w:val="0094346A"/>
    <w:rsid w:val="00943F49"/>
    <w:rsid w:val="00944220"/>
    <w:rsid w:val="009446F0"/>
    <w:rsid w:val="00944D00"/>
    <w:rsid w:val="00945641"/>
    <w:rsid w:val="0094586C"/>
    <w:rsid w:val="00945916"/>
    <w:rsid w:val="00945DA6"/>
    <w:rsid w:val="00945F0A"/>
    <w:rsid w:val="00946243"/>
    <w:rsid w:val="00946FBD"/>
    <w:rsid w:val="009471CD"/>
    <w:rsid w:val="0094728B"/>
    <w:rsid w:val="00947610"/>
    <w:rsid w:val="009477B6"/>
    <w:rsid w:val="009479E9"/>
    <w:rsid w:val="009479F2"/>
    <w:rsid w:val="00947E5E"/>
    <w:rsid w:val="009501A3"/>
    <w:rsid w:val="009508D1"/>
    <w:rsid w:val="009509D5"/>
    <w:rsid w:val="00950ABE"/>
    <w:rsid w:val="00950AF6"/>
    <w:rsid w:val="0095106C"/>
    <w:rsid w:val="00951540"/>
    <w:rsid w:val="00951672"/>
    <w:rsid w:val="0095169E"/>
    <w:rsid w:val="009519D4"/>
    <w:rsid w:val="00951EFA"/>
    <w:rsid w:val="00951FBA"/>
    <w:rsid w:val="00952D80"/>
    <w:rsid w:val="009536C2"/>
    <w:rsid w:val="00954224"/>
    <w:rsid w:val="0095451B"/>
    <w:rsid w:val="0095493C"/>
    <w:rsid w:val="00955187"/>
    <w:rsid w:val="009557D7"/>
    <w:rsid w:val="00955919"/>
    <w:rsid w:val="00955A18"/>
    <w:rsid w:val="00955A21"/>
    <w:rsid w:val="009564A1"/>
    <w:rsid w:val="00956E24"/>
    <w:rsid w:val="00957097"/>
    <w:rsid w:val="00957812"/>
    <w:rsid w:val="00957979"/>
    <w:rsid w:val="009600B5"/>
    <w:rsid w:val="00960464"/>
    <w:rsid w:val="00961A98"/>
    <w:rsid w:val="00961A99"/>
    <w:rsid w:val="009626F3"/>
    <w:rsid w:val="00962C21"/>
    <w:rsid w:val="00962C8E"/>
    <w:rsid w:val="00962E82"/>
    <w:rsid w:val="009631DB"/>
    <w:rsid w:val="0096325A"/>
    <w:rsid w:val="0096370E"/>
    <w:rsid w:val="009640A2"/>
    <w:rsid w:val="00964290"/>
    <w:rsid w:val="00964804"/>
    <w:rsid w:val="00964CC9"/>
    <w:rsid w:val="00964E34"/>
    <w:rsid w:val="00965400"/>
    <w:rsid w:val="00966A58"/>
    <w:rsid w:val="0096755E"/>
    <w:rsid w:val="00967A13"/>
    <w:rsid w:val="0097062D"/>
    <w:rsid w:val="0097140A"/>
    <w:rsid w:val="00971D61"/>
    <w:rsid w:val="0097240B"/>
    <w:rsid w:val="00972E7A"/>
    <w:rsid w:val="00973783"/>
    <w:rsid w:val="00973FE0"/>
    <w:rsid w:val="0097427A"/>
    <w:rsid w:val="00974435"/>
    <w:rsid w:val="00974706"/>
    <w:rsid w:val="00974742"/>
    <w:rsid w:val="00974E0C"/>
    <w:rsid w:val="00975589"/>
    <w:rsid w:val="009757A1"/>
    <w:rsid w:val="0097585F"/>
    <w:rsid w:val="00975D44"/>
    <w:rsid w:val="00975F3F"/>
    <w:rsid w:val="0097635E"/>
    <w:rsid w:val="009774D1"/>
    <w:rsid w:val="00977573"/>
    <w:rsid w:val="00977670"/>
    <w:rsid w:val="009777C1"/>
    <w:rsid w:val="00977CE7"/>
    <w:rsid w:val="00980AC4"/>
    <w:rsid w:val="00980EB1"/>
    <w:rsid w:val="00980F17"/>
    <w:rsid w:val="009810C6"/>
    <w:rsid w:val="00981546"/>
    <w:rsid w:val="00981ABD"/>
    <w:rsid w:val="00982034"/>
    <w:rsid w:val="0098254B"/>
    <w:rsid w:val="009828CD"/>
    <w:rsid w:val="00983134"/>
    <w:rsid w:val="00983214"/>
    <w:rsid w:val="00983556"/>
    <w:rsid w:val="009835DF"/>
    <w:rsid w:val="00983DEB"/>
    <w:rsid w:val="00983EB9"/>
    <w:rsid w:val="00984158"/>
    <w:rsid w:val="0098492F"/>
    <w:rsid w:val="00984BB0"/>
    <w:rsid w:val="00984C60"/>
    <w:rsid w:val="00985BBD"/>
    <w:rsid w:val="00986465"/>
    <w:rsid w:val="0098664A"/>
    <w:rsid w:val="0098673F"/>
    <w:rsid w:val="00986C0A"/>
    <w:rsid w:val="00986DD3"/>
    <w:rsid w:val="00987631"/>
    <w:rsid w:val="00987E7E"/>
    <w:rsid w:val="00990153"/>
    <w:rsid w:val="0099034E"/>
    <w:rsid w:val="0099198F"/>
    <w:rsid w:val="00991B33"/>
    <w:rsid w:val="00991D26"/>
    <w:rsid w:val="00993562"/>
    <w:rsid w:val="009937A5"/>
    <w:rsid w:val="00993CDA"/>
    <w:rsid w:val="00993D1F"/>
    <w:rsid w:val="00993F0A"/>
    <w:rsid w:val="00994866"/>
    <w:rsid w:val="00995130"/>
    <w:rsid w:val="009953E7"/>
    <w:rsid w:val="00995701"/>
    <w:rsid w:val="00995DF3"/>
    <w:rsid w:val="0099624C"/>
    <w:rsid w:val="0099640C"/>
    <w:rsid w:val="00996CD5"/>
    <w:rsid w:val="00996E12"/>
    <w:rsid w:val="00997303"/>
    <w:rsid w:val="0099758B"/>
    <w:rsid w:val="009A0464"/>
    <w:rsid w:val="009A0BAA"/>
    <w:rsid w:val="009A0EAB"/>
    <w:rsid w:val="009A1323"/>
    <w:rsid w:val="009A141C"/>
    <w:rsid w:val="009A1480"/>
    <w:rsid w:val="009A195A"/>
    <w:rsid w:val="009A23C4"/>
    <w:rsid w:val="009A28A7"/>
    <w:rsid w:val="009A2F30"/>
    <w:rsid w:val="009A3203"/>
    <w:rsid w:val="009A3580"/>
    <w:rsid w:val="009A3D66"/>
    <w:rsid w:val="009A4A17"/>
    <w:rsid w:val="009A51D5"/>
    <w:rsid w:val="009A5228"/>
    <w:rsid w:val="009A53B4"/>
    <w:rsid w:val="009A56BF"/>
    <w:rsid w:val="009A58DC"/>
    <w:rsid w:val="009A657F"/>
    <w:rsid w:val="009A68E3"/>
    <w:rsid w:val="009A6906"/>
    <w:rsid w:val="009A6B9B"/>
    <w:rsid w:val="009A6D16"/>
    <w:rsid w:val="009A6E04"/>
    <w:rsid w:val="009A7103"/>
    <w:rsid w:val="009A7418"/>
    <w:rsid w:val="009A7626"/>
    <w:rsid w:val="009A7A78"/>
    <w:rsid w:val="009A7F3F"/>
    <w:rsid w:val="009B00EB"/>
    <w:rsid w:val="009B07B0"/>
    <w:rsid w:val="009B088D"/>
    <w:rsid w:val="009B1A9C"/>
    <w:rsid w:val="009B2EF0"/>
    <w:rsid w:val="009B319C"/>
    <w:rsid w:val="009B40D3"/>
    <w:rsid w:val="009B4944"/>
    <w:rsid w:val="009B4C06"/>
    <w:rsid w:val="009B51A0"/>
    <w:rsid w:val="009B52C3"/>
    <w:rsid w:val="009B536B"/>
    <w:rsid w:val="009B5640"/>
    <w:rsid w:val="009B5D45"/>
    <w:rsid w:val="009B5D95"/>
    <w:rsid w:val="009B6C60"/>
    <w:rsid w:val="009B6E55"/>
    <w:rsid w:val="009B71D8"/>
    <w:rsid w:val="009B7F44"/>
    <w:rsid w:val="009C05EF"/>
    <w:rsid w:val="009C069D"/>
    <w:rsid w:val="009C096E"/>
    <w:rsid w:val="009C1299"/>
    <w:rsid w:val="009C154E"/>
    <w:rsid w:val="009C1CF6"/>
    <w:rsid w:val="009C21E8"/>
    <w:rsid w:val="009C22CB"/>
    <w:rsid w:val="009C2934"/>
    <w:rsid w:val="009C2D1F"/>
    <w:rsid w:val="009C37E6"/>
    <w:rsid w:val="009C433B"/>
    <w:rsid w:val="009C449B"/>
    <w:rsid w:val="009C46EC"/>
    <w:rsid w:val="009C492F"/>
    <w:rsid w:val="009C4944"/>
    <w:rsid w:val="009C4A10"/>
    <w:rsid w:val="009C4CE0"/>
    <w:rsid w:val="009C535F"/>
    <w:rsid w:val="009C62B3"/>
    <w:rsid w:val="009C6E3D"/>
    <w:rsid w:val="009C70C7"/>
    <w:rsid w:val="009C72DD"/>
    <w:rsid w:val="009C73FC"/>
    <w:rsid w:val="009C7A56"/>
    <w:rsid w:val="009D01E2"/>
    <w:rsid w:val="009D051A"/>
    <w:rsid w:val="009D09C7"/>
    <w:rsid w:val="009D16FA"/>
    <w:rsid w:val="009D1902"/>
    <w:rsid w:val="009D1E6D"/>
    <w:rsid w:val="009D2043"/>
    <w:rsid w:val="009D3102"/>
    <w:rsid w:val="009D31DB"/>
    <w:rsid w:val="009D371C"/>
    <w:rsid w:val="009D39CE"/>
    <w:rsid w:val="009D3B58"/>
    <w:rsid w:val="009D42BC"/>
    <w:rsid w:val="009D57D7"/>
    <w:rsid w:val="009D57D9"/>
    <w:rsid w:val="009D5B81"/>
    <w:rsid w:val="009D5C79"/>
    <w:rsid w:val="009D6A7F"/>
    <w:rsid w:val="009D6D62"/>
    <w:rsid w:val="009D7147"/>
    <w:rsid w:val="009D7EB0"/>
    <w:rsid w:val="009E01E8"/>
    <w:rsid w:val="009E027E"/>
    <w:rsid w:val="009E1080"/>
    <w:rsid w:val="009E1EB8"/>
    <w:rsid w:val="009E2439"/>
    <w:rsid w:val="009E296B"/>
    <w:rsid w:val="009E2B60"/>
    <w:rsid w:val="009E2E09"/>
    <w:rsid w:val="009E2E7C"/>
    <w:rsid w:val="009E3728"/>
    <w:rsid w:val="009E3947"/>
    <w:rsid w:val="009E4445"/>
    <w:rsid w:val="009E49A0"/>
    <w:rsid w:val="009E4A86"/>
    <w:rsid w:val="009E55DB"/>
    <w:rsid w:val="009E5719"/>
    <w:rsid w:val="009E5A7B"/>
    <w:rsid w:val="009E5CE0"/>
    <w:rsid w:val="009E63EF"/>
    <w:rsid w:val="009E6411"/>
    <w:rsid w:val="009E651F"/>
    <w:rsid w:val="009E7116"/>
    <w:rsid w:val="009E732B"/>
    <w:rsid w:val="009E7D2C"/>
    <w:rsid w:val="009E7FCE"/>
    <w:rsid w:val="009F078A"/>
    <w:rsid w:val="009F08F8"/>
    <w:rsid w:val="009F0A24"/>
    <w:rsid w:val="009F1623"/>
    <w:rsid w:val="009F1AF0"/>
    <w:rsid w:val="009F1B05"/>
    <w:rsid w:val="009F1CAE"/>
    <w:rsid w:val="009F21FA"/>
    <w:rsid w:val="009F25D5"/>
    <w:rsid w:val="009F26E8"/>
    <w:rsid w:val="009F29EC"/>
    <w:rsid w:val="009F2B28"/>
    <w:rsid w:val="009F2B5C"/>
    <w:rsid w:val="009F2BC2"/>
    <w:rsid w:val="009F2D0E"/>
    <w:rsid w:val="009F2DDB"/>
    <w:rsid w:val="009F331B"/>
    <w:rsid w:val="009F3B80"/>
    <w:rsid w:val="009F3FDA"/>
    <w:rsid w:val="009F4402"/>
    <w:rsid w:val="009F44C9"/>
    <w:rsid w:val="009F4722"/>
    <w:rsid w:val="009F4808"/>
    <w:rsid w:val="009F496D"/>
    <w:rsid w:val="009F5290"/>
    <w:rsid w:val="009F544F"/>
    <w:rsid w:val="009F63E7"/>
    <w:rsid w:val="009F6810"/>
    <w:rsid w:val="009F6C7B"/>
    <w:rsid w:val="009F6FF9"/>
    <w:rsid w:val="009F7436"/>
    <w:rsid w:val="009F7D0B"/>
    <w:rsid w:val="009F7E07"/>
    <w:rsid w:val="00A00506"/>
    <w:rsid w:val="00A00A13"/>
    <w:rsid w:val="00A00A69"/>
    <w:rsid w:val="00A00C92"/>
    <w:rsid w:val="00A00D71"/>
    <w:rsid w:val="00A00E5E"/>
    <w:rsid w:val="00A01339"/>
    <w:rsid w:val="00A01FA5"/>
    <w:rsid w:val="00A023AD"/>
    <w:rsid w:val="00A02720"/>
    <w:rsid w:val="00A02BF8"/>
    <w:rsid w:val="00A02F03"/>
    <w:rsid w:val="00A02FDA"/>
    <w:rsid w:val="00A035B8"/>
    <w:rsid w:val="00A038CD"/>
    <w:rsid w:val="00A03A16"/>
    <w:rsid w:val="00A03B6A"/>
    <w:rsid w:val="00A03D8F"/>
    <w:rsid w:val="00A0427B"/>
    <w:rsid w:val="00A0430D"/>
    <w:rsid w:val="00A04410"/>
    <w:rsid w:val="00A04D8D"/>
    <w:rsid w:val="00A05404"/>
    <w:rsid w:val="00A06DA9"/>
    <w:rsid w:val="00A06E93"/>
    <w:rsid w:val="00A07DD2"/>
    <w:rsid w:val="00A10550"/>
    <w:rsid w:val="00A109FE"/>
    <w:rsid w:val="00A10B86"/>
    <w:rsid w:val="00A11761"/>
    <w:rsid w:val="00A11D58"/>
    <w:rsid w:val="00A11FD7"/>
    <w:rsid w:val="00A120DA"/>
    <w:rsid w:val="00A122E3"/>
    <w:rsid w:val="00A12401"/>
    <w:rsid w:val="00A12897"/>
    <w:rsid w:val="00A1290C"/>
    <w:rsid w:val="00A12989"/>
    <w:rsid w:val="00A12F4B"/>
    <w:rsid w:val="00A144E8"/>
    <w:rsid w:val="00A14CBC"/>
    <w:rsid w:val="00A14CDE"/>
    <w:rsid w:val="00A14D68"/>
    <w:rsid w:val="00A152AE"/>
    <w:rsid w:val="00A16939"/>
    <w:rsid w:val="00A1694B"/>
    <w:rsid w:val="00A16E77"/>
    <w:rsid w:val="00A1704D"/>
    <w:rsid w:val="00A171C1"/>
    <w:rsid w:val="00A17292"/>
    <w:rsid w:val="00A17507"/>
    <w:rsid w:val="00A1775C"/>
    <w:rsid w:val="00A20A71"/>
    <w:rsid w:val="00A214C6"/>
    <w:rsid w:val="00A2153C"/>
    <w:rsid w:val="00A21B88"/>
    <w:rsid w:val="00A21C98"/>
    <w:rsid w:val="00A21FC7"/>
    <w:rsid w:val="00A22444"/>
    <w:rsid w:val="00A22A01"/>
    <w:rsid w:val="00A230F4"/>
    <w:rsid w:val="00A23F68"/>
    <w:rsid w:val="00A247F0"/>
    <w:rsid w:val="00A247FC"/>
    <w:rsid w:val="00A24DC1"/>
    <w:rsid w:val="00A24DF4"/>
    <w:rsid w:val="00A253FF"/>
    <w:rsid w:val="00A256BC"/>
    <w:rsid w:val="00A259BE"/>
    <w:rsid w:val="00A25FFC"/>
    <w:rsid w:val="00A2613E"/>
    <w:rsid w:val="00A26720"/>
    <w:rsid w:val="00A269AF"/>
    <w:rsid w:val="00A269BF"/>
    <w:rsid w:val="00A26F00"/>
    <w:rsid w:val="00A314B1"/>
    <w:rsid w:val="00A31C21"/>
    <w:rsid w:val="00A31C59"/>
    <w:rsid w:val="00A31C92"/>
    <w:rsid w:val="00A31FF5"/>
    <w:rsid w:val="00A322A9"/>
    <w:rsid w:val="00A323A2"/>
    <w:rsid w:val="00A32678"/>
    <w:rsid w:val="00A3299D"/>
    <w:rsid w:val="00A329CE"/>
    <w:rsid w:val="00A33414"/>
    <w:rsid w:val="00A33BBB"/>
    <w:rsid w:val="00A33E41"/>
    <w:rsid w:val="00A33FA3"/>
    <w:rsid w:val="00A341E9"/>
    <w:rsid w:val="00A346F2"/>
    <w:rsid w:val="00A34DE6"/>
    <w:rsid w:val="00A364FC"/>
    <w:rsid w:val="00A368AB"/>
    <w:rsid w:val="00A371D2"/>
    <w:rsid w:val="00A37215"/>
    <w:rsid w:val="00A379A8"/>
    <w:rsid w:val="00A37EDA"/>
    <w:rsid w:val="00A40533"/>
    <w:rsid w:val="00A40B89"/>
    <w:rsid w:val="00A411D7"/>
    <w:rsid w:val="00A4173E"/>
    <w:rsid w:val="00A41B82"/>
    <w:rsid w:val="00A42283"/>
    <w:rsid w:val="00A42693"/>
    <w:rsid w:val="00A426D9"/>
    <w:rsid w:val="00A42AB7"/>
    <w:rsid w:val="00A42E4C"/>
    <w:rsid w:val="00A4315A"/>
    <w:rsid w:val="00A432C9"/>
    <w:rsid w:val="00A433A9"/>
    <w:rsid w:val="00A43558"/>
    <w:rsid w:val="00A4357D"/>
    <w:rsid w:val="00A43609"/>
    <w:rsid w:val="00A43872"/>
    <w:rsid w:val="00A43A0B"/>
    <w:rsid w:val="00A43BB1"/>
    <w:rsid w:val="00A43E24"/>
    <w:rsid w:val="00A44220"/>
    <w:rsid w:val="00A446AC"/>
    <w:rsid w:val="00A44A7C"/>
    <w:rsid w:val="00A44B21"/>
    <w:rsid w:val="00A44B51"/>
    <w:rsid w:val="00A452D9"/>
    <w:rsid w:val="00A454B4"/>
    <w:rsid w:val="00A466DD"/>
    <w:rsid w:val="00A47103"/>
    <w:rsid w:val="00A475B3"/>
    <w:rsid w:val="00A47CAC"/>
    <w:rsid w:val="00A47EF6"/>
    <w:rsid w:val="00A47F9B"/>
    <w:rsid w:val="00A503D0"/>
    <w:rsid w:val="00A5100F"/>
    <w:rsid w:val="00A51031"/>
    <w:rsid w:val="00A51126"/>
    <w:rsid w:val="00A51709"/>
    <w:rsid w:val="00A51C39"/>
    <w:rsid w:val="00A51CFF"/>
    <w:rsid w:val="00A52250"/>
    <w:rsid w:val="00A52530"/>
    <w:rsid w:val="00A5271B"/>
    <w:rsid w:val="00A52B09"/>
    <w:rsid w:val="00A52B53"/>
    <w:rsid w:val="00A52C06"/>
    <w:rsid w:val="00A52DD3"/>
    <w:rsid w:val="00A53F99"/>
    <w:rsid w:val="00A5445E"/>
    <w:rsid w:val="00A54E1A"/>
    <w:rsid w:val="00A55669"/>
    <w:rsid w:val="00A564B5"/>
    <w:rsid w:val="00A567F2"/>
    <w:rsid w:val="00A57966"/>
    <w:rsid w:val="00A57F6A"/>
    <w:rsid w:val="00A605E6"/>
    <w:rsid w:val="00A608B2"/>
    <w:rsid w:val="00A60973"/>
    <w:rsid w:val="00A60B80"/>
    <w:rsid w:val="00A6138A"/>
    <w:rsid w:val="00A61521"/>
    <w:rsid w:val="00A61AF2"/>
    <w:rsid w:val="00A61BD8"/>
    <w:rsid w:val="00A62016"/>
    <w:rsid w:val="00A6204C"/>
    <w:rsid w:val="00A6241B"/>
    <w:rsid w:val="00A62429"/>
    <w:rsid w:val="00A62A10"/>
    <w:rsid w:val="00A63064"/>
    <w:rsid w:val="00A635A6"/>
    <w:rsid w:val="00A63736"/>
    <w:rsid w:val="00A63DFE"/>
    <w:rsid w:val="00A64373"/>
    <w:rsid w:val="00A6493F"/>
    <w:rsid w:val="00A64A9A"/>
    <w:rsid w:val="00A64A9E"/>
    <w:rsid w:val="00A65589"/>
    <w:rsid w:val="00A665A7"/>
    <w:rsid w:val="00A66623"/>
    <w:rsid w:val="00A666D0"/>
    <w:rsid w:val="00A66ABC"/>
    <w:rsid w:val="00A66B48"/>
    <w:rsid w:val="00A67315"/>
    <w:rsid w:val="00A678EB"/>
    <w:rsid w:val="00A679FC"/>
    <w:rsid w:val="00A67D40"/>
    <w:rsid w:val="00A67DF5"/>
    <w:rsid w:val="00A70504"/>
    <w:rsid w:val="00A705B7"/>
    <w:rsid w:val="00A705DF"/>
    <w:rsid w:val="00A708FC"/>
    <w:rsid w:val="00A720EE"/>
    <w:rsid w:val="00A72209"/>
    <w:rsid w:val="00A72234"/>
    <w:rsid w:val="00A73937"/>
    <w:rsid w:val="00A73CC9"/>
    <w:rsid w:val="00A73DEB"/>
    <w:rsid w:val="00A73E95"/>
    <w:rsid w:val="00A73F3E"/>
    <w:rsid w:val="00A7424D"/>
    <w:rsid w:val="00A742F1"/>
    <w:rsid w:val="00A74948"/>
    <w:rsid w:val="00A751C3"/>
    <w:rsid w:val="00A75267"/>
    <w:rsid w:val="00A753DD"/>
    <w:rsid w:val="00A753E1"/>
    <w:rsid w:val="00A75649"/>
    <w:rsid w:val="00A75689"/>
    <w:rsid w:val="00A75A0C"/>
    <w:rsid w:val="00A76DA9"/>
    <w:rsid w:val="00A77039"/>
    <w:rsid w:val="00A77F10"/>
    <w:rsid w:val="00A80DE3"/>
    <w:rsid w:val="00A812C5"/>
    <w:rsid w:val="00A81575"/>
    <w:rsid w:val="00A82027"/>
    <w:rsid w:val="00A821B9"/>
    <w:rsid w:val="00A82ED2"/>
    <w:rsid w:val="00A83163"/>
    <w:rsid w:val="00A833A1"/>
    <w:rsid w:val="00A83EED"/>
    <w:rsid w:val="00A84071"/>
    <w:rsid w:val="00A84350"/>
    <w:rsid w:val="00A84CFE"/>
    <w:rsid w:val="00A852D7"/>
    <w:rsid w:val="00A85639"/>
    <w:rsid w:val="00A861F4"/>
    <w:rsid w:val="00A86529"/>
    <w:rsid w:val="00A86823"/>
    <w:rsid w:val="00A869E9"/>
    <w:rsid w:val="00A86ED1"/>
    <w:rsid w:val="00A87415"/>
    <w:rsid w:val="00A87612"/>
    <w:rsid w:val="00A87A47"/>
    <w:rsid w:val="00A87C98"/>
    <w:rsid w:val="00A87FD3"/>
    <w:rsid w:val="00A905E0"/>
    <w:rsid w:val="00A91461"/>
    <w:rsid w:val="00A9200C"/>
    <w:rsid w:val="00A92553"/>
    <w:rsid w:val="00A92818"/>
    <w:rsid w:val="00A92976"/>
    <w:rsid w:val="00A93090"/>
    <w:rsid w:val="00A9341C"/>
    <w:rsid w:val="00A93E02"/>
    <w:rsid w:val="00A94400"/>
    <w:rsid w:val="00A9453B"/>
    <w:rsid w:val="00A95437"/>
    <w:rsid w:val="00A961EB"/>
    <w:rsid w:val="00A962CD"/>
    <w:rsid w:val="00A969E0"/>
    <w:rsid w:val="00A96B8B"/>
    <w:rsid w:val="00A97184"/>
    <w:rsid w:val="00A97253"/>
    <w:rsid w:val="00A97B2E"/>
    <w:rsid w:val="00A97BE3"/>
    <w:rsid w:val="00AA01F3"/>
    <w:rsid w:val="00AA0674"/>
    <w:rsid w:val="00AA0900"/>
    <w:rsid w:val="00AA1266"/>
    <w:rsid w:val="00AA1D98"/>
    <w:rsid w:val="00AA1E68"/>
    <w:rsid w:val="00AA2502"/>
    <w:rsid w:val="00AA296E"/>
    <w:rsid w:val="00AA31CD"/>
    <w:rsid w:val="00AA36D9"/>
    <w:rsid w:val="00AA38EA"/>
    <w:rsid w:val="00AA3B12"/>
    <w:rsid w:val="00AA3C8D"/>
    <w:rsid w:val="00AA3E24"/>
    <w:rsid w:val="00AA44C8"/>
    <w:rsid w:val="00AA4770"/>
    <w:rsid w:val="00AA47F7"/>
    <w:rsid w:val="00AA4C8D"/>
    <w:rsid w:val="00AA549B"/>
    <w:rsid w:val="00AA5D21"/>
    <w:rsid w:val="00AA64A6"/>
    <w:rsid w:val="00AA69B1"/>
    <w:rsid w:val="00AA6C4D"/>
    <w:rsid w:val="00AA6FD5"/>
    <w:rsid w:val="00AA6FF0"/>
    <w:rsid w:val="00AA70CB"/>
    <w:rsid w:val="00AA722E"/>
    <w:rsid w:val="00AA7805"/>
    <w:rsid w:val="00AA795B"/>
    <w:rsid w:val="00AA7AF1"/>
    <w:rsid w:val="00AA7E23"/>
    <w:rsid w:val="00AB02F6"/>
    <w:rsid w:val="00AB0506"/>
    <w:rsid w:val="00AB078D"/>
    <w:rsid w:val="00AB0DFE"/>
    <w:rsid w:val="00AB19B3"/>
    <w:rsid w:val="00AB2393"/>
    <w:rsid w:val="00AB255E"/>
    <w:rsid w:val="00AB332D"/>
    <w:rsid w:val="00AB3AD7"/>
    <w:rsid w:val="00AB40D6"/>
    <w:rsid w:val="00AB57E5"/>
    <w:rsid w:val="00AB58EC"/>
    <w:rsid w:val="00AB65DC"/>
    <w:rsid w:val="00AB6C34"/>
    <w:rsid w:val="00AB7061"/>
    <w:rsid w:val="00AB73D4"/>
    <w:rsid w:val="00AB7C07"/>
    <w:rsid w:val="00AB7CDA"/>
    <w:rsid w:val="00AB7E3E"/>
    <w:rsid w:val="00AC014C"/>
    <w:rsid w:val="00AC11DC"/>
    <w:rsid w:val="00AC131B"/>
    <w:rsid w:val="00AC1753"/>
    <w:rsid w:val="00AC17FA"/>
    <w:rsid w:val="00AC1CD8"/>
    <w:rsid w:val="00AC1CF9"/>
    <w:rsid w:val="00AC28A6"/>
    <w:rsid w:val="00AC2CCB"/>
    <w:rsid w:val="00AC2D2C"/>
    <w:rsid w:val="00AC31CB"/>
    <w:rsid w:val="00AC468C"/>
    <w:rsid w:val="00AC488B"/>
    <w:rsid w:val="00AC4B34"/>
    <w:rsid w:val="00AC4C41"/>
    <w:rsid w:val="00AC52C2"/>
    <w:rsid w:val="00AC5565"/>
    <w:rsid w:val="00AC6183"/>
    <w:rsid w:val="00AC62FB"/>
    <w:rsid w:val="00AC689E"/>
    <w:rsid w:val="00AC74BF"/>
    <w:rsid w:val="00AC787A"/>
    <w:rsid w:val="00AC7F9B"/>
    <w:rsid w:val="00AD031D"/>
    <w:rsid w:val="00AD0505"/>
    <w:rsid w:val="00AD05F1"/>
    <w:rsid w:val="00AD0D0C"/>
    <w:rsid w:val="00AD0F70"/>
    <w:rsid w:val="00AD1194"/>
    <w:rsid w:val="00AD12F0"/>
    <w:rsid w:val="00AD1302"/>
    <w:rsid w:val="00AD1568"/>
    <w:rsid w:val="00AD1598"/>
    <w:rsid w:val="00AD18DB"/>
    <w:rsid w:val="00AD1BAA"/>
    <w:rsid w:val="00AD1FC2"/>
    <w:rsid w:val="00AD25E8"/>
    <w:rsid w:val="00AD30FD"/>
    <w:rsid w:val="00AD31C1"/>
    <w:rsid w:val="00AD377D"/>
    <w:rsid w:val="00AD3979"/>
    <w:rsid w:val="00AD3AC0"/>
    <w:rsid w:val="00AD40B6"/>
    <w:rsid w:val="00AD52ED"/>
    <w:rsid w:val="00AD5302"/>
    <w:rsid w:val="00AD57E1"/>
    <w:rsid w:val="00AD58A2"/>
    <w:rsid w:val="00AD5B5A"/>
    <w:rsid w:val="00AD5D0B"/>
    <w:rsid w:val="00AD6F5A"/>
    <w:rsid w:val="00AD70C2"/>
    <w:rsid w:val="00AD76AF"/>
    <w:rsid w:val="00AD79F7"/>
    <w:rsid w:val="00AD7BC9"/>
    <w:rsid w:val="00AD7BF3"/>
    <w:rsid w:val="00AD7EF4"/>
    <w:rsid w:val="00AE00C1"/>
    <w:rsid w:val="00AE01C3"/>
    <w:rsid w:val="00AE0B62"/>
    <w:rsid w:val="00AE0E49"/>
    <w:rsid w:val="00AE11CD"/>
    <w:rsid w:val="00AE1E3C"/>
    <w:rsid w:val="00AE208A"/>
    <w:rsid w:val="00AE2892"/>
    <w:rsid w:val="00AE2ACD"/>
    <w:rsid w:val="00AE3204"/>
    <w:rsid w:val="00AE3571"/>
    <w:rsid w:val="00AE41B1"/>
    <w:rsid w:val="00AE5693"/>
    <w:rsid w:val="00AE59C9"/>
    <w:rsid w:val="00AE5B46"/>
    <w:rsid w:val="00AE5E32"/>
    <w:rsid w:val="00AE6346"/>
    <w:rsid w:val="00AE6D8E"/>
    <w:rsid w:val="00AE6F71"/>
    <w:rsid w:val="00AE6FBB"/>
    <w:rsid w:val="00AE7629"/>
    <w:rsid w:val="00AE7B66"/>
    <w:rsid w:val="00AE7D4F"/>
    <w:rsid w:val="00AF0599"/>
    <w:rsid w:val="00AF0F88"/>
    <w:rsid w:val="00AF1394"/>
    <w:rsid w:val="00AF1B44"/>
    <w:rsid w:val="00AF2B11"/>
    <w:rsid w:val="00AF31DD"/>
    <w:rsid w:val="00AF3315"/>
    <w:rsid w:val="00AF3740"/>
    <w:rsid w:val="00AF3A7F"/>
    <w:rsid w:val="00AF3AB3"/>
    <w:rsid w:val="00AF4781"/>
    <w:rsid w:val="00AF583F"/>
    <w:rsid w:val="00AF5BCC"/>
    <w:rsid w:val="00AF60A5"/>
    <w:rsid w:val="00AF638C"/>
    <w:rsid w:val="00AF64CD"/>
    <w:rsid w:val="00AF6599"/>
    <w:rsid w:val="00AF65B9"/>
    <w:rsid w:val="00AF791A"/>
    <w:rsid w:val="00B004A7"/>
    <w:rsid w:val="00B00C17"/>
    <w:rsid w:val="00B01476"/>
    <w:rsid w:val="00B01A17"/>
    <w:rsid w:val="00B01B7D"/>
    <w:rsid w:val="00B02AF9"/>
    <w:rsid w:val="00B031BF"/>
    <w:rsid w:val="00B034B1"/>
    <w:rsid w:val="00B03585"/>
    <w:rsid w:val="00B04229"/>
    <w:rsid w:val="00B0422E"/>
    <w:rsid w:val="00B04656"/>
    <w:rsid w:val="00B04B3A"/>
    <w:rsid w:val="00B04B7F"/>
    <w:rsid w:val="00B04F94"/>
    <w:rsid w:val="00B05A2D"/>
    <w:rsid w:val="00B05A78"/>
    <w:rsid w:val="00B0613A"/>
    <w:rsid w:val="00B0651D"/>
    <w:rsid w:val="00B069AB"/>
    <w:rsid w:val="00B06C33"/>
    <w:rsid w:val="00B06C41"/>
    <w:rsid w:val="00B06E3A"/>
    <w:rsid w:val="00B07D01"/>
    <w:rsid w:val="00B07F45"/>
    <w:rsid w:val="00B100AD"/>
    <w:rsid w:val="00B10999"/>
    <w:rsid w:val="00B11311"/>
    <w:rsid w:val="00B1146F"/>
    <w:rsid w:val="00B1192C"/>
    <w:rsid w:val="00B128E7"/>
    <w:rsid w:val="00B12C8C"/>
    <w:rsid w:val="00B13119"/>
    <w:rsid w:val="00B133F6"/>
    <w:rsid w:val="00B1371B"/>
    <w:rsid w:val="00B138AC"/>
    <w:rsid w:val="00B13993"/>
    <w:rsid w:val="00B141C9"/>
    <w:rsid w:val="00B15075"/>
    <w:rsid w:val="00B1530A"/>
    <w:rsid w:val="00B15325"/>
    <w:rsid w:val="00B1633C"/>
    <w:rsid w:val="00B16631"/>
    <w:rsid w:val="00B16B72"/>
    <w:rsid w:val="00B16EE2"/>
    <w:rsid w:val="00B20527"/>
    <w:rsid w:val="00B2056B"/>
    <w:rsid w:val="00B205D2"/>
    <w:rsid w:val="00B20C29"/>
    <w:rsid w:val="00B20F48"/>
    <w:rsid w:val="00B2189C"/>
    <w:rsid w:val="00B21DBC"/>
    <w:rsid w:val="00B226B2"/>
    <w:rsid w:val="00B22B02"/>
    <w:rsid w:val="00B238B9"/>
    <w:rsid w:val="00B24F5C"/>
    <w:rsid w:val="00B25382"/>
    <w:rsid w:val="00B25658"/>
    <w:rsid w:val="00B2592F"/>
    <w:rsid w:val="00B25BDC"/>
    <w:rsid w:val="00B25E99"/>
    <w:rsid w:val="00B26083"/>
    <w:rsid w:val="00B26152"/>
    <w:rsid w:val="00B2615A"/>
    <w:rsid w:val="00B263B3"/>
    <w:rsid w:val="00B2681A"/>
    <w:rsid w:val="00B268F9"/>
    <w:rsid w:val="00B27008"/>
    <w:rsid w:val="00B27738"/>
    <w:rsid w:val="00B27BE7"/>
    <w:rsid w:val="00B27C77"/>
    <w:rsid w:val="00B27CD9"/>
    <w:rsid w:val="00B27DAA"/>
    <w:rsid w:val="00B30437"/>
    <w:rsid w:val="00B30E01"/>
    <w:rsid w:val="00B30FCF"/>
    <w:rsid w:val="00B3107F"/>
    <w:rsid w:val="00B31210"/>
    <w:rsid w:val="00B31CF0"/>
    <w:rsid w:val="00B31E2A"/>
    <w:rsid w:val="00B31E85"/>
    <w:rsid w:val="00B32528"/>
    <w:rsid w:val="00B3274E"/>
    <w:rsid w:val="00B33A7D"/>
    <w:rsid w:val="00B33B2A"/>
    <w:rsid w:val="00B345CF"/>
    <w:rsid w:val="00B3467C"/>
    <w:rsid w:val="00B34DFA"/>
    <w:rsid w:val="00B3556C"/>
    <w:rsid w:val="00B363B8"/>
    <w:rsid w:val="00B36791"/>
    <w:rsid w:val="00B369D2"/>
    <w:rsid w:val="00B37317"/>
    <w:rsid w:val="00B3789F"/>
    <w:rsid w:val="00B406E4"/>
    <w:rsid w:val="00B4094E"/>
    <w:rsid w:val="00B40C5B"/>
    <w:rsid w:val="00B411CD"/>
    <w:rsid w:val="00B417EB"/>
    <w:rsid w:val="00B41D1D"/>
    <w:rsid w:val="00B41EF3"/>
    <w:rsid w:val="00B42BFB"/>
    <w:rsid w:val="00B4373A"/>
    <w:rsid w:val="00B44067"/>
    <w:rsid w:val="00B44390"/>
    <w:rsid w:val="00B448DB"/>
    <w:rsid w:val="00B44FC3"/>
    <w:rsid w:val="00B4510C"/>
    <w:rsid w:val="00B45619"/>
    <w:rsid w:val="00B45681"/>
    <w:rsid w:val="00B462C1"/>
    <w:rsid w:val="00B463B1"/>
    <w:rsid w:val="00B46481"/>
    <w:rsid w:val="00B475F2"/>
    <w:rsid w:val="00B47652"/>
    <w:rsid w:val="00B47C62"/>
    <w:rsid w:val="00B50516"/>
    <w:rsid w:val="00B50A97"/>
    <w:rsid w:val="00B50AAC"/>
    <w:rsid w:val="00B50E71"/>
    <w:rsid w:val="00B51442"/>
    <w:rsid w:val="00B51A60"/>
    <w:rsid w:val="00B51AD3"/>
    <w:rsid w:val="00B5213D"/>
    <w:rsid w:val="00B5221B"/>
    <w:rsid w:val="00B52A1E"/>
    <w:rsid w:val="00B52D9D"/>
    <w:rsid w:val="00B52DE8"/>
    <w:rsid w:val="00B5359C"/>
    <w:rsid w:val="00B537D2"/>
    <w:rsid w:val="00B53863"/>
    <w:rsid w:val="00B53A53"/>
    <w:rsid w:val="00B53DFE"/>
    <w:rsid w:val="00B5412E"/>
    <w:rsid w:val="00B542FE"/>
    <w:rsid w:val="00B54808"/>
    <w:rsid w:val="00B54A58"/>
    <w:rsid w:val="00B54C11"/>
    <w:rsid w:val="00B54E7E"/>
    <w:rsid w:val="00B5516E"/>
    <w:rsid w:val="00B551AB"/>
    <w:rsid w:val="00B55545"/>
    <w:rsid w:val="00B55758"/>
    <w:rsid w:val="00B55765"/>
    <w:rsid w:val="00B56881"/>
    <w:rsid w:val="00B56CE6"/>
    <w:rsid w:val="00B56E1F"/>
    <w:rsid w:val="00B57A74"/>
    <w:rsid w:val="00B6007B"/>
    <w:rsid w:val="00B60A68"/>
    <w:rsid w:val="00B60BF4"/>
    <w:rsid w:val="00B60D9B"/>
    <w:rsid w:val="00B60EEA"/>
    <w:rsid w:val="00B61402"/>
    <w:rsid w:val="00B61534"/>
    <w:rsid w:val="00B61B5F"/>
    <w:rsid w:val="00B62730"/>
    <w:rsid w:val="00B630AE"/>
    <w:rsid w:val="00B633B2"/>
    <w:rsid w:val="00B63C27"/>
    <w:rsid w:val="00B63F4C"/>
    <w:rsid w:val="00B64093"/>
    <w:rsid w:val="00B643F3"/>
    <w:rsid w:val="00B646EA"/>
    <w:rsid w:val="00B650EF"/>
    <w:rsid w:val="00B65594"/>
    <w:rsid w:val="00B65764"/>
    <w:rsid w:val="00B65E7B"/>
    <w:rsid w:val="00B65F3D"/>
    <w:rsid w:val="00B666AE"/>
    <w:rsid w:val="00B66B3F"/>
    <w:rsid w:val="00B66D0C"/>
    <w:rsid w:val="00B66D82"/>
    <w:rsid w:val="00B6736C"/>
    <w:rsid w:val="00B6743C"/>
    <w:rsid w:val="00B674F8"/>
    <w:rsid w:val="00B67532"/>
    <w:rsid w:val="00B676A8"/>
    <w:rsid w:val="00B67AB1"/>
    <w:rsid w:val="00B67D9F"/>
    <w:rsid w:val="00B67EB6"/>
    <w:rsid w:val="00B701FE"/>
    <w:rsid w:val="00B7063B"/>
    <w:rsid w:val="00B70D5C"/>
    <w:rsid w:val="00B70EE0"/>
    <w:rsid w:val="00B710A3"/>
    <w:rsid w:val="00B71164"/>
    <w:rsid w:val="00B71757"/>
    <w:rsid w:val="00B71C89"/>
    <w:rsid w:val="00B722A6"/>
    <w:rsid w:val="00B72852"/>
    <w:rsid w:val="00B72B97"/>
    <w:rsid w:val="00B74E1A"/>
    <w:rsid w:val="00B74F0F"/>
    <w:rsid w:val="00B7594A"/>
    <w:rsid w:val="00B75F59"/>
    <w:rsid w:val="00B76101"/>
    <w:rsid w:val="00B762C1"/>
    <w:rsid w:val="00B76D51"/>
    <w:rsid w:val="00B800D2"/>
    <w:rsid w:val="00B80112"/>
    <w:rsid w:val="00B80154"/>
    <w:rsid w:val="00B80357"/>
    <w:rsid w:val="00B8052D"/>
    <w:rsid w:val="00B80AD3"/>
    <w:rsid w:val="00B829AC"/>
    <w:rsid w:val="00B829CE"/>
    <w:rsid w:val="00B82AC0"/>
    <w:rsid w:val="00B82CC4"/>
    <w:rsid w:val="00B82DE2"/>
    <w:rsid w:val="00B8301F"/>
    <w:rsid w:val="00B832B0"/>
    <w:rsid w:val="00B83316"/>
    <w:rsid w:val="00B83784"/>
    <w:rsid w:val="00B837B9"/>
    <w:rsid w:val="00B83A8B"/>
    <w:rsid w:val="00B83DFD"/>
    <w:rsid w:val="00B8403C"/>
    <w:rsid w:val="00B84220"/>
    <w:rsid w:val="00B84760"/>
    <w:rsid w:val="00B86B0F"/>
    <w:rsid w:val="00B86F05"/>
    <w:rsid w:val="00B8701E"/>
    <w:rsid w:val="00B873CF"/>
    <w:rsid w:val="00B8797F"/>
    <w:rsid w:val="00B87BC2"/>
    <w:rsid w:val="00B87F0F"/>
    <w:rsid w:val="00B90616"/>
    <w:rsid w:val="00B90ED2"/>
    <w:rsid w:val="00B91366"/>
    <w:rsid w:val="00B9176D"/>
    <w:rsid w:val="00B9194F"/>
    <w:rsid w:val="00B9210C"/>
    <w:rsid w:val="00B92A3A"/>
    <w:rsid w:val="00B92A94"/>
    <w:rsid w:val="00B92C12"/>
    <w:rsid w:val="00B930E8"/>
    <w:rsid w:val="00B94A9F"/>
    <w:rsid w:val="00B94AAD"/>
    <w:rsid w:val="00B951E9"/>
    <w:rsid w:val="00B95412"/>
    <w:rsid w:val="00B959D9"/>
    <w:rsid w:val="00B96050"/>
    <w:rsid w:val="00B96194"/>
    <w:rsid w:val="00B9757C"/>
    <w:rsid w:val="00B97B0D"/>
    <w:rsid w:val="00BA0BE1"/>
    <w:rsid w:val="00BA0D3A"/>
    <w:rsid w:val="00BA1039"/>
    <w:rsid w:val="00BA235E"/>
    <w:rsid w:val="00BA2703"/>
    <w:rsid w:val="00BA2833"/>
    <w:rsid w:val="00BA2B53"/>
    <w:rsid w:val="00BA2E5F"/>
    <w:rsid w:val="00BA3DCE"/>
    <w:rsid w:val="00BA473B"/>
    <w:rsid w:val="00BA4760"/>
    <w:rsid w:val="00BA50EA"/>
    <w:rsid w:val="00BA52C7"/>
    <w:rsid w:val="00BA58B9"/>
    <w:rsid w:val="00BA60FE"/>
    <w:rsid w:val="00BA6C60"/>
    <w:rsid w:val="00BA6C91"/>
    <w:rsid w:val="00BA6E71"/>
    <w:rsid w:val="00BA7419"/>
    <w:rsid w:val="00BA7DAA"/>
    <w:rsid w:val="00BB0291"/>
    <w:rsid w:val="00BB02D6"/>
    <w:rsid w:val="00BB0535"/>
    <w:rsid w:val="00BB1197"/>
    <w:rsid w:val="00BB126B"/>
    <w:rsid w:val="00BB12D6"/>
    <w:rsid w:val="00BB1C47"/>
    <w:rsid w:val="00BB1ECB"/>
    <w:rsid w:val="00BB231C"/>
    <w:rsid w:val="00BB2629"/>
    <w:rsid w:val="00BB28AE"/>
    <w:rsid w:val="00BB2D25"/>
    <w:rsid w:val="00BB397C"/>
    <w:rsid w:val="00BB3E85"/>
    <w:rsid w:val="00BB42E4"/>
    <w:rsid w:val="00BB48DF"/>
    <w:rsid w:val="00BB4B6F"/>
    <w:rsid w:val="00BB4D0F"/>
    <w:rsid w:val="00BB4D63"/>
    <w:rsid w:val="00BB4FC7"/>
    <w:rsid w:val="00BB50C9"/>
    <w:rsid w:val="00BB529E"/>
    <w:rsid w:val="00BB6334"/>
    <w:rsid w:val="00BB6495"/>
    <w:rsid w:val="00BB6817"/>
    <w:rsid w:val="00BB69D9"/>
    <w:rsid w:val="00BB6D6C"/>
    <w:rsid w:val="00BB7259"/>
    <w:rsid w:val="00BB7283"/>
    <w:rsid w:val="00BB7438"/>
    <w:rsid w:val="00BB7598"/>
    <w:rsid w:val="00BB7672"/>
    <w:rsid w:val="00BB790A"/>
    <w:rsid w:val="00BB794D"/>
    <w:rsid w:val="00BB7CF6"/>
    <w:rsid w:val="00BC043A"/>
    <w:rsid w:val="00BC0908"/>
    <w:rsid w:val="00BC0E20"/>
    <w:rsid w:val="00BC1041"/>
    <w:rsid w:val="00BC1BFE"/>
    <w:rsid w:val="00BC1CAB"/>
    <w:rsid w:val="00BC1F88"/>
    <w:rsid w:val="00BC2002"/>
    <w:rsid w:val="00BC2543"/>
    <w:rsid w:val="00BC2555"/>
    <w:rsid w:val="00BC280C"/>
    <w:rsid w:val="00BC2B30"/>
    <w:rsid w:val="00BC2F64"/>
    <w:rsid w:val="00BC3079"/>
    <w:rsid w:val="00BC3224"/>
    <w:rsid w:val="00BC43CA"/>
    <w:rsid w:val="00BC444F"/>
    <w:rsid w:val="00BC45F5"/>
    <w:rsid w:val="00BC4F6D"/>
    <w:rsid w:val="00BC549E"/>
    <w:rsid w:val="00BC589E"/>
    <w:rsid w:val="00BC5DDE"/>
    <w:rsid w:val="00BC60E7"/>
    <w:rsid w:val="00BC6836"/>
    <w:rsid w:val="00BC6A24"/>
    <w:rsid w:val="00BC6DCC"/>
    <w:rsid w:val="00BC6E9A"/>
    <w:rsid w:val="00BC76B8"/>
    <w:rsid w:val="00BC7972"/>
    <w:rsid w:val="00BD08DE"/>
    <w:rsid w:val="00BD0A33"/>
    <w:rsid w:val="00BD0FE1"/>
    <w:rsid w:val="00BD10D4"/>
    <w:rsid w:val="00BD1363"/>
    <w:rsid w:val="00BD13B8"/>
    <w:rsid w:val="00BD1FE8"/>
    <w:rsid w:val="00BD2483"/>
    <w:rsid w:val="00BD2647"/>
    <w:rsid w:val="00BD2C2C"/>
    <w:rsid w:val="00BD3491"/>
    <w:rsid w:val="00BD3768"/>
    <w:rsid w:val="00BD3D8B"/>
    <w:rsid w:val="00BD3F95"/>
    <w:rsid w:val="00BD40E0"/>
    <w:rsid w:val="00BD4BE6"/>
    <w:rsid w:val="00BD5188"/>
    <w:rsid w:val="00BD646A"/>
    <w:rsid w:val="00BD6754"/>
    <w:rsid w:val="00BD7518"/>
    <w:rsid w:val="00BD772D"/>
    <w:rsid w:val="00BD79F4"/>
    <w:rsid w:val="00BD7D28"/>
    <w:rsid w:val="00BD7D63"/>
    <w:rsid w:val="00BE0C31"/>
    <w:rsid w:val="00BE0CFC"/>
    <w:rsid w:val="00BE13B7"/>
    <w:rsid w:val="00BE1D48"/>
    <w:rsid w:val="00BE2351"/>
    <w:rsid w:val="00BE238E"/>
    <w:rsid w:val="00BE2CD9"/>
    <w:rsid w:val="00BE2D1B"/>
    <w:rsid w:val="00BE2D23"/>
    <w:rsid w:val="00BE30D3"/>
    <w:rsid w:val="00BE3512"/>
    <w:rsid w:val="00BE3B50"/>
    <w:rsid w:val="00BE3CCC"/>
    <w:rsid w:val="00BE3DB4"/>
    <w:rsid w:val="00BE3F62"/>
    <w:rsid w:val="00BE4057"/>
    <w:rsid w:val="00BE456D"/>
    <w:rsid w:val="00BE4C9A"/>
    <w:rsid w:val="00BE4D16"/>
    <w:rsid w:val="00BE569F"/>
    <w:rsid w:val="00BE5798"/>
    <w:rsid w:val="00BE59B6"/>
    <w:rsid w:val="00BE6705"/>
    <w:rsid w:val="00BE671D"/>
    <w:rsid w:val="00BE6CC3"/>
    <w:rsid w:val="00BE6F36"/>
    <w:rsid w:val="00BE7758"/>
    <w:rsid w:val="00BF01BE"/>
    <w:rsid w:val="00BF0250"/>
    <w:rsid w:val="00BF0F3C"/>
    <w:rsid w:val="00BF1301"/>
    <w:rsid w:val="00BF1845"/>
    <w:rsid w:val="00BF1F7D"/>
    <w:rsid w:val="00BF2170"/>
    <w:rsid w:val="00BF2383"/>
    <w:rsid w:val="00BF281B"/>
    <w:rsid w:val="00BF3093"/>
    <w:rsid w:val="00BF3191"/>
    <w:rsid w:val="00BF4454"/>
    <w:rsid w:val="00BF4ABD"/>
    <w:rsid w:val="00BF4D40"/>
    <w:rsid w:val="00BF4D82"/>
    <w:rsid w:val="00BF593E"/>
    <w:rsid w:val="00BF5D8B"/>
    <w:rsid w:val="00BF6252"/>
    <w:rsid w:val="00BF6D91"/>
    <w:rsid w:val="00BF6F0B"/>
    <w:rsid w:val="00BF7D12"/>
    <w:rsid w:val="00C002CF"/>
    <w:rsid w:val="00C005E1"/>
    <w:rsid w:val="00C0072E"/>
    <w:rsid w:val="00C00A18"/>
    <w:rsid w:val="00C00F82"/>
    <w:rsid w:val="00C01172"/>
    <w:rsid w:val="00C01934"/>
    <w:rsid w:val="00C01A8A"/>
    <w:rsid w:val="00C01D9F"/>
    <w:rsid w:val="00C01DB3"/>
    <w:rsid w:val="00C02515"/>
    <w:rsid w:val="00C0271A"/>
    <w:rsid w:val="00C028E9"/>
    <w:rsid w:val="00C029BB"/>
    <w:rsid w:val="00C03644"/>
    <w:rsid w:val="00C038E9"/>
    <w:rsid w:val="00C039AD"/>
    <w:rsid w:val="00C03CF6"/>
    <w:rsid w:val="00C0420D"/>
    <w:rsid w:val="00C042CC"/>
    <w:rsid w:val="00C045AC"/>
    <w:rsid w:val="00C048E9"/>
    <w:rsid w:val="00C04B15"/>
    <w:rsid w:val="00C04E01"/>
    <w:rsid w:val="00C053A6"/>
    <w:rsid w:val="00C054C5"/>
    <w:rsid w:val="00C056C1"/>
    <w:rsid w:val="00C0588D"/>
    <w:rsid w:val="00C0591B"/>
    <w:rsid w:val="00C06C53"/>
    <w:rsid w:val="00C06D18"/>
    <w:rsid w:val="00C06D86"/>
    <w:rsid w:val="00C070D9"/>
    <w:rsid w:val="00C07133"/>
    <w:rsid w:val="00C0798F"/>
    <w:rsid w:val="00C07BEB"/>
    <w:rsid w:val="00C10745"/>
    <w:rsid w:val="00C10752"/>
    <w:rsid w:val="00C10827"/>
    <w:rsid w:val="00C114DC"/>
    <w:rsid w:val="00C11942"/>
    <w:rsid w:val="00C11DAD"/>
    <w:rsid w:val="00C12237"/>
    <w:rsid w:val="00C131E8"/>
    <w:rsid w:val="00C139FE"/>
    <w:rsid w:val="00C14230"/>
    <w:rsid w:val="00C14861"/>
    <w:rsid w:val="00C14E49"/>
    <w:rsid w:val="00C1592E"/>
    <w:rsid w:val="00C15A85"/>
    <w:rsid w:val="00C1622F"/>
    <w:rsid w:val="00C163F4"/>
    <w:rsid w:val="00C164EC"/>
    <w:rsid w:val="00C167C5"/>
    <w:rsid w:val="00C16815"/>
    <w:rsid w:val="00C16AC7"/>
    <w:rsid w:val="00C16F2D"/>
    <w:rsid w:val="00C17BD4"/>
    <w:rsid w:val="00C20099"/>
    <w:rsid w:val="00C20CD8"/>
    <w:rsid w:val="00C22A30"/>
    <w:rsid w:val="00C22FDD"/>
    <w:rsid w:val="00C233EE"/>
    <w:rsid w:val="00C23419"/>
    <w:rsid w:val="00C24014"/>
    <w:rsid w:val="00C24074"/>
    <w:rsid w:val="00C242FD"/>
    <w:rsid w:val="00C2432C"/>
    <w:rsid w:val="00C2437A"/>
    <w:rsid w:val="00C2484F"/>
    <w:rsid w:val="00C24E7E"/>
    <w:rsid w:val="00C25290"/>
    <w:rsid w:val="00C25E4E"/>
    <w:rsid w:val="00C26039"/>
    <w:rsid w:val="00C26C87"/>
    <w:rsid w:val="00C27CE5"/>
    <w:rsid w:val="00C27EEA"/>
    <w:rsid w:val="00C3019C"/>
    <w:rsid w:val="00C305D3"/>
    <w:rsid w:val="00C307AE"/>
    <w:rsid w:val="00C3111E"/>
    <w:rsid w:val="00C319C3"/>
    <w:rsid w:val="00C319F8"/>
    <w:rsid w:val="00C31C54"/>
    <w:rsid w:val="00C329EB"/>
    <w:rsid w:val="00C32E1A"/>
    <w:rsid w:val="00C32F93"/>
    <w:rsid w:val="00C33DE2"/>
    <w:rsid w:val="00C341DD"/>
    <w:rsid w:val="00C34591"/>
    <w:rsid w:val="00C3463C"/>
    <w:rsid w:val="00C34C0F"/>
    <w:rsid w:val="00C35441"/>
    <w:rsid w:val="00C354BF"/>
    <w:rsid w:val="00C357B2"/>
    <w:rsid w:val="00C35833"/>
    <w:rsid w:val="00C358DD"/>
    <w:rsid w:val="00C35E1E"/>
    <w:rsid w:val="00C3610C"/>
    <w:rsid w:val="00C361DB"/>
    <w:rsid w:val="00C36293"/>
    <w:rsid w:val="00C367A1"/>
    <w:rsid w:val="00C36C6F"/>
    <w:rsid w:val="00C36D9A"/>
    <w:rsid w:val="00C36DB3"/>
    <w:rsid w:val="00C402AB"/>
    <w:rsid w:val="00C405D2"/>
    <w:rsid w:val="00C40751"/>
    <w:rsid w:val="00C4112E"/>
    <w:rsid w:val="00C4270C"/>
    <w:rsid w:val="00C42D58"/>
    <w:rsid w:val="00C43136"/>
    <w:rsid w:val="00C435F6"/>
    <w:rsid w:val="00C43672"/>
    <w:rsid w:val="00C4395F"/>
    <w:rsid w:val="00C44395"/>
    <w:rsid w:val="00C448CD"/>
    <w:rsid w:val="00C44957"/>
    <w:rsid w:val="00C4498C"/>
    <w:rsid w:val="00C45AAF"/>
    <w:rsid w:val="00C45EE5"/>
    <w:rsid w:val="00C460E3"/>
    <w:rsid w:val="00C4622D"/>
    <w:rsid w:val="00C467D1"/>
    <w:rsid w:val="00C468A7"/>
    <w:rsid w:val="00C46EFD"/>
    <w:rsid w:val="00C4798F"/>
    <w:rsid w:val="00C47C08"/>
    <w:rsid w:val="00C5034C"/>
    <w:rsid w:val="00C504C7"/>
    <w:rsid w:val="00C50836"/>
    <w:rsid w:val="00C51A7A"/>
    <w:rsid w:val="00C52A5A"/>
    <w:rsid w:val="00C530FF"/>
    <w:rsid w:val="00C5315C"/>
    <w:rsid w:val="00C5328A"/>
    <w:rsid w:val="00C533E6"/>
    <w:rsid w:val="00C53F5E"/>
    <w:rsid w:val="00C5431F"/>
    <w:rsid w:val="00C54C32"/>
    <w:rsid w:val="00C54F4C"/>
    <w:rsid w:val="00C55ABC"/>
    <w:rsid w:val="00C55E18"/>
    <w:rsid w:val="00C55FBA"/>
    <w:rsid w:val="00C563BA"/>
    <w:rsid w:val="00C56AFA"/>
    <w:rsid w:val="00C56C1F"/>
    <w:rsid w:val="00C57D68"/>
    <w:rsid w:val="00C60006"/>
    <w:rsid w:val="00C6065B"/>
    <w:rsid w:val="00C60DD5"/>
    <w:rsid w:val="00C612A8"/>
    <w:rsid w:val="00C62237"/>
    <w:rsid w:val="00C62F7D"/>
    <w:rsid w:val="00C63227"/>
    <w:rsid w:val="00C634AD"/>
    <w:rsid w:val="00C63CF7"/>
    <w:rsid w:val="00C645FF"/>
    <w:rsid w:val="00C64C21"/>
    <w:rsid w:val="00C64E49"/>
    <w:rsid w:val="00C65104"/>
    <w:rsid w:val="00C65341"/>
    <w:rsid w:val="00C65661"/>
    <w:rsid w:val="00C658A2"/>
    <w:rsid w:val="00C65CF9"/>
    <w:rsid w:val="00C66ACA"/>
    <w:rsid w:val="00C66B81"/>
    <w:rsid w:val="00C66F18"/>
    <w:rsid w:val="00C67998"/>
    <w:rsid w:val="00C67B12"/>
    <w:rsid w:val="00C70FE9"/>
    <w:rsid w:val="00C7119A"/>
    <w:rsid w:val="00C7165C"/>
    <w:rsid w:val="00C72DCD"/>
    <w:rsid w:val="00C7335B"/>
    <w:rsid w:val="00C73422"/>
    <w:rsid w:val="00C73707"/>
    <w:rsid w:val="00C7470A"/>
    <w:rsid w:val="00C7480D"/>
    <w:rsid w:val="00C74BC5"/>
    <w:rsid w:val="00C75422"/>
    <w:rsid w:val="00C75A12"/>
    <w:rsid w:val="00C75C86"/>
    <w:rsid w:val="00C765CF"/>
    <w:rsid w:val="00C768BC"/>
    <w:rsid w:val="00C76F4F"/>
    <w:rsid w:val="00C772E5"/>
    <w:rsid w:val="00C7741F"/>
    <w:rsid w:val="00C77894"/>
    <w:rsid w:val="00C77CFF"/>
    <w:rsid w:val="00C801FF"/>
    <w:rsid w:val="00C808FB"/>
    <w:rsid w:val="00C80BDB"/>
    <w:rsid w:val="00C81092"/>
    <w:rsid w:val="00C81557"/>
    <w:rsid w:val="00C8186F"/>
    <w:rsid w:val="00C81EAB"/>
    <w:rsid w:val="00C81FAF"/>
    <w:rsid w:val="00C81FC2"/>
    <w:rsid w:val="00C8385E"/>
    <w:rsid w:val="00C85182"/>
    <w:rsid w:val="00C8544F"/>
    <w:rsid w:val="00C8594D"/>
    <w:rsid w:val="00C85AFD"/>
    <w:rsid w:val="00C85B20"/>
    <w:rsid w:val="00C85B88"/>
    <w:rsid w:val="00C85DA6"/>
    <w:rsid w:val="00C85E96"/>
    <w:rsid w:val="00C86545"/>
    <w:rsid w:val="00C86638"/>
    <w:rsid w:val="00C86E09"/>
    <w:rsid w:val="00C870B1"/>
    <w:rsid w:val="00C872EF"/>
    <w:rsid w:val="00C879A3"/>
    <w:rsid w:val="00C90906"/>
    <w:rsid w:val="00C9099E"/>
    <w:rsid w:val="00C90EC4"/>
    <w:rsid w:val="00C91803"/>
    <w:rsid w:val="00C91EAF"/>
    <w:rsid w:val="00C91EEF"/>
    <w:rsid w:val="00C92027"/>
    <w:rsid w:val="00C92832"/>
    <w:rsid w:val="00C92A9B"/>
    <w:rsid w:val="00C93651"/>
    <w:rsid w:val="00C93A70"/>
    <w:rsid w:val="00C94007"/>
    <w:rsid w:val="00C943DC"/>
    <w:rsid w:val="00C94AA2"/>
    <w:rsid w:val="00C94CCC"/>
    <w:rsid w:val="00C95310"/>
    <w:rsid w:val="00C957B4"/>
    <w:rsid w:val="00C959D4"/>
    <w:rsid w:val="00C95C4F"/>
    <w:rsid w:val="00C95D2B"/>
    <w:rsid w:val="00C95F73"/>
    <w:rsid w:val="00C963A8"/>
    <w:rsid w:val="00C9661F"/>
    <w:rsid w:val="00C96D5B"/>
    <w:rsid w:val="00C9795B"/>
    <w:rsid w:val="00CA0A42"/>
    <w:rsid w:val="00CA0D86"/>
    <w:rsid w:val="00CA1F30"/>
    <w:rsid w:val="00CA2272"/>
    <w:rsid w:val="00CA22F2"/>
    <w:rsid w:val="00CA2337"/>
    <w:rsid w:val="00CA2477"/>
    <w:rsid w:val="00CA2786"/>
    <w:rsid w:val="00CA3057"/>
    <w:rsid w:val="00CA308D"/>
    <w:rsid w:val="00CA41A1"/>
    <w:rsid w:val="00CA463A"/>
    <w:rsid w:val="00CA4C39"/>
    <w:rsid w:val="00CA53FD"/>
    <w:rsid w:val="00CA5815"/>
    <w:rsid w:val="00CA594F"/>
    <w:rsid w:val="00CA5FD6"/>
    <w:rsid w:val="00CA6603"/>
    <w:rsid w:val="00CA69DC"/>
    <w:rsid w:val="00CA6ABB"/>
    <w:rsid w:val="00CA6DE2"/>
    <w:rsid w:val="00CA6E57"/>
    <w:rsid w:val="00CA6F1E"/>
    <w:rsid w:val="00CA7117"/>
    <w:rsid w:val="00CA715F"/>
    <w:rsid w:val="00CA75B3"/>
    <w:rsid w:val="00CA7D75"/>
    <w:rsid w:val="00CB0331"/>
    <w:rsid w:val="00CB0981"/>
    <w:rsid w:val="00CB1E54"/>
    <w:rsid w:val="00CB21D3"/>
    <w:rsid w:val="00CB271B"/>
    <w:rsid w:val="00CB2EF3"/>
    <w:rsid w:val="00CB31E7"/>
    <w:rsid w:val="00CB3E45"/>
    <w:rsid w:val="00CB4159"/>
    <w:rsid w:val="00CB486E"/>
    <w:rsid w:val="00CB4928"/>
    <w:rsid w:val="00CB4FA0"/>
    <w:rsid w:val="00CB576C"/>
    <w:rsid w:val="00CB5D69"/>
    <w:rsid w:val="00CB66CB"/>
    <w:rsid w:val="00CB682C"/>
    <w:rsid w:val="00CB6EB9"/>
    <w:rsid w:val="00CB6FB0"/>
    <w:rsid w:val="00CB70A2"/>
    <w:rsid w:val="00CB70D3"/>
    <w:rsid w:val="00CB7383"/>
    <w:rsid w:val="00CB7909"/>
    <w:rsid w:val="00CB7C19"/>
    <w:rsid w:val="00CC0777"/>
    <w:rsid w:val="00CC10EA"/>
    <w:rsid w:val="00CC1AEB"/>
    <w:rsid w:val="00CC1DE3"/>
    <w:rsid w:val="00CC2006"/>
    <w:rsid w:val="00CC2123"/>
    <w:rsid w:val="00CC2142"/>
    <w:rsid w:val="00CC24B7"/>
    <w:rsid w:val="00CC29DC"/>
    <w:rsid w:val="00CC2A4B"/>
    <w:rsid w:val="00CC2FCC"/>
    <w:rsid w:val="00CC3AC9"/>
    <w:rsid w:val="00CC3DCE"/>
    <w:rsid w:val="00CC3E5F"/>
    <w:rsid w:val="00CC40DE"/>
    <w:rsid w:val="00CC43E7"/>
    <w:rsid w:val="00CC4807"/>
    <w:rsid w:val="00CC499E"/>
    <w:rsid w:val="00CC52DD"/>
    <w:rsid w:val="00CC5AA0"/>
    <w:rsid w:val="00CC5D4C"/>
    <w:rsid w:val="00CC5E36"/>
    <w:rsid w:val="00CC62C7"/>
    <w:rsid w:val="00CC62FB"/>
    <w:rsid w:val="00CC71C6"/>
    <w:rsid w:val="00CC725C"/>
    <w:rsid w:val="00CC784F"/>
    <w:rsid w:val="00CC7A4D"/>
    <w:rsid w:val="00CD0325"/>
    <w:rsid w:val="00CD0EC0"/>
    <w:rsid w:val="00CD1D0F"/>
    <w:rsid w:val="00CD1EDC"/>
    <w:rsid w:val="00CD2150"/>
    <w:rsid w:val="00CD2197"/>
    <w:rsid w:val="00CD2CD3"/>
    <w:rsid w:val="00CD30BC"/>
    <w:rsid w:val="00CD3C71"/>
    <w:rsid w:val="00CD3E98"/>
    <w:rsid w:val="00CD3EB7"/>
    <w:rsid w:val="00CD402E"/>
    <w:rsid w:val="00CD4644"/>
    <w:rsid w:val="00CD47FC"/>
    <w:rsid w:val="00CD4B87"/>
    <w:rsid w:val="00CD4C55"/>
    <w:rsid w:val="00CD4CB0"/>
    <w:rsid w:val="00CD4FBC"/>
    <w:rsid w:val="00CD515E"/>
    <w:rsid w:val="00CD5281"/>
    <w:rsid w:val="00CD56D8"/>
    <w:rsid w:val="00CD5C75"/>
    <w:rsid w:val="00CD6791"/>
    <w:rsid w:val="00CD68CC"/>
    <w:rsid w:val="00CD6DDF"/>
    <w:rsid w:val="00CD704D"/>
    <w:rsid w:val="00CD7141"/>
    <w:rsid w:val="00CD7CD3"/>
    <w:rsid w:val="00CE044C"/>
    <w:rsid w:val="00CE10F0"/>
    <w:rsid w:val="00CE156F"/>
    <w:rsid w:val="00CE1FBF"/>
    <w:rsid w:val="00CE2603"/>
    <w:rsid w:val="00CE2861"/>
    <w:rsid w:val="00CE2AF2"/>
    <w:rsid w:val="00CE2D48"/>
    <w:rsid w:val="00CE3137"/>
    <w:rsid w:val="00CE32A7"/>
    <w:rsid w:val="00CE3A12"/>
    <w:rsid w:val="00CE3C70"/>
    <w:rsid w:val="00CE3FAD"/>
    <w:rsid w:val="00CE4468"/>
    <w:rsid w:val="00CE537C"/>
    <w:rsid w:val="00CE5CDB"/>
    <w:rsid w:val="00CE62EF"/>
    <w:rsid w:val="00CE6E1A"/>
    <w:rsid w:val="00CE6F37"/>
    <w:rsid w:val="00CE7A2C"/>
    <w:rsid w:val="00CF0399"/>
    <w:rsid w:val="00CF0718"/>
    <w:rsid w:val="00CF0AE6"/>
    <w:rsid w:val="00CF0D42"/>
    <w:rsid w:val="00CF13F8"/>
    <w:rsid w:val="00CF1403"/>
    <w:rsid w:val="00CF1787"/>
    <w:rsid w:val="00CF25B9"/>
    <w:rsid w:val="00CF285B"/>
    <w:rsid w:val="00CF29DE"/>
    <w:rsid w:val="00CF2AC0"/>
    <w:rsid w:val="00CF2E6D"/>
    <w:rsid w:val="00CF2F76"/>
    <w:rsid w:val="00CF458C"/>
    <w:rsid w:val="00CF4D1C"/>
    <w:rsid w:val="00CF4F85"/>
    <w:rsid w:val="00CF508D"/>
    <w:rsid w:val="00CF510D"/>
    <w:rsid w:val="00CF5228"/>
    <w:rsid w:val="00CF5FC5"/>
    <w:rsid w:val="00CF681F"/>
    <w:rsid w:val="00CF6A28"/>
    <w:rsid w:val="00CF739D"/>
    <w:rsid w:val="00CF7978"/>
    <w:rsid w:val="00CF7A07"/>
    <w:rsid w:val="00CF7DB3"/>
    <w:rsid w:val="00D00DC4"/>
    <w:rsid w:val="00D00FE8"/>
    <w:rsid w:val="00D014B5"/>
    <w:rsid w:val="00D0182B"/>
    <w:rsid w:val="00D01902"/>
    <w:rsid w:val="00D01CB0"/>
    <w:rsid w:val="00D01E9E"/>
    <w:rsid w:val="00D02573"/>
    <w:rsid w:val="00D02771"/>
    <w:rsid w:val="00D0364B"/>
    <w:rsid w:val="00D036D4"/>
    <w:rsid w:val="00D04023"/>
    <w:rsid w:val="00D0432A"/>
    <w:rsid w:val="00D0454C"/>
    <w:rsid w:val="00D0498E"/>
    <w:rsid w:val="00D04B54"/>
    <w:rsid w:val="00D052A4"/>
    <w:rsid w:val="00D052AE"/>
    <w:rsid w:val="00D054E8"/>
    <w:rsid w:val="00D061B0"/>
    <w:rsid w:val="00D0635E"/>
    <w:rsid w:val="00D06969"/>
    <w:rsid w:val="00D07159"/>
    <w:rsid w:val="00D07173"/>
    <w:rsid w:val="00D07D86"/>
    <w:rsid w:val="00D07ECF"/>
    <w:rsid w:val="00D07FED"/>
    <w:rsid w:val="00D07FF1"/>
    <w:rsid w:val="00D1047A"/>
    <w:rsid w:val="00D104ED"/>
    <w:rsid w:val="00D1068B"/>
    <w:rsid w:val="00D10C54"/>
    <w:rsid w:val="00D10D88"/>
    <w:rsid w:val="00D10F5F"/>
    <w:rsid w:val="00D11231"/>
    <w:rsid w:val="00D11C3D"/>
    <w:rsid w:val="00D11FB9"/>
    <w:rsid w:val="00D12ED9"/>
    <w:rsid w:val="00D1321A"/>
    <w:rsid w:val="00D13362"/>
    <w:rsid w:val="00D139F7"/>
    <w:rsid w:val="00D14109"/>
    <w:rsid w:val="00D141B5"/>
    <w:rsid w:val="00D143AF"/>
    <w:rsid w:val="00D1469C"/>
    <w:rsid w:val="00D148BA"/>
    <w:rsid w:val="00D155B9"/>
    <w:rsid w:val="00D15800"/>
    <w:rsid w:val="00D15B0A"/>
    <w:rsid w:val="00D15EDE"/>
    <w:rsid w:val="00D166A2"/>
    <w:rsid w:val="00D16885"/>
    <w:rsid w:val="00D16B4C"/>
    <w:rsid w:val="00D170A2"/>
    <w:rsid w:val="00D179E8"/>
    <w:rsid w:val="00D17E7A"/>
    <w:rsid w:val="00D17F36"/>
    <w:rsid w:val="00D20023"/>
    <w:rsid w:val="00D20412"/>
    <w:rsid w:val="00D20C02"/>
    <w:rsid w:val="00D21B21"/>
    <w:rsid w:val="00D21D2B"/>
    <w:rsid w:val="00D220A0"/>
    <w:rsid w:val="00D220F8"/>
    <w:rsid w:val="00D22273"/>
    <w:rsid w:val="00D2327E"/>
    <w:rsid w:val="00D232BB"/>
    <w:rsid w:val="00D23526"/>
    <w:rsid w:val="00D23717"/>
    <w:rsid w:val="00D23BBE"/>
    <w:rsid w:val="00D24868"/>
    <w:rsid w:val="00D24873"/>
    <w:rsid w:val="00D24915"/>
    <w:rsid w:val="00D24C8D"/>
    <w:rsid w:val="00D2550E"/>
    <w:rsid w:val="00D25723"/>
    <w:rsid w:val="00D26198"/>
    <w:rsid w:val="00D26296"/>
    <w:rsid w:val="00D26347"/>
    <w:rsid w:val="00D2691D"/>
    <w:rsid w:val="00D26A3F"/>
    <w:rsid w:val="00D2798E"/>
    <w:rsid w:val="00D3023D"/>
    <w:rsid w:val="00D30741"/>
    <w:rsid w:val="00D30AC9"/>
    <w:rsid w:val="00D30B46"/>
    <w:rsid w:val="00D30CEC"/>
    <w:rsid w:val="00D31613"/>
    <w:rsid w:val="00D31616"/>
    <w:rsid w:val="00D3179F"/>
    <w:rsid w:val="00D31975"/>
    <w:rsid w:val="00D319EE"/>
    <w:rsid w:val="00D31B39"/>
    <w:rsid w:val="00D31BAC"/>
    <w:rsid w:val="00D32784"/>
    <w:rsid w:val="00D327F4"/>
    <w:rsid w:val="00D32AC8"/>
    <w:rsid w:val="00D3365B"/>
    <w:rsid w:val="00D338D1"/>
    <w:rsid w:val="00D3413A"/>
    <w:rsid w:val="00D345AE"/>
    <w:rsid w:val="00D349EA"/>
    <w:rsid w:val="00D34CE4"/>
    <w:rsid w:val="00D34F34"/>
    <w:rsid w:val="00D35133"/>
    <w:rsid w:val="00D356AF"/>
    <w:rsid w:val="00D3577F"/>
    <w:rsid w:val="00D35F2C"/>
    <w:rsid w:val="00D3610D"/>
    <w:rsid w:val="00D363D0"/>
    <w:rsid w:val="00D364A0"/>
    <w:rsid w:val="00D36DDF"/>
    <w:rsid w:val="00D36DF8"/>
    <w:rsid w:val="00D370DC"/>
    <w:rsid w:val="00D37632"/>
    <w:rsid w:val="00D37935"/>
    <w:rsid w:val="00D37A86"/>
    <w:rsid w:val="00D37C5F"/>
    <w:rsid w:val="00D40240"/>
    <w:rsid w:val="00D408AD"/>
    <w:rsid w:val="00D409FC"/>
    <w:rsid w:val="00D40A23"/>
    <w:rsid w:val="00D40D84"/>
    <w:rsid w:val="00D4106D"/>
    <w:rsid w:val="00D41CED"/>
    <w:rsid w:val="00D41FB9"/>
    <w:rsid w:val="00D42C23"/>
    <w:rsid w:val="00D433E9"/>
    <w:rsid w:val="00D43938"/>
    <w:rsid w:val="00D43D69"/>
    <w:rsid w:val="00D44B8B"/>
    <w:rsid w:val="00D45598"/>
    <w:rsid w:val="00D45926"/>
    <w:rsid w:val="00D45E9B"/>
    <w:rsid w:val="00D46B40"/>
    <w:rsid w:val="00D46EA8"/>
    <w:rsid w:val="00D46FD7"/>
    <w:rsid w:val="00D47174"/>
    <w:rsid w:val="00D471B9"/>
    <w:rsid w:val="00D47480"/>
    <w:rsid w:val="00D4797D"/>
    <w:rsid w:val="00D47A3F"/>
    <w:rsid w:val="00D47AEB"/>
    <w:rsid w:val="00D47AFC"/>
    <w:rsid w:val="00D47EC4"/>
    <w:rsid w:val="00D50029"/>
    <w:rsid w:val="00D50623"/>
    <w:rsid w:val="00D50D2A"/>
    <w:rsid w:val="00D50F2C"/>
    <w:rsid w:val="00D5119B"/>
    <w:rsid w:val="00D5194F"/>
    <w:rsid w:val="00D52298"/>
    <w:rsid w:val="00D52C1D"/>
    <w:rsid w:val="00D52EB2"/>
    <w:rsid w:val="00D53443"/>
    <w:rsid w:val="00D54055"/>
    <w:rsid w:val="00D5470B"/>
    <w:rsid w:val="00D54AF2"/>
    <w:rsid w:val="00D54DFB"/>
    <w:rsid w:val="00D55257"/>
    <w:rsid w:val="00D553F0"/>
    <w:rsid w:val="00D5542F"/>
    <w:rsid w:val="00D55ED2"/>
    <w:rsid w:val="00D56201"/>
    <w:rsid w:val="00D56D90"/>
    <w:rsid w:val="00D600D7"/>
    <w:rsid w:val="00D6063A"/>
    <w:rsid w:val="00D61244"/>
    <w:rsid w:val="00D61971"/>
    <w:rsid w:val="00D620D6"/>
    <w:rsid w:val="00D62115"/>
    <w:rsid w:val="00D62402"/>
    <w:rsid w:val="00D62BBB"/>
    <w:rsid w:val="00D6322B"/>
    <w:rsid w:val="00D632AA"/>
    <w:rsid w:val="00D6349C"/>
    <w:rsid w:val="00D63A20"/>
    <w:rsid w:val="00D63B22"/>
    <w:rsid w:val="00D64059"/>
    <w:rsid w:val="00D642B0"/>
    <w:rsid w:val="00D64563"/>
    <w:rsid w:val="00D64723"/>
    <w:rsid w:val="00D64E9F"/>
    <w:rsid w:val="00D6535B"/>
    <w:rsid w:val="00D653CD"/>
    <w:rsid w:val="00D653F7"/>
    <w:rsid w:val="00D657C0"/>
    <w:rsid w:val="00D65A5A"/>
    <w:rsid w:val="00D65AD5"/>
    <w:rsid w:val="00D66258"/>
    <w:rsid w:val="00D663CD"/>
    <w:rsid w:val="00D668CC"/>
    <w:rsid w:val="00D66CAE"/>
    <w:rsid w:val="00D6753C"/>
    <w:rsid w:val="00D700AD"/>
    <w:rsid w:val="00D70239"/>
    <w:rsid w:val="00D70464"/>
    <w:rsid w:val="00D7122E"/>
    <w:rsid w:val="00D717CD"/>
    <w:rsid w:val="00D71EB6"/>
    <w:rsid w:val="00D71FF5"/>
    <w:rsid w:val="00D7260F"/>
    <w:rsid w:val="00D7283B"/>
    <w:rsid w:val="00D72904"/>
    <w:rsid w:val="00D7299D"/>
    <w:rsid w:val="00D72FD7"/>
    <w:rsid w:val="00D7302B"/>
    <w:rsid w:val="00D732E1"/>
    <w:rsid w:val="00D73477"/>
    <w:rsid w:val="00D73D1D"/>
    <w:rsid w:val="00D740E8"/>
    <w:rsid w:val="00D74380"/>
    <w:rsid w:val="00D745D0"/>
    <w:rsid w:val="00D74C14"/>
    <w:rsid w:val="00D752FE"/>
    <w:rsid w:val="00D75B0C"/>
    <w:rsid w:val="00D75E7F"/>
    <w:rsid w:val="00D7650A"/>
    <w:rsid w:val="00D765E6"/>
    <w:rsid w:val="00D766F4"/>
    <w:rsid w:val="00D76707"/>
    <w:rsid w:val="00D76DE4"/>
    <w:rsid w:val="00D76DEE"/>
    <w:rsid w:val="00D77473"/>
    <w:rsid w:val="00D7758B"/>
    <w:rsid w:val="00D77687"/>
    <w:rsid w:val="00D77DCA"/>
    <w:rsid w:val="00D80147"/>
    <w:rsid w:val="00D80B84"/>
    <w:rsid w:val="00D80DA8"/>
    <w:rsid w:val="00D80EDD"/>
    <w:rsid w:val="00D81614"/>
    <w:rsid w:val="00D8207E"/>
    <w:rsid w:val="00D82372"/>
    <w:rsid w:val="00D828EE"/>
    <w:rsid w:val="00D82BB8"/>
    <w:rsid w:val="00D83413"/>
    <w:rsid w:val="00D83568"/>
    <w:rsid w:val="00D83ECA"/>
    <w:rsid w:val="00D83FCB"/>
    <w:rsid w:val="00D844C4"/>
    <w:rsid w:val="00D84713"/>
    <w:rsid w:val="00D86349"/>
    <w:rsid w:val="00D86649"/>
    <w:rsid w:val="00D8673F"/>
    <w:rsid w:val="00D869E7"/>
    <w:rsid w:val="00D86A11"/>
    <w:rsid w:val="00D86EA4"/>
    <w:rsid w:val="00D870D3"/>
    <w:rsid w:val="00D87E02"/>
    <w:rsid w:val="00D906B8"/>
    <w:rsid w:val="00D90C43"/>
    <w:rsid w:val="00D90E71"/>
    <w:rsid w:val="00D914DF"/>
    <w:rsid w:val="00D9162F"/>
    <w:rsid w:val="00D91FA8"/>
    <w:rsid w:val="00D92CC7"/>
    <w:rsid w:val="00D92ECB"/>
    <w:rsid w:val="00D9379B"/>
    <w:rsid w:val="00D939F5"/>
    <w:rsid w:val="00D93B38"/>
    <w:rsid w:val="00D9416E"/>
    <w:rsid w:val="00D9439C"/>
    <w:rsid w:val="00D947D2"/>
    <w:rsid w:val="00D94E91"/>
    <w:rsid w:val="00D957CD"/>
    <w:rsid w:val="00D960DF"/>
    <w:rsid w:val="00D961A2"/>
    <w:rsid w:val="00D96723"/>
    <w:rsid w:val="00D96761"/>
    <w:rsid w:val="00D977C3"/>
    <w:rsid w:val="00D97B06"/>
    <w:rsid w:val="00D97CED"/>
    <w:rsid w:val="00D97F85"/>
    <w:rsid w:val="00D97F8F"/>
    <w:rsid w:val="00DA0643"/>
    <w:rsid w:val="00DA0A17"/>
    <w:rsid w:val="00DA0B73"/>
    <w:rsid w:val="00DA12B0"/>
    <w:rsid w:val="00DA131A"/>
    <w:rsid w:val="00DA17BF"/>
    <w:rsid w:val="00DA1A89"/>
    <w:rsid w:val="00DA3B53"/>
    <w:rsid w:val="00DA3D68"/>
    <w:rsid w:val="00DA41FC"/>
    <w:rsid w:val="00DA4A93"/>
    <w:rsid w:val="00DA58E9"/>
    <w:rsid w:val="00DA5BF2"/>
    <w:rsid w:val="00DA5DB2"/>
    <w:rsid w:val="00DA72A6"/>
    <w:rsid w:val="00DA7313"/>
    <w:rsid w:val="00DA783E"/>
    <w:rsid w:val="00DB0042"/>
    <w:rsid w:val="00DB07CB"/>
    <w:rsid w:val="00DB0FC1"/>
    <w:rsid w:val="00DB1409"/>
    <w:rsid w:val="00DB1445"/>
    <w:rsid w:val="00DB1BB7"/>
    <w:rsid w:val="00DB1F29"/>
    <w:rsid w:val="00DB2447"/>
    <w:rsid w:val="00DB26B8"/>
    <w:rsid w:val="00DB35E8"/>
    <w:rsid w:val="00DB3746"/>
    <w:rsid w:val="00DB3A79"/>
    <w:rsid w:val="00DB3C24"/>
    <w:rsid w:val="00DB3D41"/>
    <w:rsid w:val="00DB3EF6"/>
    <w:rsid w:val="00DB4E09"/>
    <w:rsid w:val="00DB5394"/>
    <w:rsid w:val="00DB6466"/>
    <w:rsid w:val="00DB67BB"/>
    <w:rsid w:val="00DB7553"/>
    <w:rsid w:val="00DC076A"/>
    <w:rsid w:val="00DC0785"/>
    <w:rsid w:val="00DC0DF7"/>
    <w:rsid w:val="00DC1113"/>
    <w:rsid w:val="00DC158F"/>
    <w:rsid w:val="00DC186D"/>
    <w:rsid w:val="00DC1C17"/>
    <w:rsid w:val="00DC1C50"/>
    <w:rsid w:val="00DC23BC"/>
    <w:rsid w:val="00DC24D3"/>
    <w:rsid w:val="00DC25B9"/>
    <w:rsid w:val="00DC25CC"/>
    <w:rsid w:val="00DC2725"/>
    <w:rsid w:val="00DC29B3"/>
    <w:rsid w:val="00DC2DEE"/>
    <w:rsid w:val="00DC2F93"/>
    <w:rsid w:val="00DC3111"/>
    <w:rsid w:val="00DC3D44"/>
    <w:rsid w:val="00DC407A"/>
    <w:rsid w:val="00DC421C"/>
    <w:rsid w:val="00DC4354"/>
    <w:rsid w:val="00DC5152"/>
    <w:rsid w:val="00DC559C"/>
    <w:rsid w:val="00DC5F6C"/>
    <w:rsid w:val="00DC6499"/>
    <w:rsid w:val="00DC66D0"/>
    <w:rsid w:val="00DC7CF4"/>
    <w:rsid w:val="00DC7DDD"/>
    <w:rsid w:val="00DD0263"/>
    <w:rsid w:val="00DD0C2A"/>
    <w:rsid w:val="00DD0CC5"/>
    <w:rsid w:val="00DD11F7"/>
    <w:rsid w:val="00DD13C8"/>
    <w:rsid w:val="00DD1D52"/>
    <w:rsid w:val="00DD1ECB"/>
    <w:rsid w:val="00DD263F"/>
    <w:rsid w:val="00DD2914"/>
    <w:rsid w:val="00DD2A5A"/>
    <w:rsid w:val="00DD2DE3"/>
    <w:rsid w:val="00DD33C4"/>
    <w:rsid w:val="00DD3F3B"/>
    <w:rsid w:val="00DD430A"/>
    <w:rsid w:val="00DD450B"/>
    <w:rsid w:val="00DD465D"/>
    <w:rsid w:val="00DD4FBB"/>
    <w:rsid w:val="00DD5389"/>
    <w:rsid w:val="00DD5426"/>
    <w:rsid w:val="00DD5A1A"/>
    <w:rsid w:val="00DD5B74"/>
    <w:rsid w:val="00DD5BCA"/>
    <w:rsid w:val="00DD5EFE"/>
    <w:rsid w:val="00DD6BEB"/>
    <w:rsid w:val="00DD75D1"/>
    <w:rsid w:val="00DD7F53"/>
    <w:rsid w:val="00DE01C8"/>
    <w:rsid w:val="00DE0AAC"/>
    <w:rsid w:val="00DE0AE5"/>
    <w:rsid w:val="00DE0D7B"/>
    <w:rsid w:val="00DE0DED"/>
    <w:rsid w:val="00DE1580"/>
    <w:rsid w:val="00DE190E"/>
    <w:rsid w:val="00DE1931"/>
    <w:rsid w:val="00DE19AF"/>
    <w:rsid w:val="00DE1B0B"/>
    <w:rsid w:val="00DE203F"/>
    <w:rsid w:val="00DE223A"/>
    <w:rsid w:val="00DE2707"/>
    <w:rsid w:val="00DE271E"/>
    <w:rsid w:val="00DE2820"/>
    <w:rsid w:val="00DE28E0"/>
    <w:rsid w:val="00DE2C6B"/>
    <w:rsid w:val="00DE342A"/>
    <w:rsid w:val="00DE46FE"/>
    <w:rsid w:val="00DE495E"/>
    <w:rsid w:val="00DE4D75"/>
    <w:rsid w:val="00DE5164"/>
    <w:rsid w:val="00DE517B"/>
    <w:rsid w:val="00DE5431"/>
    <w:rsid w:val="00DE6071"/>
    <w:rsid w:val="00DE6585"/>
    <w:rsid w:val="00DE69F8"/>
    <w:rsid w:val="00DE7828"/>
    <w:rsid w:val="00DF0975"/>
    <w:rsid w:val="00DF16FB"/>
    <w:rsid w:val="00DF1780"/>
    <w:rsid w:val="00DF1ED6"/>
    <w:rsid w:val="00DF23F3"/>
    <w:rsid w:val="00DF27E0"/>
    <w:rsid w:val="00DF293C"/>
    <w:rsid w:val="00DF2FA9"/>
    <w:rsid w:val="00DF305B"/>
    <w:rsid w:val="00DF320F"/>
    <w:rsid w:val="00DF366A"/>
    <w:rsid w:val="00DF38CE"/>
    <w:rsid w:val="00DF404E"/>
    <w:rsid w:val="00DF44D5"/>
    <w:rsid w:val="00DF463F"/>
    <w:rsid w:val="00DF5010"/>
    <w:rsid w:val="00DF5336"/>
    <w:rsid w:val="00DF5348"/>
    <w:rsid w:val="00DF6171"/>
    <w:rsid w:val="00DF6AD3"/>
    <w:rsid w:val="00DF795A"/>
    <w:rsid w:val="00DF7AF9"/>
    <w:rsid w:val="00E004A2"/>
    <w:rsid w:val="00E005F8"/>
    <w:rsid w:val="00E00888"/>
    <w:rsid w:val="00E01087"/>
    <w:rsid w:val="00E017BC"/>
    <w:rsid w:val="00E02A45"/>
    <w:rsid w:val="00E02DEE"/>
    <w:rsid w:val="00E02E96"/>
    <w:rsid w:val="00E0316C"/>
    <w:rsid w:val="00E034C8"/>
    <w:rsid w:val="00E03A84"/>
    <w:rsid w:val="00E03B07"/>
    <w:rsid w:val="00E03E27"/>
    <w:rsid w:val="00E04565"/>
    <w:rsid w:val="00E04950"/>
    <w:rsid w:val="00E04C06"/>
    <w:rsid w:val="00E04F9D"/>
    <w:rsid w:val="00E0501C"/>
    <w:rsid w:val="00E05945"/>
    <w:rsid w:val="00E05C15"/>
    <w:rsid w:val="00E05C7B"/>
    <w:rsid w:val="00E05DC7"/>
    <w:rsid w:val="00E07599"/>
    <w:rsid w:val="00E07A7C"/>
    <w:rsid w:val="00E07AF5"/>
    <w:rsid w:val="00E10511"/>
    <w:rsid w:val="00E10580"/>
    <w:rsid w:val="00E107BC"/>
    <w:rsid w:val="00E10EE7"/>
    <w:rsid w:val="00E10FB8"/>
    <w:rsid w:val="00E12783"/>
    <w:rsid w:val="00E12A76"/>
    <w:rsid w:val="00E12ACD"/>
    <w:rsid w:val="00E1341D"/>
    <w:rsid w:val="00E136AF"/>
    <w:rsid w:val="00E137F1"/>
    <w:rsid w:val="00E13BF2"/>
    <w:rsid w:val="00E14032"/>
    <w:rsid w:val="00E14071"/>
    <w:rsid w:val="00E14273"/>
    <w:rsid w:val="00E145CC"/>
    <w:rsid w:val="00E14D5D"/>
    <w:rsid w:val="00E14F3A"/>
    <w:rsid w:val="00E151B6"/>
    <w:rsid w:val="00E154BA"/>
    <w:rsid w:val="00E15AAF"/>
    <w:rsid w:val="00E15F25"/>
    <w:rsid w:val="00E161B5"/>
    <w:rsid w:val="00E163BB"/>
    <w:rsid w:val="00E16543"/>
    <w:rsid w:val="00E168F1"/>
    <w:rsid w:val="00E16EA1"/>
    <w:rsid w:val="00E17AA7"/>
    <w:rsid w:val="00E17DEE"/>
    <w:rsid w:val="00E2001C"/>
    <w:rsid w:val="00E20112"/>
    <w:rsid w:val="00E202C0"/>
    <w:rsid w:val="00E21032"/>
    <w:rsid w:val="00E21084"/>
    <w:rsid w:val="00E2119E"/>
    <w:rsid w:val="00E212AB"/>
    <w:rsid w:val="00E212CD"/>
    <w:rsid w:val="00E21A0C"/>
    <w:rsid w:val="00E21A8D"/>
    <w:rsid w:val="00E22050"/>
    <w:rsid w:val="00E222B8"/>
    <w:rsid w:val="00E2381D"/>
    <w:rsid w:val="00E23BE8"/>
    <w:rsid w:val="00E23C20"/>
    <w:rsid w:val="00E23E1D"/>
    <w:rsid w:val="00E24041"/>
    <w:rsid w:val="00E2427C"/>
    <w:rsid w:val="00E24B14"/>
    <w:rsid w:val="00E250E6"/>
    <w:rsid w:val="00E25434"/>
    <w:rsid w:val="00E25BD9"/>
    <w:rsid w:val="00E266B5"/>
    <w:rsid w:val="00E268D3"/>
    <w:rsid w:val="00E26B5C"/>
    <w:rsid w:val="00E26B93"/>
    <w:rsid w:val="00E26FDB"/>
    <w:rsid w:val="00E26FFB"/>
    <w:rsid w:val="00E274ED"/>
    <w:rsid w:val="00E27557"/>
    <w:rsid w:val="00E27FDA"/>
    <w:rsid w:val="00E300AD"/>
    <w:rsid w:val="00E300D3"/>
    <w:rsid w:val="00E302AC"/>
    <w:rsid w:val="00E305B9"/>
    <w:rsid w:val="00E30A9C"/>
    <w:rsid w:val="00E30E82"/>
    <w:rsid w:val="00E30F37"/>
    <w:rsid w:val="00E311D5"/>
    <w:rsid w:val="00E3121D"/>
    <w:rsid w:val="00E317DF"/>
    <w:rsid w:val="00E31BDB"/>
    <w:rsid w:val="00E32839"/>
    <w:rsid w:val="00E32F21"/>
    <w:rsid w:val="00E3337F"/>
    <w:rsid w:val="00E34DED"/>
    <w:rsid w:val="00E355C6"/>
    <w:rsid w:val="00E358B4"/>
    <w:rsid w:val="00E36EF0"/>
    <w:rsid w:val="00E374F1"/>
    <w:rsid w:val="00E3796D"/>
    <w:rsid w:val="00E37C64"/>
    <w:rsid w:val="00E37F0A"/>
    <w:rsid w:val="00E40267"/>
    <w:rsid w:val="00E415C1"/>
    <w:rsid w:val="00E41978"/>
    <w:rsid w:val="00E41B03"/>
    <w:rsid w:val="00E41CF7"/>
    <w:rsid w:val="00E4210C"/>
    <w:rsid w:val="00E422A4"/>
    <w:rsid w:val="00E42A1B"/>
    <w:rsid w:val="00E43336"/>
    <w:rsid w:val="00E43640"/>
    <w:rsid w:val="00E43FD6"/>
    <w:rsid w:val="00E43FE0"/>
    <w:rsid w:val="00E44131"/>
    <w:rsid w:val="00E445F6"/>
    <w:rsid w:val="00E446F0"/>
    <w:rsid w:val="00E44816"/>
    <w:rsid w:val="00E448F1"/>
    <w:rsid w:val="00E44971"/>
    <w:rsid w:val="00E449C3"/>
    <w:rsid w:val="00E44B43"/>
    <w:rsid w:val="00E44EFE"/>
    <w:rsid w:val="00E45072"/>
    <w:rsid w:val="00E4585A"/>
    <w:rsid w:val="00E45C6E"/>
    <w:rsid w:val="00E46175"/>
    <w:rsid w:val="00E461A4"/>
    <w:rsid w:val="00E465FD"/>
    <w:rsid w:val="00E4683F"/>
    <w:rsid w:val="00E46B1B"/>
    <w:rsid w:val="00E46BAE"/>
    <w:rsid w:val="00E46C3C"/>
    <w:rsid w:val="00E46D4C"/>
    <w:rsid w:val="00E46E8A"/>
    <w:rsid w:val="00E4797E"/>
    <w:rsid w:val="00E47D2B"/>
    <w:rsid w:val="00E5027E"/>
    <w:rsid w:val="00E50335"/>
    <w:rsid w:val="00E50445"/>
    <w:rsid w:val="00E50F72"/>
    <w:rsid w:val="00E51A9F"/>
    <w:rsid w:val="00E51B8F"/>
    <w:rsid w:val="00E52266"/>
    <w:rsid w:val="00E52A7B"/>
    <w:rsid w:val="00E52FF3"/>
    <w:rsid w:val="00E531CE"/>
    <w:rsid w:val="00E5378A"/>
    <w:rsid w:val="00E53799"/>
    <w:rsid w:val="00E5394A"/>
    <w:rsid w:val="00E53F93"/>
    <w:rsid w:val="00E543FE"/>
    <w:rsid w:val="00E548A1"/>
    <w:rsid w:val="00E55A40"/>
    <w:rsid w:val="00E561FE"/>
    <w:rsid w:val="00E5621A"/>
    <w:rsid w:val="00E5674D"/>
    <w:rsid w:val="00E56BB7"/>
    <w:rsid w:val="00E5701B"/>
    <w:rsid w:val="00E57637"/>
    <w:rsid w:val="00E576BF"/>
    <w:rsid w:val="00E577B6"/>
    <w:rsid w:val="00E606B9"/>
    <w:rsid w:val="00E6071C"/>
    <w:rsid w:val="00E60DC9"/>
    <w:rsid w:val="00E60F24"/>
    <w:rsid w:val="00E61DD1"/>
    <w:rsid w:val="00E62CF5"/>
    <w:rsid w:val="00E63006"/>
    <w:rsid w:val="00E633D4"/>
    <w:rsid w:val="00E6383B"/>
    <w:rsid w:val="00E63F5A"/>
    <w:rsid w:val="00E64D87"/>
    <w:rsid w:val="00E64FB0"/>
    <w:rsid w:val="00E650C5"/>
    <w:rsid w:val="00E654A1"/>
    <w:rsid w:val="00E65758"/>
    <w:rsid w:val="00E65865"/>
    <w:rsid w:val="00E65EBE"/>
    <w:rsid w:val="00E65F6B"/>
    <w:rsid w:val="00E65FB0"/>
    <w:rsid w:val="00E66037"/>
    <w:rsid w:val="00E6650E"/>
    <w:rsid w:val="00E66BD9"/>
    <w:rsid w:val="00E66BF5"/>
    <w:rsid w:val="00E66F8F"/>
    <w:rsid w:val="00E67453"/>
    <w:rsid w:val="00E6776C"/>
    <w:rsid w:val="00E700A6"/>
    <w:rsid w:val="00E70337"/>
    <w:rsid w:val="00E706EF"/>
    <w:rsid w:val="00E70724"/>
    <w:rsid w:val="00E70FA2"/>
    <w:rsid w:val="00E7150C"/>
    <w:rsid w:val="00E717CF"/>
    <w:rsid w:val="00E71B54"/>
    <w:rsid w:val="00E721AD"/>
    <w:rsid w:val="00E72FA9"/>
    <w:rsid w:val="00E7304F"/>
    <w:rsid w:val="00E73147"/>
    <w:rsid w:val="00E731C1"/>
    <w:rsid w:val="00E7375C"/>
    <w:rsid w:val="00E73987"/>
    <w:rsid w:val="00E73AAF"/>
    <w:rsid w:val="00E745E2"/>
    <w:rsid w:val="00E748AE"/>
    <w:rsid w:val="00E75308"/>
    <w:rsid w:val="00E75776"/>
    <w:rsid w:val="00E75930"/>
    <w:rsid w:val="00E76057"/>
    <w:rsid w:val="00E76341"/>
    <w:rsid w:val="00E7656D"/>
    <w:rsid w:val="00E76654"/>
    <w:rsid w:val="00E76D5A"/>
    <w:rsid w:val="00E8036E"/>
    <w:rsid w:val="00E80C29"/>
    <w:rsid w:val="00E811FB"/>
    <w:rsid w:val="00E8121E"/>
    <w:rsid w:val="00E81369"/>
    <w:rsid w:val="00E8170F"/>
    <w:rsid w:val="00E81EC5"/>
    <w:rsid w:val="00E822A2"/>
    <w:rsid w:val="00E823B7"/>
    <w:rsid w:val="00E82803"/>
    <w:rsid w:val="00E82A91"/>
    <w:rsid w:val="00E8307E"/>
    <w:rsid w:val="00E831D3"/>
    <w:rsid w:val="00E83976"/>
    <w:rsid w:val="00E83B16"/>
    <w:rsid w:val="00E83EB0"/>
    <w:rsid w:val="00E85615"/>
    <w:rsid w:val="00E857F8"/>
    <w:rsid w:val="00E8584D"/>
    <w:rsid w:val="00E85906"/>
    <w:rsid w:val="00E85AF7"/>
    <w:rsid w:val="00E85B70"/>
    <w:rsid w:val="00E86246"/>
    <w:rsid w:val="00E862A6"/>
    <w:rsid w:val="00E86393"/>
    <w:rsid w:val="00E86EE0"/>
    <w:rsid w:val="00E8753C"/>
    <w:rsid w:val="00E8765A"/>
    <w:rsid w:val="00E87B0B"/>
    <w:rsid w:val="00E90C51"/>
    <w:rsid w:val="00E90C89"/>
    <w:rsid w:val="00E9103B"/>
    <w:rsid w:val="00E9136B"/>
    <w:rsid w:val="00E916F5"/>
    <w:rsid w:val="00E9201F"/>
    <w:rsid w:val="00E92046"/>
    <w:rsid w:val="00E920C8"/>
    <w:rsid w:val="00E9240A"/>
    <w:rsid w:val="00E92817"/>
    <w:rsid w:val="00E92876"/>
    <w:rsid w:val="00E92EB8"/>
    <w:rsid w:val="00E93660"/>
    <w:rsid w:val="00E93903"/>
    <w:rsid w:val="00E93AD2"/>
    <w:rsid w:val="00E93AE1"/>
    <w:rsid w:val="00E941C2"/>
    <w:rsid w:val="00E9515C"/>
    <w:rsid w:val="00E95272"/>
    <w:rsid w:val="00E95C18"/>
    <w:rsid w:val="00E967D5"/>
    <w:rsid w:val="00E97489"/>
    <w:rsid w:val="00E97597"/>
    <w:rsid w:val="00E97687"/>
    <w:rsid w:val="00E978E8"/>
    <w:rsid w:val="00E97BF8"/>
    <w:rsid w:val="00EA0060"/>
    <w:rsid w:val="00EA0249"/>
    <w:rsid w:val="00EA09E9"/>
    <w:rsid w:val="00EA0EDA"/>
    <w:rsid w:val="00EA140C"/>
    <w:rsid w:val="00EA1BE7"/>
    <w:rsid w:val="00EA1E42"/>
    <w:rsid w:val="00EA29AA"/>
    <w:rsid w:val="00EA30E5"/>
    <w:rsid w:val="00EA3380"/>
    <w:rsid w:val="00EA355E"/>
    <w:rsid w:val="00EA370F"/>
    <w:rsid w:val="00EA406B"/>
    <w:rsid w:val="00EA4414"/>
    <w:rsid w:val="00EA4A76"/>
    <w:rsid w:val="00EA53F2"/>
    <w:rsid w:val="00EA5D42"/>
    <w:rsid w:val="00EA5DB2"/>
    <w:rsid w:val="00EA5FE8"/>
    <w:rsid w:val="00EA6682"/>
    <w:rsid w:val="00EA690D"/>
    <w:rsid w:val="00EA6AAD"/>
    <w:rsid w:val="00EA6E59"/>
    <w:rsid w:val="00EA73A4"/>
    <w:rsid w:val="00EA76B3"/>
    <w:rsid w:val="00EA77A1"/>
    <w:rsid w:val="00EA7A14"/>
    <w:rsid w:val="00EA7A31"/>
    <w:rsid w:val="00EA7D3D"/>
    <w:rsid w:val="00EB0039"/>
    <w:rsid w:val="00EB08DD"/>
    <w:rsid w:val="00EB0FC3"/>
    <w:rsid w:val="00EB14BA"/>
    <w:rsid w:val="00EB1539"/>
    <w:rsid w:val="00EB183A"/>
    <w:rsid w:val="00EB1C56"/>
    <w:rsid w:val="00EB1C97"/>
    <w:rsid w:val="00EB1C9F"/>
    <w:rsid w:val="00EB2199"/>
    <w:rsid w:val="00EB22F4"/>
    <w:rsid w:val="00EB2C43"/>
    <w:rsid w:val="00EB3281"/>
    <w:rsid w:val="00EB37E1"/>
    <w:rsid w:val="00EB3832"/>
    <w:rsid w:val="00EB3A5F"/>
    <w:rsid w:val="00EB413E"/>
    <w:rsid w:val="00EB488D"/>
    <w:rsid w:val="00EB4AFC"/>
    <w:rsid w:val="00EB4CF1"/>
    <w:rsid w:val="00EB4D25"/>
    <w:rsid w:val="00EB537F"/>
    <w:rsid w:val="00EB5CAA"/>
    <w:rsid w:val="00EB5DFE"/>
    <w:rsid w:val="00EB6153"/>
    <w:rsid w:val="00EB62BF"/>
    <w:rsid w:val="00EB6390"/>
    <w:rsid w:val="00EB6C57"/>
    <w:rsid w:val="00EB6CF4"/>
    <w:rsid w:val="00EB6EEB"/>
    <w:rsid w:val="00EB77AA"/>
    <w:rsid w:val="00EB7F75"/>
    <w:rsid w:val="00EC0738"/>
    <w:rsid w:val="00EC1BA3"/>
    <w:rsid w:val="00EC1CCD"/>
    <w:rsid w:val="00EC2507"/>
    <w:rsid w:val="00EC2ABB"/>
    <w:rsid w:val="00EC374C"/>
    <w:rsid w:val="00EC44FC"/>
    <w:rsid w:val="00EC4625"/>
    <w:rsid w:val="00EC4FC6"/>
    <w:rsid w:val="00EC54DD"/>
    <w:rsid w:val="00EC5B92"/>
    <w:rsid w:val="00EC6F19"/>
    <w:rsid w:val="00EC73BA"/>
    <w:rsid w:val="00EC7833"/>
    <w:rsid w:val="00EC7B0C"/>
    <w:rsid w:val="00ED01E4"/>
    <w:rsid w:val="00ED0601"/>
    <w:rsid w:val="00ED1063"/>
    <w:rsid w:val="00ED1D4E"/>
    <w:rsid w:val="00ED1E68"/>
    <w:rsid w:val="00ED1E70"/>
    <w:rsid w:val="00ED252C"/>
    <w:rsid w:val="00ED2921"/>
    <w:rsid w:val="00ED2BE7"/>
    <w:rsid w:val="00ED3218"/>
    <w:rsid w:val="00ED334C"/>
    <w:rsid w:val="00ED3436"/>
    <w:rsid w:val="00ED42C7"/>
    <w:rsid w:val="00ED44A6"/>
    <w:rsid w:val="00ED4B73"/>
    <w:rsid w:val="00ED57EF"/>
    <w:rsid w:val="00ED63DE"/>
    <w:rsid w:val="00ED66D9"/>
    <w:rsid w:val="00ED6838"/>
    <w:rsid w:val="00ED6DC5"/>
    <w:rsid w:val="00ED6E14"/>
    <w:rsid w:val="00ED7150"/>
    <w:rsid w:val="00ED781F"/>
    <w:rsid w:val="00ED7904"/>
    <w:rsid w:val="00ED7B38"/>
    <w:rsid w:val="00EE1968"/>
    <w:rsid w:val="00EE19D6"/>
    <w:rsid w:val="00EE1E04"/>
    <w:rsid w:val="00EE22BB"/>
    <w:rsid w:val="00EE2580"/>
    <w:rsid w:val="00EE265E"/>
    <w:rsid w:val="00EE2DE8"/>
    <w:rsid w:val="00EE3047"/>
    <w:rsid w:val="00EE3595"/>
    <w:rsid w:val="00EE38A0"/>
    <w:rsid w:val="00EE3C06"/>
    <w:rsid w:val="00EE4542"/>
    <w:rsid w:val="00EE4650"/>
    <w:rsid w:val="00EE4F5F"/>
    <w:rsid w:val="00EE4FFA"/>
    <w:rsid w:val="00EE537E"/>
    <w:rsid w:val="00EE55AF"/>
    <w:rsid w:val="00EE572E"/>
    <w:rsid w:val="00EE5846"/>
    <w:rsid w:val="00EE5928"/>
    <w:rsid w:val="00EE596A"/>
    <w:rsid w:val="00EE5CAC"/>
    <w:rsid w:val="00EE5E34"/>
    <w:rsid w:val="00EE6115"/>
    <w:rsid w:val="00EE64BD"/>
    <w:rsid w:val="00EE674D"/>
    <w:rsid w:val="00EE71A5"/>
    <w:rsid w:val="00EF0094"/>
    <w:rsid w:val="00EF0319"/>
    <w:rsid w:val="00EF064F"/>
    <w:rsid w:val="00EF0860"/>
    <w:rsid w:val="00EF0E9C"/>
    <w:rsid w:val="00EF1091"/>
    <w:rsid w:val="00EF2749"/>
    <w:rsid w:val="00EF2C28"/>
    <w:rsid w:val="00EF2CF8"/>
    <w:rsid w:val="00EF3167"/>
    <w:rsid w:val="00EF3E26"/>
    <w:rsid w:val="00EF3F96"/>
    <w:rsid w:val="00EF42D0"/>
    <w:rsid w:val="00EF48A4"/>
    <w:rsid w:val="00EF583F"/>
    <w:rsid w:val="00EF5CB9"/>
    <w:rsid w:val="00EF5F7B"/>
    <w:rsid w:val="00EF629F"/>
    <w:rsid w:val="00EF62BA"/>
    <w:rsid w:val="00EF6827"/>
    <w:rsid w:val="00EF682B"/>
    <w:rsid w:val="00EF6DF9"/>
    <w:rsid w:val="00EF6FD8"/>
    <w:rsid w:val="00EF703B"/>
    <w:rsid w:val="00EF764A"/>
    <w:rsid w:val="00F00572"/>
    <w:rsid w:val="00F00B6B"/>
    <w:rsid w:val="00F00CF6"/>
    <w:rsid w:val="00F00E5A"/>
    <w:rsid w:val="00F011A1"/>
    <w:rsid w:val="00F01645"/>
    <w:rsid w:val="00F0198F"/>
    <w:rsid w:val="00F01F01"/>
    <w:rsid w:val="00F01F14"/>
    <w:rsid w:val="00F02D9F"/>
    <w:rsid w:val="00F03922"/>
    <w:rsid w:val="00F04222"/>
    <w:rsid w:val="00F050AD"/>
    <w:rsid w:val="00F05CCB"/>
    <w:rsid w:val="00F067E9"/>
    <w:rsid w:val="00F07506"/>
    <w:rsid w:val="00F07DB5"/>
    <w:rsid w:val="00F07FA8"/>
    <w:rsid w:val="00F1116C"/>
    <w:rsid w:val="00F112B4"/>
    <w:rsid w:val="00F1195B"/>
    <w:rsid w:val="00F11A20"/>
    <w:rsid w:val="00F124E7"/>
    <w:rsid w:val="00F131D3"/>
    <w:rsid w:val="00F13A3A"/>
    <w:rsid w:val="00F14416"/>
    <w:rsid w:val="00F14614"/>
    <w:rsid w:val="00F148E5"/>
    <w:rsid w:val="00F15BA9"/>
    <w:rsid w:val="00F16589"/>
    <w:rsid w:val="00F16A0B"/>
    <w:rsid w:val="00F16CD1"/>
    <w:rsid w:val="00F17520"/>
    <w:rsid w:val="00F1766A"/>
    <w:rsid w:val="00F17ED2"/>
    <w:rsid w:val="00F20749"/>
    <w:rsid w:val="00F213BC"/>
    <w:rsid w:val="00F22216"/>
    <w:rsid w:val="00F225B0"/>
    <w:rsid w:val="00F2307B"/>
    <w:rsid w:val="00F230AE"/>
    <w:rsid w:val="00F240A2"/>
    <w:rsid w:val="00F240F1"/>
    <w:rsid w:val="00F24218"/>
    <w:rsid w:val="00F2441F"/>
    <w:rsid w:val="00F2445A"/>
    <w:rsid w:val="00F24753"/>
    <w:rsid w:val="00F24A4A"/>
    <w:rsid w:val="00F24F22"/>
    <w:rsid w:val="00F25A61"/>
    <w:rsid w:val="00F2654C"/>
    <w:rsid w:val="00F268C1"/>
    <w:rsid w:val="00F26F00"/>
    <w:rsid w:val="00F26F39"/>
    <w:rsid w:val="00F27593"/>
    <w:rsid w:val="00F2792E"/>
    <w:rsid w:val="00F27F0D"/>
    <w:rsid w:val="00F27FBF"/>
    <w:rsid w:val="00F306F9"/>
    <w:rsid w:val="00F3098D"/>
    <w:rsid w:val="00F30B82"/>
    <w:rsid w:val="00F30CC5"/>
    <w:rsid w:val="00F30CD6"/>
    <w:rsid w:val="00F315A3"/>
    <w:rsid w:val="00F317DB"/>
    <w:rsid w:val="00F31829"/>
    <w:rsid w:val="00F32090"/>
    <w:rsid w:val="00F320E6"/>
    <w:rsid w:val="00F320FA"/>
    <w:rsid w:val="00F323EC"/>
    <w:rsid w:val="00F3277E"/>
    <w:rsid w:val="00F32D11"/>
    <w:rsid w:val="00F32EE2"/>
    <w:rsid w:val="00F330D3"/>
    <w:rsid w:val="00F334EB"/>
    <w:rsid w:val="00F339F7"/>
    <w:rsid w:val="00F33BCB"/>
    <w:rsid w:val="00F341BE"/>
    <w:rsid w:val="00F3490F"/>
    <w:rsid w:val="00F349F4"/>
    <w:rsid w:val="00F35210"/>
    <w:rsid w:val="00F35438"/>
    <w:rsid w:val="00F358E6"/>
    <w:rsid w:val="00F35ADE"/>
    <w:rsid w:val="00F35D4E"/>
    <w:rsid w:val="00F364F7"/>
    <w:rsid w:val="00F36CA0"/>
    <w:rsid w:val="00F372B7"/>
    <w:rsid w:val="00F3742D"/>
    <w:rsid w:val="00F37513"/>
    <w:rsid w:val="00F3792F"/>
    <w:rsid w:val="00F37B31"/>
    <w:rsid w:val="00F37C40"/>
    <w:rsid w:val="00F37D55"/>
    <w:rsid w:val="00F4028D"/>
    <w:rsid w:val="00F40816"/>
    <w:rsid w:val="00F40AAE"/>
    <w:rsid w:val="00F40B1D"/>
    <w:rsid w:val="00F40C84"/>
    <w:rsid w:val="00F41368"/>
    <w:rsid w:val="00F41DA2"/>
    <w:rsid w:val="00F41DDD"/>
    <w:rsid w:val="00F41EB1"/>
    <w:rsid w:val="00F4262C"/>
    <w:rsid w:val="00F42663"/>
    <w:rsid w:val="00F42C51"/>
    <w:rsid w:val="00F42F55"/>
    <w:rsid w:val="00F439A3"/>
    <w:rsid w:val="00F43AE1"/>
    <w:rsid w:val="00F442DF"/>
    <w:rsid w:val="00F445F1"/>
    <w:rsid w:val="00F449B7"/>
    <w:rsid w:val="00F451CF"/>
    <w:rsid w:val="00F45284"/>
    <w:rsid w:val="00F4574D"/>
    <w:rsid w:val="00F45A87"/>
    <w:rsid w:val="00F45DC0"/>
    <w:rsid w:val="00F4603D"/>
    <w:rsid w:val="00F462D4"/>
    <w:rsid w:val="00F46799"/>
    <w:rsid w:val="00F46D70"/>
    <w:rsid w:val="00F472D1"/>
    <w:rsid w:val="00F47471"/>
    <w:rsid w:val="00F4757F"/>
    <w:rsid w:val="00F50805"/>
    <w:rsid w:val="00F50D2B"/>
    <w:rsid w:val="00F5110B"/>
    <w:rsid w:val="00F51267"/>
    <w:rsid w:val="00F52CAB"/>
    <w:rsid w:val="00F53502"/>
    <w:rsid w:val="00F5468A"/>
    <w:rsid w:val="00F55520"/>
    <w:rsid w:val="00F556B8"/>
    <w:rsid w:val="00F5604B"/>
    <w:rsid w:val="00F5649C"/>
    <w:rsid w:val="00F56D6D"/>
    <w:rsid w:val="00F57611"/>
    <w:rsid w:val="00F57622"/>
    <w:rsid w:val="00F60BB7"/>
    <w:rsid w:val="00F60D16"/>
    <w:rsid w:val="00F61966"/>
    <w:rsid w:val="00F61AB6"/>
    <w:rsid w:val="00F61B0C"/>
    <w:rsid w:val="00F629AF"/>
    <w:rsid w:val="00F62FAC"/>
    <w:rsid w:val="00F6362D"/>
    <w:rsid w:val="00F6377D"/>
    <w:rsid w:val="00F638DB"/>
    <w:rsid w:val="00F63B1C"/>
    <w:rsid w:val="00F64E16"/>
    <w:rsid w:val="00F65227"/>
    <w:rsid w:val="00F658DC"/>
    <w:rsid w:val="00F66425"/>
    <w:rsid w:val="00F664BF"/>
    <w:rsid w:val="00F669BB"/>
    <w:rsid w:val="00F66FB7"/>
    <w:rsid w:val="00F67266"/>
    <w:rsid w:val="00F675A4"/>
    <w:rsid w:val="00F67FA8"/>
    <w:rsid w:val="00F706C3"/>
    <w:rsid w:val="00F70918"/>
    <w:rsid w:val="00F70A35"/>
    <w:rsid w:val="00F71AF7"/>
    <w:rsid w:val="00F71D40"/>
    <w:rsid w:val="00F724C6"/>
    <w:rsid w:val="00F72B77"/>
    <w:rsid w:val="00F73244"/>
    <w:rsid w:val="00F73458"/>
    <w:rsid w:val="00F7458E"/>
    <w:rsid w:val="00F75413"/>
    <w:rsid w:val="00F75647"/>
    <w:rsid w:val="00F757D1"/>
    <w:rsid w:val="00F75A44"/>
    <w:rsid w:val="00F75EB9"/>
    <w:rsid w:val="00F7673D"/>
    <w:rsid w:val="00F76805"/>
    <w:rsid w:val="00F76900"/>
    <w:rsid w:val="00F76A8E"/>
    <w:rsid w:val="00F76C1E"/>
    <w:rsid w:val="00F7772D"/>
    <w:rsid w:val="00F80004"/>
    <w:rsid w:val="00F80A35"/>
    <w:rsid w:val="00F80B21"/>
    <w:rsid w:val="00F80D23"/>
    <w:rsid w:val="00F80D61"/>
    <w:rsid w:val="00F81A8D"/>
    <w:rsid w:val="00F81B75"/>
    <w:rsid w:val="00F81EA5"/>
    <w:rsid w:val="00F8372B"/>
    <w:rsid w:val="00F842CB"/>
    <w:rsid w:val="00F84E87"/>
    <w:rsid w:val="00F8502D"/>
    <w:rsid w:val="00F8526B"/>
    <w:rsid w:val="00F85D39"/>
    <w:rsid w:val="00F8640B"/>
    <w:rsid w:val="00F86CAA"/>
    <w:rsid w:val="00F86D8F"/>
    <w:rsid w:val="00F86DCC"/>
    <w:rsid w:val="00F86FEB"/>
    <w:rsid w:val="00F872B1"/>
    <w:rsid w:val="00F872B8"/>
    <w:rsid w:val="00F8786E"/>
    <w:rsid w:val="00F87C44"/>
    <w:rsid w:val="00F904BA"/>
    <w:rsid w:val="00F9072D"/>
    <w:rsid w:val="00F907FD"/>
    <w:rsid w:val="00F90DF2"/>
    <w:rsid w:val="00F9157A"/>
    <w:rsid w:val="00F919A9"/>
    <w:rsid w:val="00F92A10"/>
    <w:rsid w:val="00F92FB0"/>
    <w:rsid w:val="00F93D2C"/>
    <w:rsid w:val="00F9415C"/>
    <w:rsid w:val="00F9462D"/>
    <w:rsid w:val="00F94793"/>
    <w:rsid w:val="00F94B2D"/>
    <w:rsid w:val="00F94C88"/>
    <w:rsid w:val="00F94CCE"/>
    <w:rsid w:val="00F95DF0"/>
    <w:rsid w:val="00F9645D"/>
    <w:rsid w:val="00F9687F"/>
    <w:rsid w:val="00F973CA"/>
    <w:rsid w:val="00F97F6D"/>
    <w:rsid w:val="00FA001F"/>
    <w:rsid w:val="00FA01D4"/>
    <w:rsid w:val="00FA0DE2"/>
    <w:rsid w:val="00FA0F02"/>
    <w:rsid w:val="00FA1053"/>
    <w:rsid w:val="00FA1C69"/>
    <w:rsid w:val="00FA1CAD"/>
    <w:rsid w:val="00FA2248"/>
    <w:rsid w:val="00FA2285"/>
    <w:rsid w:val="00FA2619"/>
    <w:rsid w:val="00FA261D"/>
    <w:rsid w:val="00FA2F6F"/>
    <w:rsid w:val="00FA30CD"/>
    <w:rsid w:val="00FA3901"/>
    <w:rsid w:val="00FA3B5D"/>
    <w:rsid w:val="00FA3D22"/>
    <w:rsid w:val="00FA428D"/>
    <w:rsid w:val="00FA4A62"/>
    <w:rsid w:val="00FA5B66"/>
    <w:rsid w:val="00FA5BA5"/>
    <w:rsid w:val="00FA5BFE"/>
    <w:rsid w:val="00FA5D5A"/>
    <w:rsid w:val="00FA65BB"/>
    <w:rsid w:val="00FA65F3"/>
    <w:rsid w:val="00FA7193"/>
    <w:rsid w:val="00FA7431"/>
    <w:rsid w:val="00FA7754"/>
    <w:rsid w:val="00FA78F1"/>
    <w:rsid w:val="00FA7937"/>
    <w:rsid w:val="00FA79C9"/>
    <w:rsid w:val="00FA7F39"/>
    <w:rsid w:val="00FB04EA"/>
    <w:rsid w:val="00FB0D3A"/>
    <w:rsid w:val="00FB0D82"/>
    <w:rsid w:val="00FB12A2"/>
    <w:rsid w:val="00FB1FF9"/>
    <w:rsid w:val="00FB247F"/>
    <w:rsid w:val="00FB2C1C"/>
    <w:rsid w:val="00FB4267"/>
    <w:rsid w:val="00FB42A2"/>
    <w:rsid w:val="00FB4CBB"/>
    <w:rsid w:val="00FB4D0A"/>
    <w:rsid w:val="00FB5DBF"/>
    <w:rsid w:val="00FB78C1"/>
    <w:rsid w:val="00FB78E1"/>
    <w:rsid w:val="00FB7DFA"/>
    <w:rsid w:val="00FB7FFE"/>
    <w:rsid w:val="00FC067F"/>
    <w:rsid w:val="00FC07EB"/>
    <w:rsid w:val="00FC0894"/>
    <w:rsid w:val="00FC0C98"/>
    <w:rsid w:val="00FC2433"/>
    <w:rsid w:val="00FC3161"/>
    <w:rsid w:val="00FC352E"/>
    <w:rsid w:val="00FC3842"/>
    <w:rsid w:val="00FC3847"/>
    <w:rsid w:val="00FC395D"/>
    <w:rsid w:val="00FC50B8"/>
    <w:rsid w:val="00FC59D0"/>
    <w:rsid w:val="00FC6142"/>
    <w:rsid w:val="00FC643E"/>
    <w:rsid w:val="00FC709A"/>
    <w:rsid w:val="00FC7369"/>
    <w:rsid w:val="00FC7B7E"/>
    <w:rsid w:val="00FC7E19"/>
    <w:rsid w:val="00FD035E"/>
    <w:rsid w:val="00FD0BC9"/>
    <w:rsid w:val="00FD0C48"/>
    <w:rsid w:val="00FD11EB"/>
    <w:rsid w:val="00FD181A"/>
    <w:rsid w:val="00FD1A59"/>
    <w:rsid w:val="00FD1BFB"/>
    <w:rsid w:val="00FD1C72"/>
    <w:rsid w:val="00FD1D84"/>
    <w:rsid w:val="00FD20B7"/>
    <w:rsid w:val="00FD2298"/>
    <w:rsid w:val="00FD2668"/>
    <w:rsid w:val="00FD29D6"/>
    <w:rsid w:val="00FD3086"/>
    <w:rsid w:val="00FD38C4"/>
    <w:rsid w:val="00FD3B7E"/>
    <w:rsid w:val="00FD44DB"/>
    <w:rsid w:val="00FD473F"/>
    <w:rsid w:val="00FD4BD7"/>
    <w:rsid w:val="00FD55FD"/>
    <w:rsid w:val="00FD5A89"/>
    <w:rsid w:val="00FD6369"/>
    <w:rsid w:val="00FD64F5"/>
    <w:rsid w:val="00FD69B0"/>
    <w:rsid w:val="00FD6D3F"/>
    <w:rsid w:val="00FD6ECC"/>
    <w:rsid w:val="00FD702B"/>
    <w:rsid w:val="00FD75C8"/>
    <w:rsid w:val="00FD76A1"/>
    <w:rsid w:val="00FD7D71"/>
    <w:rsid w:val="00FD7DED"/>
    <w:rsid w:val="00FD7FB5"/>
    <w:rsid w:val="00FE065C"/>
    <w:rsid w:val="00FE0912"/>
    <w:rsid w:val="00FE0E39"/>
    <w:rsid w:val="00FE115C"/>
    <w:rsid w:val="00FE17AC"/>
    <w:rsid w:val="00FE1B4C"/>
    <w:rsid w:val="00FE1E8E"/>
    <w:rsid w:val="00FE2127"/>
    <w:rsid w:val="00FE2405"/>
    <w:rsid w:val="00FE2442"/>
    <w:rsid w:val="00FE2567"/>
    <w:rsid w:val="00FE31DF"/>
    <w:rsid w:val="00FE3CAD"/>
    <w:rsid w:val="00FE3F7E"/>
    <w:rsid w:val="00FE42D2"/>
    <w:rsid w:val="00FE4315"/>
    <w:rsid w:val="00FE47CE"/>
    <w:rsid w:val="00FE4D02"/>
    <w:rsid w:val="00FE5178"/>
    <w:rsid w:val="00FE62B6"/>
    <w:rsid w:val="00FE7109"/>
    <w:rsid w:val="00FF0976"/>
    <w:rsid w:val="00FF0DD0"/>
    <w:rsid w:val="00FF1962"/>
    <w:rsid w:val="00FF1AEE"/>
    <w:rsid w:val="00FF1D04"/>
    <w:rsid w:val="00FF1FF8"/>
    <w:rsid w:val="00FF2006"/>
    <w:rsid w:val="00FF22CE"/>
    <w:rsid w:val="00FF248F"/>
    <w:rsid w:val="00FF2750"/>
    <w:rsid w:val="00FF2D15"/>
    <w:rsid w:val="00FF31BB"/>
    <w:rsid w:val="00FF376D"/>
    <w:rsid w:val="00FF397E"/>
    <w:rsid w:val="00FF3BE6"/>
    <w:rsid w:val="00FF427C"/>
    <w:rsid w:val="00FF434B"/>
    <w:rsid w:val="00FF474E"/>
    <w:rsid w:val="00FF54F0"/>
    <w:rsid w:val="00FF5A86"/>
    <w:rsid w:val="00FF5C0B"/>
    <w:rsid w:val="00FF6481"/>
    <w:rsid w:val="00FF68CF"/>
    <w:rsid w:val="00FF6DA2"/>
    <w:rsid w:val="00FF7144"/>
    <w:rsid w:val="00FF7F69"/>
  </w:rsids>
  <m:mathPr>
    <m:mathFont m:val="Cambria Math"/>
    <m:brkBin m:val="before"/>
    <m:brkBinSub m:val="--"/>
    <m:smallFrac/>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07"/>
    <o:shapelayout v:ext="edit">
      <o:idmap v:ext="edit" data="1"/>
    </o:shapelayout>
  </w:shapeDefaults>
  <w:doNotEmbedSmartTags/>
  <w:decimalSymbol w:val="."/>
  <w:listSeparator w:val=","/>
  <w14:docId w14:val="58858411"/>
  <w15:docId w15:val="{0A2E3E31-7901-401F-92EE-DC34DEDD4E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sz w:val="22"/>
        <w:szCs w:val="22"/>
        <w:lang w:val="sl-SI" w:eastAsia="sl-SI"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99"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67"/>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A0839"/>
  </w:style>
  <w:style w:type="paragraph" w:styleId="Heading1">
    <w:name w:val="heading 1"/>
    <w:basedOn w:val="Normal"/>
    <w:next w:val="BodyText"/>
    <w:link w:val="Heading1Char"/>
    <w:autoRedefine/>
    <w:qFormat/>
    <w:rsid w:val="00CB3E45"/>
    <w:pPr>
      <w:pageBreakBefore/>
      <w:widowControl w:val="0"/>
      <w:numPr>
        <w:numId w:val="4"/>
      </w:numPr>
      <w:pBdr>
        <w:bottom w:val="single" w:sz="18" w:space="2" w:color="999999"/>
      </w:pBdr>
      <w:autoSpaceDE w:val="0"/>
      <w:autoSpaceDN w:val="0"/>
      <w:adjustRightInd w:val="0"/>
      <w:spacing w:before="240" w:after="240"/>
      <w:outlineLvl w:val="0"/>
    </w:pPr>
    <w:rPr>
      <w:rFonts w:ascii="Arial Black" w:hAnsi="Arial Black"/>
      <w:color w:val="000000" w:themeColor="text1"/>
      <w:sz w:val="32"/>
      <w:szCs w:val="32"/>
    </w:rPr>
  </w:style>
  <w:style w:type="paragraph" w:styleId="Heading2">
    <w:name w:val="heading 2"/>
    <w:basedOn w:val="Normal"/>
    <w:next w:val="BodyText"/>
    <w:link w:val="Heading2Char"/>
    <w:autoRedefine/>
    <w:qFormat/>
    <w:rsid w:val="00220E36"/>
    <w:pPr>
      <w:keepNext/>
      <w:widowControl w:val="0"/>
      <w:numPr>
        <w:ilvl w:val="1"/>
        <w:numId w:val="4"/>
      </w:numPr>
      <w:pBdr>
        <w:bottom w:val="single" w:sz="18" w:space="1" w:color="C0C0C0"/>
      </w:pBdr>
      <w:autoSpaceDE w:val="0"/>
      <w:autoSpaceDN w:val="0"/>
      <w:adjustRightInd w:val="0"/>
      <w:spacing w:before="480" w:after="240"/>
      <w:outlineLvl w:val="1"/>
    </w:pPr>
    <w:rPr>
      <w:b/>
      <w:sz w:val="28"/>
      <w:szCs w:val="28"/>
      <w:lang w:val="en-GB"/>
    </w:rPr>
  </w:style>
  <w:style w:type="paragraph" w:styleId="Heading3">
    <w:name w:val="heading 3"/>
    <w:basedOn w:val="Normal"/>
    <w:next w:val="BodyText"/>
    <w:link w:val="Heading3Char"/>
    <w:autoRedefine/>
    <w:qFormat/>
    <w:rsid w:val="007448DD"/>
    <w:pPr>
      <w:keepNext/>
      <w:widowControl w:val="0"/>
      <w:numPr>
        <w:ilvl w:val="2"/>
        <w:numId w:val="4"/>
      </w:numPr>
      <w:pBdr>
        <w:bottom w:val="single" w:sz="4" w:space="1" w:color="808080"/>
      </w:pBdr>
      <w:autoSpaceDE w:val="0"/>
      <w:autoSpaceDN w:val="0"/>
      <w:adjustRightInd w:val="0"/>
      <w:spacing w:before="360" w:after="180"/>
      <w:outlineLvl w:val="2"/>
    </w:pPr>
    <w:rPr>
      <w:color w:val="CC3300"/>
      <w:sz w:val="24"/>
      <w:szCs w:val="18"/>
    </w:rPr>
  </w:style>
  <w:style w:type="paragraph" w:styleId="Heading4">
    <w:name w:val="heading 4"/>
    <w:basedOn w:val="Normal"/>
    <w:next w:val="BodyText"/>
    <w:link w:val="Heading4Char"/>
    <w:autoRedefine/>
    <w:qFormat/>
    <w:rsid w:val="007448DD"/>
    <w:pPr>
      <w:widowControl w:val="0"/>
      <w:numPr>
        <w:ilvl w:val="3"/>
        <w:numId w:val="4"/>
      </w:numPr>
      <w:autoSpaceDE w:val="0"/>
      <w:autoSpaceDN w:val="0"/>
      <w:adjustRightInd w:val="0"/>
      <w:spacing w:before="240" w:after="240"/>
      <w:outlineLvl w:val="3"/>
    </w:pPr>
    <w:rPr>
      <w:b/>
      <w:color w:val="CC3300"/>
    </w:rPr>
  </w:style>
  <w:style w:type="paragraph" w:styleId="Heading5">
    <w:name w:val="heading 5"/>
    <w:basedOn w:val="Heading4"/>
    <w:next w:val="Normal"/>
    <w:link w:val="Heading5Char"/>
    <w:qFormat/>
    <w:rsid w:val="00243F72"/>
    <w:pPr>
      <w:numPr>
        <w:ilvl w:val="4"/>
      </w:numPr>
      <w:outlineLvl w:val="4"/>
    </w:pPr>
  </w:style>
  <w:style w:type="paragraph" w:styleId="Heading6">
    <w:name w:val="heading 6"/>
    <w:basedOn w:val="Heading5"/>
    <w:next w:val="Normal"/>
    <w:link w:val="Heading6Char"/>
    <w:qFormat/>
    <w:rsid w:val="00243F72"/>
    <w:pPr>
      <w:numPr>
        <w:ilvl w:val="5"/>
      </w:numPr>
      <w:outlineLvl w:val="5"/>
    </w:pPr>
    <w:rPr>
      <w:i/>
    </w:rPr>
  </w:style>
  <w:style w:type="paragraph" w:styleId="Heading7">
    <w:name w:val="heading 7"/>
    <w:aliases w:val="Appendix 1"/>
    <w:basedOn w:val="Heading1"/>
    <w:next w:val="Normal"/>
    <w:link w:val="Heading7Char"/>
    <w:autoRedefine/>
    <w:qFormat/>
    <w:rsid w:val="00220E36"/>
    <w:pPr>
      <w:numPr>
        <w:ilvl w:val="6"/>
      </w:numPr>
      <w:spacing w:after="60"/>
      <w:outlineLvl w:val="6"/>
    </w:pPr>
  </w:style>
  <w:style w:type="paragraph" w:styleId="Heading8">
    <w:name w:val="heading 8"/>
    <w:aliases w:val="Appendix 2"/>
    <w:basedOn w:val="Heading2"/>
    <w:next w:val="Normal"/>
    <w:link w:val="Heading8Char"/>
    <w:autoRedefine/>
    <w:qFormat/>
    <w:rsid w:val="00220E36"/>
    <w:pPr>
      <w:numPr>
        <w:ilvl w:val="0"/>
        <w:numId w:val="23"/>
      </w:numPr>
      <w:outlineLvl w:val="7"/>
    </w:pPr>
  </w:style>
  <w:style w:type="paragraph" w:styleId="Heading9">
    <w:name w:val="heading 9"/>
    <w:aliases w:val="Appendix 3,Appendix 4"/>
    <w:basedOn w:val="Heading3"/>
    <w:next w:val="Normal"/>
    <w:link w:val="Heading9Char"/>
    <w:autoRedefine/>
    <w:qFormat/>
    <w:rsid w:val="00220E36"/>
    <w:pPr>
      <w:numPr>
        <w:ilvl w:val="8"/>
      </w:numPr>
      <w:tabs>
        <w:tab w:val="left" w:pos="709"/>
      </w:tabs>
      <w:spacing w:after="60"/>
      <w:outlineLvl w:val="8"/>
    </w:pPr>
    <w:rPr>
      <w:rFonts w:cs="Arial"/>
      <w:color w:val="auto"/>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Char">
    <w:name w:val="Body Text Char"/>
    <w:basedOn w:val="DefaultParagraphFont"/>
    <w:link w:val="BodyText"/>
    <w:rsid w:val="00C504C7"/>
    <w:rPr>
      <w:rFonts w:asciiTheme="minorHAnsi" w:hAnsiTheme="minorHAnsi"/>
      <w:szCs w:val="24"/>
      <w:lang w:val="en-US" w:eastAsia="en-US"/>
    </w:rPr>
  </w:style>
  <w:style w:type="table" w:styleId="TableGrid">
    <w:name w:val="Table Grid"/>
    <w:basedOn w:val="TableNormal"/>
    <w:uiPriority w:val="59"/>
    <w:rsid w:val="00782DFB"/>
    <w:pPr>
      <w:keepNext/>
      <w:keepLines/>
      <w:spacing w:line="264" w:lineRule="auto"/>
    </w:pPr>
    <w:rPr>
      <w:rFonts w:ascii="Arial" w:hAnsi="Arial"/>
      <w:sz w:val="20"/>
    </w:rPr>
    <w:tblPr>
      <w:jc w:val="center"/>
      <w:tblBorders>
        <w:top w:val="single" w:sz="12" w:space="0" w:color="auto"/>
        <w:bottom w:val="single" w:sz="12" w:space="0" w:color="auto"/>
        <w:insideH w:val="single" w:sz="4" w:space="0" w:color="auto"/>
      </w:tblBorders>
      <w:tblCellMar>
        <w:top w:w="57" w:type="dxa"/>
        <w:left w:w="85" w:type="dxa"/>
        <w:bottom w:w="57" w:type="dxa"/>
        <w:right w:w="85" w:type="dxa"/>
      </w:tblCellMar>
    </w:tblPr>
    <w:trPr>
      <w:jc w:val="center"/>
    </w:trPr>
    <w:tblStylePr w:type="firstRow">
      <w:pPr>
        <w:jc w:val="left"/>
      </w:pPr>
      <w:rPr>
        <w:rFonts w:ascii="Arial" w:hAnsi="Arial"/>
        <w:b/>
        <w:sz w:val="20"/>
      </w:rPr>
      <w:tblPr>
        <w:tblCellMar>
          <w:top w:w="85" w:type="dxa"/>
          <w:left w:w="85" w:type="dxa"/>
          <w:bottom w:w="85" w:type="dxa"/>
          <w:right w:w="85" w:type="dxa"/>
        </w:tblCellMar>
      </w:tblPr>
      <w:tcPr>
        <w:tcBorders>
          <w:top w:val="single" w:sz="12" w:space="0" w:color="auto"/>
          <w:left w:val="nil"/>
          <w:bottom w:val="single" w:sz="8" w:space="0" w:color="auto"/>
          <w:right w:val="nil"/>
          <w:insideH w:val="nil"/>
          <w:insideV w:val="nil"/>
          <w:tl2br w:val="nil"/>
          <w:tr2bl w:val="nil"/>
        </w:tcBorders>
        <w:shd w:val="clear" w:color="auto" w:fill="C0C0C0"/>
      </w:tcPr>
    </w:tblStylePr>
    <w:tblStylePr w:type="lastRow">
      <w:tblPr/>
      <w:tcPr>
        <w:tcBorders>
          <w:top w:val="single" w:sz="8" w:space="0" w:color="auto"/>
          <w:left w:val="nil"/>
          <w:bottom w:val="single" w:sz="12" w:space="0" w:color="auto"/>
          <w:right w:val="nil"/>
          <w:insideH w:val="nil"/>
          <w:insideV w:val="nil"/>
          <w:tl2br w:val="nil"/>
          <w:tr2bl w:val="nil"/>
        </w:tcBorders>
      </w:tcPr>
    </w:tblStylePr>
  </w:style>
  <w:style w:type="character" w:styleId="CommentReference">
    <w:name w:val="annotation reference"/>
    <w:semiHidden/>
    <w:rsid w:val="00286F47"/>
    <w:rPr>
      <w:sz w:val="16"/>
      <w:szCs w:val="16"/>
    </w:rPr>
  </w:style>
  <w:style w:type="paragraph" w:styleId="Footer">
    <w:name w:val="footer"/>
    <w:basedOn w:val="Normal"/>
    <w:link w:val="FooterChar"/>
    <w:uiPriority w:val="99"/>
    <w:rsid w:val="00C504C7"/>
    <w:pPr>
      <w:tabs>
        <w:tab w:val="center" w:pos="4253"/>
        <w:tab w:val="right" w:pos="8505"/>
      </w:tabs>
      <w:ind w:left="56" w:hanging="28"/>
      <w:jc w:val="center"/>
    </w:pPr>
    <w:rPr>
      <w:rFonts w:asciiTheme="minorHAnsi" w:hAnsiTheme="minorHAnsi"/>
      <w:sz w:val="14"/>
    </w:rPr>
  </w:style>
  <w:style w:type="character" w:customStyle="1" w:styleId="Filename">
    <w:name w:val="Filename"/>
    <w:qFormat/>
    <w:rsid w:val="005E60A8"/>
    <w:rPr>
      <w:rFonts w:ascii="Calibri" w:hAnsi="Calibri" w:cs="Arial"/>
      <w:i w:val="0"/>
      <w:noProof/>
      <w:sz w:val="22"/>
      <w:szCs w:val="20"/>
      <w:u w:val="single"/>
    </w:rPr>
  </w:style>
  <w:style w:type="paragraph" w:styleId="TableofFigures">
    <w:name w:val="table of figures"/>
    <w:basedOn w:val="Normal"/>
    <w:next w:val="Normal"/>
    <w:uiPriority w:val="99"/>
    <w:rsid w:val="00286F47"/>
    <w:pPr>
      <w:tabs>
        <w:tab w:val="right" w:leader="dot" w:pos="8505"/>
      </w:tabs>
      <w:ind w:left="1134" w:right="1134" w:hanging="1134"/>
    </w:pPr>
    <w:rPr>
      <w:color w:val="993300"/>
    </w:rPr>
  </w:style>
  <w:style w:type="paragraph" w:styleId="FootnoteText">
    <w:name w:val="footnote text"/>
    <w:basedOn w:val="Normal"/>
    <w:link w:val="FootnoteTextChar"/>
    <w:semiHidden/>
    <w:rsid w:val="00286F47"/>
  </w:style>
  <w:style w:type="character" w:customStyle="1" w:styleId="Currency">
    <w:name w:val="Currency"/>
    <w:rsid w:val="005E60A8"/>
    <w:rPr>
      <w:sz w:val="22"/>
    </w:rPr>
  </w:style>
  <w:style w:type="numbering" w:customStyle="1" w:styleId="Bulleted">
    <w:name w:val="Bulleted"/>
    <w:rsid w:val="00286F47"/>
    <w:pPr>
      <w:numPr>
        <w:numId w:val="1"/>
      </w:numPr>
    </w:pPr>
  </w:style>
  <w:style w:type="table" w:customStyle="1" w:styleId="Table-grid">
    <w:name w:val="Table - grid"/>
    <w:aliases w:val="gray"/>
    <w:basedOn w:val="TableNormal"/>
    <w:rsid w:val="00782DFB"/>
    <w:rPr>
      <w:rFonts w:ascii="Arial" w:hAnsi="Arial"/>
      <w:sz w:val="20"/>
    </w:rPr>
    <w:tblPr>
      <w:tblBorders>
        <w:top w:val="single" w:sz="4" w:space="0" w:color="4D4D4D"/>
        <w:left w:val="single" w:sz="4" w:space="0" w:color="4D4D4D"/>
        <w:bottom w:val="single" w:sz="4" w:space="0" w:color="4D4D4D"/>
        <w:right w:val="single" w:sz="4" w:space="0" w:color="4D4D4D"/>
        <w:insideH w:val="single" w:sz="4" w:space="0" w:color="4D4D4D"/>
        <w:insideV w:val="single" w:sz="4" w:space="0" w:color="4D4D4D"/>
      </w:tblBorders>
      <w:tblCellMar>
        <w:top w:w="85" w:type="dxa"/>
        <w:left w:w="85" w:type="dxa"/>
        <w:bottom w:w="85" w:type="dxa"/>
        <w:right w:w="85" w:type="dxa"/>
      </w:tblCellMar>
    </w:tblPr>
  </w:style>
  <w:style w:type="character" w:customStyle="1" w:styleId="2check">
    <w:name w:val="2check"/>
    <w:qFormat/>
    <w:rsid w:val="00286F47"/>
    <w:rPr>
      <w:bdr w:val="none" w:sz="0" w:space="0" w:color="auto"/>
      <w:shd w:val="clear" w:color="auto" w:fill="FFCC00"/>
    </w:rPr>
  </w:style>
  <w:style w:type="paragraph" w:styleId="CommentText">
    <w:name w:val="annotation text"/>
    <w:basedOn w:val="Normal"/>
    <w:link w:val="CommentTextChar"/>
    <w:semiHidden/>
    <w:rsid w:val="00286F47"/>
    <w:rPr>
      <w:szCs w:val="20"/>
    </w:rPr>
  </w:style>
  <w:style w:type="paragraph" w:styleId="BalloonText">
    <w:name w:val="Balloon Text"/>
    <w:basedOn w:val="Normal"/>
    <w:link w:val="BalloonTextChar"/>
    <w:uiPriority w:val="99"/>
    <w:semiHidden/>
    <w:rsid w:val="00286F47"/>
    <w:rPr>
      <w:rFonts w:ascii="Lucida Grande" w:hAnsi="Lucida Grande"/>
      <w:szCs w:val="18"/>
    </w:rPr>
  </w:style>
  <w:style w:type="paragraph" w:customStyle="1" w:styleId="SourceCode">
    <w:name w:val="Source Code"/>
    <w:basedOn w:val="BodyText"/>
    <w:link w:val="SourceCodeChar"/>
    <w:qFormat/>
    <w:rsid w:val="00B67D9F"/>
    <w:pPr>
      <w:widowControl w:val="0"/>
      <w:pBdr>
        <w:top w:val="dashSmallGap" w:sz="4" w:space="8" w:color="auto"/>
        <w:left w:val="dashSmallGap" w:sz="4" w:space="8" w:color="auto"/>
        <w:bottom w:val="dashSmallGap" w:sz="4" w:space="8" w:color="auto"/>
        <w:right w:val="dashSmallGap" w:sz="4" w:space="8" w:color="auto"/>
      </w:pBdr>
      <w:shd w:val="clear" w:color="auto" w:fill="E6E6E6"/>
      <w:autoSpaceDE w:val="0"/>
      <w:autoSpaceDN w:val="0"/>
      <w:adjustRightInd w:val="0"/>
      <w:spacing w:line="240" w:lineRule="auto"/>
      <w:ind w:left="170" w:right="170"/>
      <w:contextualSpacing/>
    </w:pPr>
    <w:rPr>
      <w:rFonts w:ascii="Consolas" w:hAnsi="Consolas"/>
      <w:noProof/>
      <w:sz w:val="19"/>
      <w:szCs w:val="20"/>
    </w:rPr>
  </w:style>
  <w:style w:type="paragraph" w:styleId="TOC7">
    <w:name w:val="toc 7"/>
    <w:basedOn w:val="Normal"/>
    <w:next w:val="Normal"/>
    <w:uiPriority w:val="39"/>
    <w:rsid w:val="00286F47"/>
    <w:pPr>
      <w:ind w:left="1440"/>
    </w:pPr>
  </w:style>
  <w:style w:type="paragraph" w:styleId="TOC3">
    <w:name w:val="toc 3"/>
    <w:basedOn w:val="TOC2"/>
    <w:next w:val="Normal"/>
    <w:uiPriority w:val="39"/>
    <w:rsid w:val="00286F47"/>
    <w:pPr>
      <w:tabs>
        <w:tab w:val="clear" w:pos="0"/>
      </w:tabs>
      <w:ind w:left="340"/>
    </w:pPr>
    <w:rPr>
      <w:szCs w:val="18"/>
    </w:rPr>
  </w:style>
  <w:style w:type="paragraph" w:styleId="TOC1">
    <w:name w:val="toc 1"/>
    <w:next w:val="Normal"/>
    <w:uiPriority w:val="39"/>
    <w:rsid w:val="00286F47"/>
    <w:pPr>
      <w:tabs>
        <w:tab w:val="left" w:leader="dot" w:pos="0"/>
        <w:tab w:val="right" w:pos="8505"/>
      </w:tabs>
      <w:spacing w:before="240"/>
    </w:pPr>
    <w:rPr>
      <w:rFonts w:ascii="Arial" w:hAnsi="Arial"/>
      <w:b/>
      <w:color w:val="993300"/>
      <w:sz w:val="24"/>
      <w:szCs w:val="39"/>
      <w:u w:color="808080"/>
      <w:lang w:val="en-US" w:eastAsia="en-US"/>
    </w:rPr>
  </w:style>
  <w:style w:type="paragraph" w:styleId="TOC2">
    <w:name w:val="toc 2"/>
    <w:next w:val="Normal"/>
    <w:uiPriority w:val="39"/>
    <w:rsid w:val="00286F47"/>
    <w:pPr>
      <w:tabs>
        <w:tab w:val="left" w:leader="dot" w:pos="0"/>
        <w:tab w:val="right" w:leader="dot" w:pos="8505"/>
      </w:tabs>
    </w:pPr>
    <w:rPr>
      <w:rFonts w:ascii="Arial" w:hAnsi="Arial"/>
      <w:noProof/>
      <w:color w:val="993300"/>
      <w:szCs w:val="26"/>
      <w:u w:color="808080"/>
      <w:lang w:val="en-US" w:eastAsia="en-US"/>
    </w:rPr>
  </w:style>
  <w:style w:type="paragraph" w:styleId="TOC4">
    <w:name w:val="toc 4"/>
    <w:next w:val="Normal"/>
    <w:uiPriority w:val="39"/>
    <w:rsid w:val="00286F47"/>
    <w:pPr>
      <w:tabs>
        <w:tab w:val="left" w:leader="dot" w:pos="1747"/>
        <w:tab w:val="right" w:leader="dot" w:pos="8505"/>
      </w:tabs>
      <w:ind w:left="720"/>
    </w:pPr>
    <w:rPr>
      <w:rFonts w:ascii="Arial" w:hAnsi="Arial"/>
      <w:noProof/>
      <w:color w:val="993300"/>
      <w:sz w:val="18"/>
      <w:lang w:val="en-US" w:eastAsia="en-US"/>
    </w:rPr>
  </w:style>
  <w:style w:type="paragraph" w:styleId="TOC5">
    <w:name w:val="toc 5"/>
    <w:next w:val="Normal"/>
    <w:uiPriority w:val="39"/>
    <w:rsid w:val="00286F47"/>
    <w:pPr>
      <w:tabs>
        <w:tab w:val="right" w:leader="dot" w:pos="9639"/>
      </w:tabs>
      <w:ind w:left="960"/>
    </w:pPr>
    <w:rPr>
      <w:rFonts w:ascii="Arial" w:hAnsi="Arial"/>
      <w:noProof/>
      <w:color w:val="993300"/>
      <w:sz w:val="16"/>
      <w:szCs w:val="18"/>
      <w:lang w:val="en-US" w:eastAsia="en-US"/>
    </w:rPr>
  </w:style>
  <w:style w:type="paragraph" w:styleId="TOC6">
    <w:name w:val="toc 6"/>
    <w:next w:val="Normal"/>
    <w:uiPriority w:val="39"/>
    <w:rsid w:val="00286F47"/>
    <w:pPr>
      <w:framePr w:hSpace="180" w:wrap="around" w:vAnchor="page" w:hAnchor="page" w:x="2242" w:y="7565"/>
      <w:tabs>
        <w:tab w:val="left" w:leader="dot" w:pos="1747"/>
        <w:tab w:val="right" w:leader="dot" w:pos="8194"/>
      </w:tabs>
    </w:pPr>
    <w:rPr>
      <w:rFonts w:ascii="Verdana" w:hAnsi="Verdana"/>
      <w:i/>
      <w:noProof/>
      <w:color w:val="993300"/>
      <w:sz w:val="16"/>
      <w:szCs w:val="48"/>
      <w:lang w:val="en-US" w:eastAsia="en-US"/>
    </w:rPr>
  </w:style>
  <w:style w:type="paragraph" w:styleId="TOC8">
    <w:name w:val="toc 8"/>
    <w:basedOn w:val="Normal"/>
    <w:next w:val="Normal"/>
    <w:uiPriority w:val="39"/>
    <w:rsid w:val="00286F47"/>
    <w:pPr>
      <w:ind w:left="1680"/>
    </w:pPr>
  </w:style>
  <w:style w:type="paragraph" w:styleId="TOC9">
    <w:name w:val="toc 9"/>
    <w:basedOn w:val="Normal"/>
    <w:next w:val="Normal"/>
    <w:uiPriority w:val="39"/>
    <w:rsid w:val="00286F47"/>
    <w:pPr>
      <w:ind w:left="1920"/>
    </w:pPr>
  </w:style>
  <w:style w:type="paragraph" w:styleId="TOAHeading">
    <w:name w:val="toa heading"/>
    <w:basedOn w:val="Normal"/>
    <w:next w:val="Normal"/>
    <w:semiHidden/>
    <w:rsid w:val="00286F47"/>
    <w:pPr>
      <w:pBdr>
        <w:bottom w:val="single" w:sz="18" w:space="1" w:color="999999"/>
      </w:pBdr>
      <w:spacing w:before="120" w:after="360"/>
    </w:pPr>
    <w:rPr>
      <w:sz w:val="36"/>
      <w:szCs w:val="48"/>
    </w:rPr>
  </w:style>
  <w:style w:type="paragraph" w:styleId="List">
    <w:name w:val="List"/>
    <w:basedOn w:val="Normal"/>
    <w:semiHidden/>
    <w:rsid w:val="00286F47"/>
    <w:pPr>
      <w:ind w:left="360" w:hanging="360"/>
    </w:pPr>
  </w:style>
  <w:style w:type="paragraph" w:customStyle="1" w:styleId="BodyText-denser">
    <w:name w:val="Body Text - denser"/>
    <w:basedOn w:val="BodyText"/>
    <w:link w:val="BodyText-denserChar"/>
    <w:qFormat/>
    <w:rsid w:val="00286F47"/>
    <w:pPr>
      <w:spacing w:before="40" w:after="40" w:line="240" w:lineRule="auto"/>
    </w:pPr>
  </w:style>
  <w:style w:type="paragraph" w:styleId="BodyText">
    <w:name w:val="Body Text"/>
    <w:basedOn w:val="Normal"/>
    <w:link w:val="BodyTextChar"/>
    <w:qFormat/>
    <w:rsid w:val="00C504C7"/>
    <w:pPr>
      <w:spacing w:before="120" w:after="120" w:line="288" w:lineRule="auto"/>
      <w:jc w:val="both"/>
    </w:pPr>
    <w:rPr>
      <w:rFonts w:asciiTheme="minorHAnsi" w:hAnsiTheme="minorHAnsi"/>
    </w:rPr>
  </w:style>
  <w:style w:type="paragraph" w:styleId="Caption">
    <w:name w:val="caption"/>
    <w:aliases w:val="(Table)"/>
    <w:basedOn w:val="BodyText-denser"/>
    <w:next w:val="BodyText"/>
    <w:qFormat/>
    <w:rsid w:val="006D074C"/>
    <w:pPr>
      <w:spacing w:before="120" w:after="300"/>
      <w:contextualSpacing/>
      <w:jc w:val="center"/>
    </w:pPr>
  </w:style>
  <w:style w:type="character" w:customStyle="1" w:styleId="BodyText-denserChar">
    <w:name w:val="Body Text - denser Char"/>
    <w:basedOn w:val="BodyTextChar"/>
    <w:link w:val="BodyText-denser"/>
    <w:rsid w:val="009536C2"/>
    <w:rPr>
      <w:rFonts w:ascii="Garamond" w:hAnsi="Garamond"/>
      <w:sz w:val="22"/>
      <w:szCs w:val="24"/>
      <w:lang w:val="en-US" w:eastAsia="en-US"/>
    </w:rPr>
  </w:style>
  <w:style w:type="paragraph" w:customStyle="1" w:styleId="Reference">
    <w:name w:val="Reference"/>
    <w:basedOn w:val="Normal"/>
    <w:rsid w:val="00C92027"/>
    <w:pPr>
      <w:keepLines/>
      <w:numPr>
        <w:numId w:val="5"/>
      </w:numPr>
      <w:tabs>
        <w:tab w:val="left" w:pos="1747"/>
      </w:tabs>
      <w:spacing w:before="120" w:after="120"/>
      <w:ind w:left="567" w:hanging="482"/>
    </w:pPr>
    <w:rPr>
      <w:rFonts w:asciiTheme="minorHAnsi" w:hAnsiTheme="minorHAnsi"/>
      <w:color w:val="000000"/>
    </w:rPr>
  </w:style>
  <w:style w:type="paragraph" w:customStyle="1" w:styleId="Heading0">
    <w:name w:val="Heading 0"/>
    <w:basedOn w:val="Normal"/>
    <w:next w:val="BodyText"/>
    <w:rsid w:val="006705E7"/>
    <w:pPr>
      <w:keepNext/>
      <w:widowControl w:val="0"/>
      <w:pBdr>
        <w:bottom w:val="single" w:sz="18" w:space="2" w:color="999999"/>
      </w:pBdr>
      <w:autoSpaceDE w:val="0"/>
      <w:autoSpaceDN w:val="0"/>
      <w:adjustRightInd w:val="0"/>
      <w:spacing w:before="240" w:after="360"/>
      <w:jc w:val="center"/>
    </w:pPr>
    <w:rPr>
      <w:rFonts w:ascii="Arial Black" w:hAnsi="Arial Black"/>
      <w:sz w:val="28"/>
      <w:szCs w:val="39"/>
    </w:rPr>
  </w:style>
  <w:style w:type="paragraph" w:customStyle="1" w:styleId="Watermark">
    <w:name w:val="Watermark"/>
    <w:basedOn w:val="Normal"/>
    <w:semiHidden/>
    <w:rsid w:val="00286F47"/>
    <w:pPr>
      <w:jc w:val="center"/>
    </w:pPr>
    <w:rPr>
      <w:rFonts w:ascii="Courier" w:hAnsi="Courier"/>
      <w:b/>
      <w:color w:val="F1F1F1"/>
      <w:sz w:val="128"/>
      <w:szCs w:val="96"/>
    </w:rPr>
  </w:style>
  <w:style w:type="numbering" w:customStyle="1" w:styleId="CharacterList">
    <w:name w:val="CharacterList"/>
    <w:basedOn w:val="Numbered"/>
    <w:rsid w:val="00286F47"/>
    <w:pPr>
      <w:numPr>
        <w:numId w:val="3"/>
      </w:numPr>
    </w:pPr>
  </w:style>
  <w:style w:type="character" w:styleId="FootnoteReference">
    <w:name w:val="footnote reference"/>
    <w:semiHidden/>
    <w:rsid w:val="00286F47"/>
    <w:rPr>
      <w:rFonts w:ascii="Garamond" w:hAnsi="Garamond"/>
      <w:sz w:val="18"/>
      <w:vertAlign w:val="superscript"/>
    </w:rPr>
  </w:style>
  <w:style w:type="numbering" w:customStyle="1" w:styleId="Numbered">
    <w:name w:val="Numbered"/>
    <w:rsid w:val="00286F47"/>
    <w:pPr>
      <w:numPr>
        <w:numId w:val="2"/>
      </w:numPr>
    </w:pPr>
  </w:style>
  <w:style w:type="character" w:customStyle="1" w:styleId="Keystroke">
    <w:name w:val="Keystroke"/>
    <w:qFormat/>
    <w:rsid w:val="005E60A8"/>
    <w:rPr>
      <w:rFonts w:ascii="Arial" w:hAnsi="Arial"/>
      <w:spacing w:val="20"/>
      <w:sz w:val="20"/>
      <w:szCs w:val="22"/>
      <w:bdr w:val="single" w:sz="4" w:space="0" w:color="000000" w:shadow="1"/>
      <w:shd w:val="clear" w:color="auto" w:fill="C0C0C0"/>
    </w:rPr>
  </w:style>
  <w:style w:type="character" w:styleId="Hyperlink">
    <w:name w:val="Hyperlink"/>
    <w:uiPriority w:val="99"/>
    <w:rsid w:val="00286F47"/>
    <w:rPr>
      <w:color w:val="0000FF"/>
      <w:u w:val="single"/>
    </w:rPr>
  </w:style>
  <w:style w:type="character" w:customStyle="1" w:styleId="GUIElement">
    <w:name w:val="GUI Element"/>
    <w:qFormat/>
    <w:rsid w:val="0099034E"/>
    <w:rPr>
      <w:rFonts w:asciiTheme="minorHAnsi" w:hAnsiTheme="minorHAnsi"/>
      <w:sz w:val="22"/>
      <w:szCs w:val="22"/>
      <w:bdr w:val="dotted" w:sz="2" w:space="0" w:color="000000"/>
      <w:shd w:val="clear" w:color="auto" w:fill="C0C0C0"/>
    </w:rPr>
  </w:style>
  <w:style w:type="paragraph" w:styleId="CommentSubject">
    <w:name w:val="annotation subject"/>
    <w:basedOn w:val="CommentText"/>
    <w:next w:val="CommentText"/>
    <w:semiHidden/>
    <w:rsid w:val="00286F47"/>
    <w:rPr>
      <w:b/>
      <w:bCs/>
    </w:rPr>
  </w:style>
  <w:style w:type="character" w:styleId="FollowedHyperlink">
    <w:name w:val="FollowedHyperlink"/>
    <w:uiPriority w:val="99"/>
    <w:rsid w:val="00286F47"/>
    <w:rPr>
      <w:color w:val="800080"/>
      <w:u w:val="single"/>
    </w:rPr>
  </w:style>
  <w:style w:type="paragraph" w:styleId="Header">
    <w:name w:val="header"/>
    <w:basedOn w:val="Normal"/>
    <w:link w:val="HeaderChar"/>
    <w:uiPriority w:val="99"/>
    <w:rsid w:val="00C504C7"/>
    <w:pPr>
      <w:tabs>
        <w:tab w:val="center" w:pos="4253"/>
        <w:tab w:val="right" w:pos="8505"/>
      </w:tabs>
      <w:ind w:firstLine="28"/>
    </w:pPr>
    <w:rPr>
      <w:rFonts w:asciiTheme="minorHAnsi" w:hAnsiTheme="minorHAnsi"/>
      <w:sz w:val="14"/>
    </w:rPr>
  </w:style>
  <w:style w:type="character" w:customStyle="1" w:styleId="SourceCodeChar">
    <w:name w:val="Source Code Char"/>
    <w:basedOn w:val="DefaultParagraphFont"/>
    <w:link w:val="SourceCode"/>
    <w:rsid w:val="00B67D9F"/>
    <w:rPr>
      <w:rFonts w:ascii="Consolas" w:hAnsi="Consolas"/>
      <w:noProof/>
      <w:sz w:val="19"/>
      <w:szCs w:val="20"/>
      <w:shd w:val="clear" w:color="auto" w:fill="E6E6E6"/>
      <w:lang w:val="en-US" w:eastAsia="en-US"/>
    </w:rPr>
  </w:style>
  <w:style w:type="paragraph" w:customStyle="1" w:styleId="Figure">
    <w:name w:val="Figure"/>
    <w:basedOn w:val="BodyText-denser"/>
    <w:next w:val="BodyText"/>
    <w:qFormat/>
    <w:rsid w:val="00286F47"/>
    <w:pPr>
      <w:keepNext/>
      <w:spacing w:before="300" w:after="120"/>
      <w:jc w:val="center"/>
    </w:pPr>
  </w:style>
  <w:style w:type="paragraph" w:styleId="Index1">
    <w:name w:val="index 1"/>
    <w:basedOn w:val="Normal"/>
    <w:next w:val="Normal"/>
    <w:semiHidden/>
    <w:rsid w:val="00286F47"/>
    <w:pPr>
      <w:ind w:left="200" w:hanging="200"/>
    </w:pPr>
    <w:rPr>
      <w:rFonts w:ascii="Garamond" w:hAnsi="Garamond"/>
      <w:color w:val="993300"/>
    </w:rPr>
  </w:style>
  <w:style w:type="paragraph" w:styleId="Index2">
    <w:name w:val="index 2"/>
    <w:basedOn w:val="Normal"/>
    <w:next w:val="Normal"/>
    <w:semiHidden/>
    <w:rsid w:val="00286F47"/>
    <w:pPr>
      <w:ind w:left="400" w:hanging="200"/>
    </w:pPr>
    <w:rPr>
      <w:rFonts w:ascii="Garamond" w:hAnsi="Garamond"/>
      <w:color w:val="993300"/>
    </w:rPr>
  </w:style>
  <w:style w:type="paragraph" w:styleId="Index3">
    <w:name w:val="index 3"/>
    <w:basedOn w:val="Normal"/>
    <w:next w:val="Normal"/>
    <w:semiHidden/>
    <w:rsid w:val="00286F47"/>
    <w:pPr>
      <w:ind w:left="600" w:hanging="200"/>
    </w:pPr>
    <w:rPr>
      <w:rFonts w:ascii="Garamond" w:hAnsi="Garamond"/>
      <w:color w:val="993300"/>
    </w:rPr>
  </w:style>
  <w:style w:type="paragraph" w:customStyle="1" w:styleId="DocumentTitle">
    <w:name w:val="Document Title"/>
    <w:basedOn w:val="Heading0"/>
    <w:rsid w:val="00286F47"/>
    <w:pPr>
      <w:pBdr>
        <w:bottom w:val="single" w:sz="12" w:space="2" w:color="auto"/>
      </w:pBdr>
      <w:spacing w:before="0" w:after="240"/>
    </w:pPr>
    <w:rPr>
      <w:sz w:val="48"/>
    </w:rPr>
  </w:style>
  <w:style w:type="paragraph" w:customStyle="1" w:styleId="DocumentSubject">
    <w:name w:val="Document Subject"/>
    <w:basedOn w:val="Heading0"/>
    <w:rsid w:val="00286F47"/>
    <w:pPr>
      <w:pBdr>
        <w:bottom w:val="none" w:sz="0" w:space="0" w:color="auto"/>
      </w:pBdr>
    </w:pPr>
    <w:rPr>
      <w:rFonts w:ascii="Arial" w:hAnsi="Arial"/>
      <w:b/>
      <w:sz w:val="36"/>
      <w:szCs w:val="32"/>
    </w:rPr>
  </w:style>
  <w:style w:type="paragraph" w:styleId="DocumentMap">
    <w:name w:val="Document Map"/>
    <w:basedOn w:val="Normal"/>
    <w:semiHidden/>
    <w:rsid w:val="00286F47"/>
    <w:pPr>
      <w:shd w:val="clear" w:color="auto" w:fill="000080"/>
    </w:pPr>
    <w:rPr>
      <w:rFonts w:ascii="Tahoma" w:hAnsi="Tahoma" w:cs="Tahoma"/>
      <w:szCs w:val="20"/>
    </w:rPr>
  </w:style>
  <w:style w:type="table" w:customStyle="1" w:styleId="TableGridBordered">
    <w:name w:val="Table Grid Bordered"/>
    <w:basedOn w:val="TableGrid"/>
    <w:rsid w:val="0045731D"/>
    <w:tblPr>
      <w:tblBorders>
        <w:top w:val="none" w:sz="0" w:space="0" w:color="auto"/>
        <w:left w:val="dotted" w:sz="4" w:space="0" w:color="auto"/>
        <w:bottom w:val="single" w:sz="4" w:space="0" w:color="auto"/>
        <w:right w:val="dotted" w:sz="4" w:space="0" w:color="auto"/>
        <w:insideH w:val="none" w:sz="0" w:space="0" w:color="auto"/>
        <w:insideV w:val="dotted" w:sz="4" w:space="0" w:color="auto"/>
      </w:tblBorders>
    </w:tblPr>
    <w:trPr>
      <w:cantSplit/>
    </w:trPr>
    <w:tblStylePr w:type="firstRow">
      <w:pPr>
        <w:jc w:val="left"/>
      </w:pPr>
      <w:rPr>
        <w:rFonts w:ascii="Arial" w:hAnsi="Arial"/>
        <w:b/>
        <w:sz w:val="18"/>
      </w:rPr>
      <w:tblPr>
        <w:tblCellMar>
          <w:top w:w="85" w:type="dxa"/>
          <w:left w:w="85" w:type="dxa"/>
          <w:bottom w:w="85" w:type="dxa"/>
          <w:right w:w="85" w:type="dxa"/>
        </w:tblCellMar>
      </w:tblPr>
      <w:tcPr>
        <w:tcBorders>
          <w:top w:val="single" w:sz="12" w:space="0" w:color="auto"/>
          <w:left w:val="dotted" w:sz="4" w:space="0" w:color="auto"/>
          <w:bottom w:val="single" w:sz="8" w:space="0" w:color="auto"/>
          <w:right w:val="dotted" w:sz="4" w:space="0" w:color="auto"/>
          <w:insideH w:val="nil"/>
          <w:insideV w:val="dotted" w:sz="4" w:space="0" w:color="auto"/>
          <w:tl2br w:val="nil"/>
          <w:tr2bl w:val="nil"/>
        </w:tcBorders>
        <w:shd w:val="clear" w:color="auto" w:fill="C0C0C0"/>
      </w:tcPr>
    </w:tblStylePr>
    <w:tblStylePr w:type="lastRow">
      <w:tblPr/>
      <w:tcPr>
        <w:tcBorders>
          <w:top w:val="single" w:sz="8" w:space="0" w:color="auto"/>
          <w:left w:val="dotted" w:sz="4" w:space="0" w:color="auto"/>
          <w:bottom w:val="single" w:sz="12" w:space="0" w:color="auto"/>
          <w:right w:val="dotted" w:sz="4" w:space="0" w:color="auto"/>
          <w:insideH w:val="nil"/>
          <w:insideV w:val="dotted" w:sz="2" w:space="0" w:color="auto"/>
          <w:tl2br w:val="nil"/>
          <w:tr2bl w:val="nil"/>
        </w:tcBorders>
      </w:tcPr>
    </w:tblStylePr>
  </w:style>
  <w:style w:type="character" w:customStyle="1" w:styleId="HeaderChar">
    <w:name w:val="Header Char"/>
    <w:basedOn w:val="DefaultParagraphFont"/>
    <w:link w:val="Header"/>
    <w:uiPriority w:val="99"/>
    <w:rsid w:val="00C504C7"/>
    <w:rPr>
      <w:rFonts w:asciiTheme="minorHAnsi" w:hAnsiTheme="minorHAnsi"/>
      <w:sz w:val="14"/>
      <w:szCs w:val="24"/>
      <w:lang w:val="en-US" w:eastAsia="en-US"/>
    </w:rPr>
  </w:style>
  <w:style w:type="paragraph" w:customStyle="1" w:styleId="TemplateInstructions">
    <w:name w:val="Template Instructions"/>
    <w:basedOn w:val="BodyText"/>
    <w:link w:val="TemplateInstructionsChar"/>
    <w:qFormat/>
    <w:rsid w:val="00C808FB"/>
    <w:pPr>
      <w:spacing w:line="240" w:lineRule="auto"/>
      <w:contextualSpacing/>
    </w:pPr>
    <w:rPr>
      <w:i/>
      <w:color w:val="7030A0"/>
    </w:rPr>
  </w:style>
  <w:style w:type="character" w:customStyle="1" w:styleId="Math">
    <w:name w:val="Math"/>
    <w:rsid w:val="00286F47"/>
    <w:rPr>
      <w:rFonts w:ascii="Times New Roman" w:hAnsi="Times New Roman"/>
      <w:i/>
    </w:rPr>
  </w:style>
  <w:style w:type="table" w:customStyle="1" w:styleId="Table-info">
    <w:name w:val="Table - info"/>
    <w:basedOn w:val="TableNormal"/>
    <w:rsid w:val="00782DFB"/>
    <w:pPr>
      <w:keepLines/>
      <w:spacing w:line="288" w:lineRule="auto"/>
    </w:pPr>
    <w:rPr>
      <w:rFonts w:ascii="Arial" w:hAnsi="Arial"/>
      <w:sz w:val="20"/>
    </w:rPr>
    <w:tblPr>
      <w:tblBorders>
        <w:top w:val="single" w:sz="8" w:space="0" w:color="auto"/>
        <w:bottom w:val="single" w:sz="8" w:space="0" w:color="auto"/>
      </w:tblBorders>
      <w:tblCellMar>
        <w:top w:w="113" w:type="dxa"/>
        <w:left w:w="0" w:type="dxa"/>
        <w:bottom w:w="113" w:type="dxa"/>
        <w:right w:w="0" w:type="dxa"/>
      </w:tblCellMar>
    </w:tblPr>
    <w:trPr>
      <w:cantSplit/>
    </w:trPr>
    <w:tcPr>
      <w:shd w:val="clear" w:color="auto" w:fill="F3F3F3"/>
      <w:vAlign w:val="center"/>
    </w:tcPr>
  </w:style>
  <w:style w:type="character" w:customStyle="1" w:styleId="Heading3Char">
    <w:name w:val="Heading 3 Char"/>
    <w:basedOn w:val="DefaultParagraphFont"/>
    <w:link w:val="Heading3"/>
    <w:rsid w:val="007448DD"/>
    <w:rPr>
      <w:color w:val="CC3300"/>
      <w:sz w:val="24"/>
      <w:szCs w:val="18"/>
    </w:rPr>
  </w:style>
  <w:style w:type="table" w:customStyle="1" w:styleId="Table-warningnote">
    <w:name w:val="Table - warning note"/>
    <w:basedOn w:val="Table-invisible"/>
    <w:rsid w:val="00782DFB"/>
    <w:pPr>
      <w:jc w:val="center"/>
    </w:pPr>
    <w:rPr>
      <w:b/>
    </w:rPr>
    <w:tblPr>
      <w:tblInd w:w="113" w:type="dxa"/>
      <w:tblBorders>
        <w:top w:val="single" w:sz="18" w:space="0" w:color="FF0000"/>
        <w:bottom w:val="single" w:sz="18" w:space="0" w:color="FF0000"/>
      </w:tblBorders>
      <w:tblCellMar>
        <w:top w:w="113" w:type="dxa"/>
        <w:left w:w="0" w:type="dxa"/>
        <w:bottom w:w="113" w:type="dxa"/>
        <w:right w:w="0" w:type="dxa"/>
      </w:tblCellMar>
    </w:tblPr>
    <w:trPr>
      <w:cantSplit/>
    </w:trPr>
    <w:tcPr>
      <w:shd w:val="clear" w:color="auto" w:fill="F3F3F3"/>
      <w:vAlign w:val="center"/>
    </w:tcPr>
  </w:style>
  <w:style w:type="paragraph" w:styleId="HTMLPreformatted">
    <w:name w:val="HTML Preformatted"/>
    <w:basedOn w:val="Normal"/>
    <w:rsid w:val="00A609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cs="Courier New"/>
      <w:szCs w:val="20"/>
    </w:rPr>
  </w:style>
  <w:style w:type="table" w:customStyle="1" w:styleId="Table-invisible">
    <w:name w:val="Table - invisible"/>
    <w:basedOn w:val="TableNormal"/>
    <w:rsid w:val="00782DFB"/>
    <w:rPr>
      <w:rFonts w:asciiTheme="minorHAnsi" w:hAnsiTheme="minorHAnsi"/>
    </w:rPr>
    <w:tblPr/>
  </w:style>
  <w:style w:type="paragraph" w:styleId="ListParagraph">
    <w:name w:val="List Paragraph"/>
    <w:basedOn w:val="Normal"/>
    <w:link w:val="ListParagraphChar"/>
    <w:qFormat/>
    <w:rsid w:val="00E920C8"/>
    <w:pPr>
      <w:ind w:left="720"/>
      <w:contextualSpacing/>
    </w:pPr>
  </w:style>
  <w:style w:type="character" w:customStyle="1" w:styleId="Accent">
    <w:name w:val="Accent"/>
    <w:uiPriority w:val="1"/>
    <w:qFormat/>
    <w:rsid w:val="00475EE0"/>
    <w:rPr>
      <w:b/>
      <w:i/>
    </w:rPr>
  </w:style>
  <w:style w:type="character" w:styleId="PlaceholderText">
    <w:name w:val="Placeholder Text"/>
    <w:basedOn w:val="DefaultParagraphFont"/>
    <w:uiPriority w:val="67"/>
    <w:rsid w:val="00E920C8"/>
    <w:rPr>
      <w:color w:val="808080"/>
    </w:rPr>
  </w:style>
  <w:style w:type="character" w:customStyle="1" w:styleId="Identifier">
    <w:name w:val="Identifier"/>
    <w:qFormat/>
    <w:rsid w:val="0099034E"/>
    <w:rPr>
      <w:rFonts w:ascii="Lucida Console" w:hAnsi="Lucida Console"/>
      <w:sz w:val="20"/>
    </w:rPr>
  </w:style>
  <w:style w:type="character" w:customStyle="1" w:styleId="SourceCodeCharacter">
    <w:name w:val="Source Code Character"/>
    <w:basedOn w:val="DefaultParagraphFont"/>
    <w:uiPriority w:val="1"/>
    <w:rsid w:val="00983214"/>
    <w:rPr>
      <w:rFonts w:ascii="Courier New" w:hAnsi="Courier New"/>
      <w:sz w:val="20"/>
      <w:szCs w:val="22"/>
    </w:rPr>
  </w:style>
  <w:style w:type="table" w:customStyle="1" w:styleId="SourceCodeTable">
    <w:name w:val="Source Code Table"/>
    <w:basedOn w:val="TableNormal"/>
    <w:uiPriority w:val="99"/>
    <w:rsid w:val="00782DFB"/>
    <w:rPr>
      <w:rFonts w:ascii="Courier New" w:hAnsi="Courier New"/>
      <w:sz w:val="20"/>
    </w:rPr>
    <w:tblPr>
      <w:tblStyleRowBandSize w:val="1"/>
      <w:tblStyleColBandSize w:val="1"/>
      <w:tblBorders>
        <w:top w:val="dashSmallGap" w:sz="4" w:space="0" w:color="auto"/>
        <w:left w:val="dashSmallGap" w:sz="4" w:space="0" w:color="auto"/>
        <w:bottom w:val="dashSmallGap" w:sz="4" w:space="0" w:color="auto"/>
        <w:right w:val="dashSmallGap" w:sz="4" w:space="0" w:color="auto"/>
      </w:tblBorders>
      <w:tblCellMar>
        <w:top w:w="160" w:type="dxa"/>
        <w:left w:w="160" w:type="dxa"/>
        <w:bottom w:w="160" w:type="dxa"/>
        <w:right w:w="160" w:type="dxa"/>
      </w:tblCellMar>
    </w:tblPr>
    <w:tcPr>
      <w:shd w:val="clear" w:color="E6E6E6" w:fill="E6E6E6"/>
    </w:tcPr>
    <w:tblStylePr w:type="firstRow">
      <w:rPr>
        <w:rFonts w:ascii="Courier New" w:hAnsi="Courier New"/>
      </w:rPr>
    </w:tblStylePr>
    <w:tblStylePr w:type="lastRow">
      <w:rPr>
        <w:rFonts w:ascii="Courier New" w:hAnsi="Courier New"/>
      </w:rPr>
    </w:tblStylePr>
    <w:tblStylePr w:type="firstCol">
      <w:rPr>
        <w:rFonts w:ascii="Courier New" w:hAnsi="Courier New"/>
      </w:rPr>
    </w:tblStylePr>
    <w:tblStylePr w:type="lastCol">
      <w:rPr>
        <w:rFonts w:ascii="Courier New" w:hAnsi="Courier New"/>
      </w:rPr>
    </w:tblStylePr>
  </w:style>
  <w:style w:type="paragraph" w:customStyle="1" w:styleId="SourceCodeParagraph">
    <w:name w:val="Source Code Paragraph"/>
    <w:basedOn w:val="BodyText"/>
    <w:link w:val="SourceCodeParagraphChar"/>
    <w:qFormat/>
    <w:rsid w:val="00B67D9F"/>
    <w:pPr>
      <w:spacing w:before="0" w:after="0" w:line="240" w:lineRule="auto"/>
    </w:pPr>
    <w:rPr>
      <w:rFonts w:ascii="Consolas" w:hAnsi="Consolas"/>
      <w:sz w:val="19"/>
    </w:rPr>
  </w:style>
  <w:style w:type="numbering" w:styleId="111111">
    <w:name w:val="Outline List 2"/>
    <w:basedOn w:val="NoList"/>
    <w:rsid w:val="009359B2"/>
    <w:pPr>
      <w:numPr>
        <w:numId w:val="6"/>
      </w:numPr>
    </w:pPr>
  </w:style>
  <w:style w:type="numbering" w:styleId="1ai">
    <w:name w:val="Outline List 1"/>
    <w:basedOn w:val="NoList"/>
    <w:rsid w:val="009359B2"/>
    <w:pPr>
      <w:numPr>
        <w:numId w:val="7"/>
      </w:numPr>
    </w:pPr>
  </w:style>
  <w:style w:type="numbering" w:styleId="ArticleSection">
    <w:name w:val="Outline List 3"/>
    <w:basedOn w:val="NoList"/>
    <w:rsid w:val="009359B2"/>
    <w:pPr>
      <w:numPr>
        <w:numId w:val="8"/>
      </w:numPr>
    </w:pPr>
  </w:style>
  <w:style w:type="paragraph" w:styleId="Bibliography">
    <w:name w:val="Bibliography"/>
    <w:basedOn w:val="Normal"/>
    <w:next w:val="Normal"/>
    <w:uiPriority w:val="37"/>
    <w:semiHidden/>
    <w:unhideWhenUsed/>
    <w:rsid w:val="009359B2"/>
  </w:style>
  <w:style w:type="paragraph" w:styleId="BlockText">
    <w:name w:val="Block Text"/>
    <w:basedOn w:val="Normal"/>
    <w:rsid w:val="009359B2"/>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paragraph" w:styleId="BodyText2">
    <w:name w:val="Body Text 2"/>
    <w:basedOn w:val="Normal"/>
    <w:link w:val="BodyText2Char"/>
    <w:rsid w:val="009359B2"/>
    <w:pPr>
      <w:spacing w:after="120" w:line="480" w:lineRule="auto"/>
    </w:pPr>
  </w:style>
  <w:style w:type="character" w:customStyle="1" w:styleId="BodyText2Char">
    <w:name w:val="Body Text 2 Char"/>
    <w:basedOn w:val="DefaultParagraphFont"/>
    <w:link w:val="BodyText2"/>
    <w:rsid w:val="009359B2"/>
    <w:rPr>
      <w:rFonts w:ascii="Arial" w:hAnsi="Arial"/>
      <w:sz w:val="20"/>
      <w:szCs w:val="24"/>
      <w:lang w:val="en-US" w:eastAsia="en-US"/>
    </w:rPr>
  </w:style>
  <w:style w:type="paragraph" w:styleId="BodyText3">
    <w:name w:val="Body Text 3"/>
    <w:basedOn w:val="Normal"/>
    <w:link w:val="BodyText3Char"/>
    <w:rsid w:val="009359B2"/>
    <w:pPr>
      <w:spacing w:after="120"/>
    </w:pPr>
    <w:rPr>
      <w:sz w:val="16"/>
      <w:szCs w:val="16"/>
    </w:rPr>
  </w:style>
  <w:style w:type="character" w:customStyle="1" w:styleId="BodyText3Char">
    <w:name w:val="Body Text 3 Char"/>
    <w:basedOn w:val="DefaultParagraphFont"/>
    <w:link w:val="BodyText3"/>
    <w:rsid w:val="009359B2"/>
    <w:rPr>
      <w:rFonts w:ascii="Arial" w:hAnsi="Arial"/>
      <w:sz w:val="16"/>
      <w:szCs w:val="16"/>
      <w:lang w:val="en-US" w:eastAsia="en-US"/>
    </w:rPr>
  </w:style>
  <w:style w:type="paragraph" w:styleId="BodyTextFirstIndent">
    <w:name w:val="Body Text First Indent"/>
    <w:basedOn w:val="BodyText"/>
    <w:link w:val="BodyTextFirstIndentChar"/>
    <w:rsid w:val="009359B2"/>
    <w:pPr>
      <w:spacing w:before="0" w:after="0" w:line="240" w:lineRule="auto"/>
      <w:ind w:firstLine="360"/>
      <w:jc w:val="left"/>
    </w:pPr>
    <w:rPr>
      <w:rFonts w:ascii="Arial" w:hAnsi="Arial"/>
      <w:sz w:val="20"/>
    </w:rPr>
  </w:style>
  <w:style w:type="character" w:customStyle="1" w:styleId="BodyTextFirstIndentChar">
    <w:name w:val="Body Text First Indent Char"/>
    <w:basedOn w:val="BodyTextChar"/>
    <w:link w:val="BodyTextFirstIndent"/>
    <w:rsid w:val="009359B2"/>
    <w:rPr>
      <w:rFonts w:ascii="Arial" w:hAnsi="Arial"/>
      <w:sz w:val="20"/>
      <w:szCs w:val="24"/>
      <w:lang w:val="en-US" w:eastAsia="en-US"/>
    </w:rPr>
  </w:style>
  <w:style w:type="paragraph" w:styleId="BodyTextIndent">
    <w:name w:val="Body Text Indent"/>
    <w:basedOn w:val="Normal"/>
    <w:link w:val="BodyTextIndentChar"/>
    <w:rsid w:val="009359B2"/>
    <w:pPr>
      <w:spacing w:after="120"/>
      <w:ind w:left="283"/>
    </w:pPr>
  </w:style>
  <w:style w:type="character" w:customStyle="1" w:styleId="BodyTextIndentChar">
    <w:name w:val="Body Text Indent Char"/>
    <w:basedOn w:val="DefaultParagraphFont"/>
    <w:link w:val="BodyTextIndent"/>
    <w:rsid w:val="009359B2"/>
    <w:rPr>
      <w:rFonts w:ascii="Arial" w:hAnsi="Arial"/>
      <w:sz w:val="20"/>
      <w:szCs w:val="24"/>
      <w:lang w:val="en-US" w:eastAsia="en-US"/>
    </w:rPr>
  </w:style>
  <w:style w:type="paragraph" w:styleId="BodyTextFirstIndent2">
    <w:name w:val="Body Text First Indent 2"/>
    <w:basedOn w:val="BodyTextIndent"/>
    <w:link w:val="BodyTextFirstIndent2Char"/>
    <w:rsid w:val="009359B2"/>
    <w:pPr>
      <w:spacing w:after="0"/>
      <w:ind w:left="360" w:firstLine="360"/>
    </w:pPr>
  </w:style>
  <w:style w:type="character" w:customStyle="1" w:styleId="BodyTextFirstIndent2Char">
    <w:name w:val="Body Text First Indent 2 Char"/>
    <w:basedOn w:val="BodyTextIndentChar"/>
    <w:link w:val="BodyTextFirstIndent2"/>
    <w:rsid w:val="009359B2"/>
    <w:rPr>
      <w:rFonts w:ascii="Arial" w:hAnsi="Arial"/>
      <w:sz w:val="20"/>
      <w:szCs w:val="24"/>
      <w:lang w:val="en-US" w:eastAsia="en-US"/>
    </w:rPr>
  </w:style>
  <w:style w:type="paragraph" w:styleId="BodyTextIndent2">
    <w:name w:val="Body Text Indent 2"/>
    <w:basedOn w:val="Normal"/>
    <w:link w:val="BodyTextIndent2Char"/>
    <w:rsid w:val="009359B2"/>
    <w:pPr>
      <w:spacing w:after="120" w:line="480" w:lineRule="auto"/>
      <w:ind w:left="283"/>
    </w:pPr>
  </w:style>
  <w:style w:type="character" w:customStyle="1" w:styleId="BodyTextIndent2Char">
    <w:name w:val="Body Text Indent 2 Char"/>
    <w:basedOn w:val="DefaultParagraphFont"/>
    <w:link w:val="BodyTextIndent2"/>
    <w:rsid w:val="009359B2"/>
    <w:rPr>
      <w:rFonts w:ascii="Arial" w:hAnsi="Arial"/>
      <w:sz w:val="20"/>
      <w:szCs w:val="24"/>
      <w:lang w:val="en-US" w:eastAsia="en-US"/>
    </w:rPr>
  </w:style>
  <w:style w:type="paragraph" w:styleId="BodyTextIndent3">
    <w:name w:val="Body Text Indent 3"/>
    <w:basedOn w:val="Normal"/>
    <w:link w:val="BodyTextIndent3Char"/>
    <w:rsid w:val="009359B2"/>
    <w:pPr>
      <w:spacing w:after="120"/>
      <w:ind w:left="283"/>
    </w:pPr>
    <w:rPr>
      <w:sz w:val="16"/>
      <w:szCs w:val="16"/>
    </w:rPr>
  </w:style>
  <w:style w:type="character" w:customStyle="1" w:styleId="BodyTextIndent3Char">
    <w:name w:val="Body Text Indent 3 Char"/>
    <w:basedOn w:val="DefaultParagraphFont"/>
    <w:link w:val="BodyTextIndent3"/>
    <w:rsid w:val="009359B2"/>
    <w:rPr>
      <w:rFonts w:ascii="Arial" w:hAnsi="Arial"/>
      <w:sz w:val="16"/>
      <w:szCs w:val="16"/>
      <w:lang w:val="en-US" w:eastAsia="en-US"/>
    </w:rPr>
  </w:style>
  <w:style w:type="character" w:styleId="BookTitle">
    <w:name w:val="Book Title"/>
    <w:basedOn w:val="DefaultParagraphFont"/>
    <w:uiPriority w:val="33"/>
    <w:rsid w:val="009359B2"/>
    <w:rPr>
      <w:b/>
      <w:bCs/>
      <w:smallCaps/>
      <w:spacing w:val="5"/>
    </w:rPr>
  </w:style>
  <w:style w:type="paragraph" w:styleId="Closing">
    <w:name w:val="Closing"/>
    <w:basedOn w:val="Normal"/>
    <w:link w:val="ClosingChar"/>
    <w:rsid w:val="009359B2"/>
    <w:pPr>
      <w:ind w:left="4252"/>
    </w:pPr>
  </w:style>
  <w:style w:type="character" w:customStyle="1" w:styleId="ClosingChar">
    <w:name w:val="Closing Char"/>
    <w:basedOn w:val="DefaultParagraphFont"/>
    <w:link w:val="Closing"/>
    <w:rsid w:val="009359B2"/>
    <w:rPr>
      <w:rFonts w:ascii="Arial" w:hAnsi="Arial"/>
      <w:sz w:val="20"/>
      <w:szCs w:val="24"/>
      <w:lang w:val="en-US" w:eastAsia="en-US"/>
    </w:rPr>
  </w:style>
  <w:style w:type="table" w:customStyle="1" w:styleId="ColorfulGrid1">
    <w:name w:val="Colorful Grid1"/>
    <w:basedOn w:val="TableNormal"/>
    <w:uiPriority w:val="73"/>
    <w:rsid w:val="009359B2"/>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9359B2"/>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9359B2"/>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9359B2"/>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9359B2"/>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9359B2"/>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9359B2"/>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ColorfulList1">
    <w:name w:val="Colorful List1"/>
    <w:basedOn w:val="TableNormal"/>
    <w:uiPriority w:val="72"/>
    <w:rsid w:val="009359B2"/>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9359B2"/>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9359B2"/>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9359B2"/>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9359B2"/>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9359B2"/>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9359B2"/>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customStyle="1" w:styleId="ColorfulShading1">
    <w:name w:val="Colorful Shading1"/>
    <w:basedOn w:val="TableNormal"/>
    <w:uiPriority w:val="71"/>
    <w:rsid w:val="009359B2"/>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9359B2"/>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9359B2"/>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9359B2"/>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9359B2"/>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9359B2"/>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9359B2"/>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customStyle="1" w:styleId="DarkList1">
    <w:name w:val="Dark List1"/>
    <w:basedOn w:val="TableNormal"/>
    <w:uiPriority w:val="70"/>
    <w:rsid w:val="009359B2"/>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9359B2"/>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9359B2"/>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9359B2"/>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9359B2"/>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9359B2"/>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9359B2"/>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paragraph" w:styleId="Date">
    <w:name w:val="Date"/>
    <w:basedOn w:val="Normal"/>
    <w:next w:val="Normal"/>
    <w:link w:val="DateChar"/>
    <w:rsid w:val="009359B2"/>
  </w:style>
  <w:style w:type="character" w:customStyle="1" w:styleId="DateChar">
    <w:name w:val="Date Char"/>
    <w:basedOn w:val="DefaultParagraphFont"/>
    <w:link w:val="Date"/>
    <w:rsid w:val="009359B2"/>
    <w:rPr>
      <w:rFonts w:ascii="Arial" w:hAnsi="Arial"/>
      <w:sz w:val="20"/>
      <w:szCs w:val="24"/>
      <w:lang w:val="en-US" w:eastAsia="en-US"/>
    </w:rPr>
  </w:style>
  <w:style w:type="paragraph" w:styleId="E-mailSignature">
    <w:name w:val="E-mail Signature"/>
    <w:basedOn w:val="Normal"/>
    <w:link w:val="E-mailSignatureChar"/>
    <w:rsid w:val="009359B2"/>
  </w:style>
  <w:style w:type="character" w:customStyle="1" w:styleId="E-mailSignatureChar">
    <w:name w:val="E-mail Signature Char"/>
    <w:basedOn w:val="DefaultParagraphFont"/>
    <w:link w:val="E-mailSignature"/>
    <w:rsid w:val="009359B2"/>
    <w:rPr>
      <w:rFonts w:ascii="Arial" w:hAnsi="Arial"/>
      <w:sz w:val="20"/>
      <w:szCs w:val="24"/>
      <w:lang w:val="en-US" w:eastAsia="en-US"/>
    </w:rPr>
  </w:style>
  <w:style w:type="character" w:styleId="Emphasis">
    <w:name w:val="Emphasis"/>
    <w:basedOn w:val="DefaultParagraphFont"/>
    <w:rsid w:val="009359B2"/>
    <w:rPr>
      <w:i/>
      <w:iCs/>
    </w:rPr>
  </w:style>
  <w:style w:type="character" w:styleId="EndnoteReference">
    <w:name w:val="endnote reference"/>
    <w:basedOn w:val="DefaultParagraphFont"/>
    <w:rsid w:val="009359B2"/>
    <w:rPr>
      <w:vertAlign w:val="superscript"/>
    </w:rPr>
  </w:style>
  <w:style w:type="paragraph" w:styleId="EndnoteText">
    <w:name w:val="endnote text"/>
    <w:basedOn w:val="Normal"/>
    <w:link w:val="EndnoteTextChar"/>
    <w:rsid w:val="009359B2"/>
    <w:rPr>
      <w:szCs w:val="20"/>
    </w:rPr>
  </w:style>
  <w:style w:type="character" w:customStyle="1" w:styleId="EndnoteTextChar">
    <w:name w:val="Endnote Text Char"/>
    <w:basedOn w:val="DefaultParagraphFont"/>
    <w:link w:val="EndnoteText"/>
    <w:rsid w:val="009359B2"/>
    <w:rPr>
      <w:rFonts w:ascii="Arial" w:hAnsi="Arial"/>
      <w:sz w:val="20"/>
      <w:szCs w:val="20"/>
      <w:lang w:val="en-US" w:eastAsia="en-US"/>
    </w:rPr>
  </w:style>
  <w:style w:type="paragraph" w:styleId="EnvelopeAddress">
    <w:name w:val="envelope address"/>
    <w:basedOn w:val="Normal"/>
    <w:rsid w:val="009359B2"/>
    <w:pPr>
      <w:framePr w:w="7920" w:h="1980" w:hRule="exact" w:hSpace="141" w:wrap="auto" w:hAnchor="page" w:xAlign="center" w:yAlign="bottom"/>
      <w:ind w:left="2880"/>
    </w:pPr>
    <w:rPr>
      <w:rFonts w:asciiTheme="majorHAnsi" w:eastAsiaTheme="majorEastAsia" w:hAnsiTheme="majorHAnsi" w:cstheme="majorBidi"/>
      <w:sz w:val="24"/>
    </w:rPr>
  </w:style>
  <w:style w:type="paragraph" w:styleId="EnvelopeReturn">
    <w:name w:val="envelope return"/>
    <w:basedOn w:val="Normal"/>
    <w:rsid w:val="009359B2"/>
    <w:rPr>
      <w:rFonts w:asciiTheme="majorHAnsi" w:eastAsiaTheme="majorEastAsia" w:hAnsiTheme="majorHAnsi" w:cstheme="majorBidi"/>
      <w:szCs w:val="20"/>
    </w:rPr>
  </w:style>
  <w:style w:type="character" w:styleId="HTMLAcronym">
    <w:name w:val="HTML Acronym"/>
    <w:basedOn w:val="DefaultParagraphFont"/>
    <w:rsid w:val="009359B2"/>
  </w:style>
  <w:style w:type="paragraph" w:styleId="HTMLAddress">
    <w:name w:val="HTML Address"/>
    <w:basedOn w:val="Normal"/>
    <w:link w:val="HTMLAddressChar"/>
    <w:rsid w:val="009359B2"/>
    <w:rPr>
      <w:i/>
      <w:iCs/>
    </w:rPr>
  </w:style>
  <w:style w:type="character" w:customStyle="1" w:styleId="HTMLAddressChar">
    <w:name w:val="HTML Address Char"/>
    <w:basedOn w:val="DefaultParagraphFont"/>
    <w:link w:val="HTMLAddress"/>
    <w:rsid w:val="009359B2"/>
    <w:rPr>
      <w:rFonts w:ascii="Arial" w:hAnsi="Arial"/>
      <w:i/>
      <w:iCs/>
      <w:sz w:val="20"/>
      <w:szCs w:val="24"/>
      <w:lang w:val="en-US" w:eastAsia="en-US"/>
    </w:rPr>
  </w:style>
  <w:style w:type="character" w:styleId="HTMLCite">
    <w:name w:val="HTML Cite"/>
    <w:basedOn w:val="DefaultParagraphFont"/>
    <w:rsid w:val="009359B2"/>
    <w:rPr>
      <w:i/>
      <w:iCs/>
    </w:rPr>
  </w:style>
  <w:style w:type="character" w:styleId="HTMLCode">
    <w:name w:val="HTML Code"/>
    <w:basedOn w:val="DefaultParagraphFont"/>
    <w:rsid w:val="009359B2"/>
    <w:rPr>
      <w:rFonts w:ascii="Consolas" w:hAnsi="Consolas"/>
      <w:sz w:val="20"/>
      <w:szCs w:val="20"/>
    </w:rPr>
  </w:style>
  <w:style w:type="character" w:styleId="HTMLDefinition">
    <w:name w:val="HTML Definition"/>
    <w:basedOn w:val="DefaultParagraphFont"/>
    <w:rsid w:val="009359B2"/>
    <w:rPr>
      <w:i/>
      <w:iCs/>
    </w:rPr>
  </w:style>
  <w:style w:type="character" w:styleId="HTMLKeyboard">
    <w:name w:val="HTML Keyboard"/>
    <w:basedOn w:val="DefaultParagraphFont"/>
    <w:rsid w:val="009359B2"/>
    <w:rPr>
      <w:rFonts w:ascii="Consolas" w:hAnsi="Consolas"/>
      <w:sz w:val="20"/>
      <w:szCs w:val="20"/>
    </w:rPr>
  </w:style>
  <w:style w:type="character" w:styleId="HTMLSample">
    <w:name w:val="HTML Sample"/>
    <w:basedOn w:val="DefaultParagraphFont"/>
    <w:rsid w:val="009359B2"/>
    <w:rPr>
      <w:rFonts w:ascii="Consolas" w:hAnsi="Consolas"/>
      <w:sz w:val="24"/>
      <w:szCs w:val="24"/>
    </w:rPr>
  </w:style>
  <w:style w:type="character" w:styleId="HTMLTypewriter">
    <w:name w:val="HTML Typewriter"/>
    <w:basedOn w:val="DefaultParagraphFont"/>
    <w:rsid w:val="009359B2"/>
    <w:rPr>
      <w:rFonts w:ascii="Consolas" w:hAnsi="Consolas"/>
      <w:sz w:val="20"/>
      <w:szCs w:val="20"/>
    </w:rPr>
  </w:style>
  <w:style w:type="character" w:styleId="HTMLVariable">
    <w:name w:val="HTML Variable"/>
    <w:basedOn w:val="DefaultParagraphFont"/>
    <w:rsid w:val="009359B2"/>
    <w:rPr>
      <w:i/>
      <w:iCs/>
    </w:rPr>
  </w:style>
  <w:style w:type="paragraph" w:styleId="Index4">
    <w:name w:val="index 4"/>
    <w:basedOn w:val="Normal"/>
    <w:next w:val="Normal"/>
    <w:rsid w:val="009359B2"/>
    <w:pPr>
      <w:ind w:left="800" w:hanging="200"/>
    </w:pPr>
  </w:style>
  <w:style w:type="paragraph" w:styleId="Index5">
    <w:name w:val="index 5"/>
    <w:basedOn w:val="Normal"/>
    <w:next w:val="Normal"/>
    <w:rsid w:val="009359B2"/>
    <w:pPr>
      <w:ind w:left="1000" w:hanging="200"/>
    </w:pPr>
  </w:style>
  <w:style w:type="paragraph" w:styleId="Index6">
    <w:name w:val="index 6"/>
    <w:basedOn w:val="Normal"/>
    <w:next w:val="Normal"/>
    <w:rsid w:val="009359B2"/>
    <w:pPr>
      <w:ind w:left="1200" w:hanging="200"/>
    </w:pPr>
  </w:style>
  <w:style w:type="paragraph" w:styleId="Index7">
    <w:name w:val="index 7"/>
    <w:basedOn w:val="Normal"/>
    <w:next w:val="Normal"/>
    <w:rsid w:val="009359B2"/>
    <w:pPr>
      <w:ind w:left="1400" w:hanging="200"/>
    </w:pPr>
  </w:style>
  <w:style w:type="paragraph" w:styleId="Index8">
    <w:name w:val="index 8"/>
    <w:basedOn w:val="Normal"/>
    <w:next w:val="Normal"/>
    <w:rsid w:val="009359B2"/>
    <w:pPr>
      <w:ind w:left="1600" w:hanging="200"/>
    </w:pPr>
  </w:style>
  <w:style w:type="paragraph" w:styleId="Index9">
    <w:name w:val="index 9"/>
    <w:basedOn w:val="Normal"/>
    <w:next w:val="Normal"/>
    <w:rsid w:val="009359B2"/>
    <w:pPr>
      <w:ind w:left="1800" w:hanging="200"/>
    </w:pPr>
  </w:style>
  <w:style w:type="paragraph" w:styleId="IndexHeading">
    <w:name w:val="index heading"/>
    <w:basedOn w:val="Normal"/>
    <w:next w:val="Index1"/>
    <w:rsid w:val="009359B2"/>
    <w:rPr>
      <w:rFonts w:asciiTheme="majorHAnsi" w:eastAsiaTheme="majorEastAsia" w:hAnsiTheme="majorHAnsi" w:cstheme="majorBidi"/>
      <w:b/>
      <w:bCs/>
    </w:rPr>
  </w:style>
  <w:style w:type="character" w:styleId="IntenseEmphasis">
    <w:name w:val="Intense Emphasis"/>
    <w:basedOn w:val="DefaultParagraphFont"/>
    <w:uiPriority w:val="21"/>
    <w:rsid w:val="009359B2"/>
    <w:rPr>
      <w:b/>
      <w:bCs/>
      <w:i/>
      <w:iCs/>
      <w:color w:val="4F81BD" w:themeColor="accent1"/>
    </w:rPr>
  </w:style>
  <w:style w:type="paragraph" w:styleId="IntenseQuote">
    <w:name w:val="Intense Quote"/>
    <w:basedOn w:val="Normal"/>
    <w:next w:val="Normal"/>
    <w:link w:val="IntenseQuoteChar"/>
    <w:uiPriority w:val="30"/>
    <w:rsid w:val="009359B2"/>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9359B2"/>
    <w:rPr>
      <w:rFonts w:ascii="Arial" w:hAnsi="Arial"/>
      <w:b/>
      <w:bCs/>
      <w:i/>
      <w:iCs/>
      <w:color w:val="4F81BD" w:themeColor="accent1"/>
      <w:sz w:val="20"/>
      <w:szCs w:val="24"/>
      <w:lang w:val="en-US" w:eastAsia="en-US"/>
    </w:rPr>
  </w:style>
  <w:style w:type="character" w:styleId="IntenseReference">
    <w:name w:val="Intense Reference"/>
    <w:basedOn w:val="DefaultParagraphFont"/>
    <w:uiPriority w:val="32"/>
    <w:rsid w:val="009359B2"/>
    <w:rPr>
      <w:b/>
      <w:bCs/>
      <w:smallCaps/>
      <w:color w:val="C0504D" w:themeColor="accent2"/>
      <w:spacing w:val="5"/>
      <w:u w:val="single"/>
    </w:rPr>
  </w:style>
  <w:style w:type="table" w:customStyle="1" w:styleId="LightGrid1">
    <w:name w:val="Light Grid1"/>
    <w:basedOn w:val="TableNormal"/>
    <w:uiPriority w:val="62"/>
    <w:rsid w:val="009359B2"/>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Grid-Accent11">
    <w:name w:val="Light Grid - Accent 11"/>
    <w:basedOn w:val="TableNormal"/>
    <w:uiPriority w:val="62"/>
    <w:rsid w:val="009359B2"/>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9359B2"/>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9359B2"/>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9359B2"/>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9359B2"/>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9359B2"/>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LightList1">
    <w:name w:val="Light List1"/>
    <w:basedOn w:val="TableNormal"/>
    <w:uiPriority w:val="61"/>
    <w:rsid w:val="009359B2"/>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1">
    <w:name w:val="Light List - Accent 11"/>
    <w:basedOn w:val="TableNormal"/>
    <w:uiPriority w:val="61"/>
    <w:rsid w:val="009359B2"/>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9359B2"/>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9359B2"/>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9359B2"/>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9359B2"/>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9359B2"/>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customStyle="1" w:styleId="LightShading1">
    <w:name w:val="Light Shading1"/>
    <w:basedOn w:val="TableNormal"/>
    <w:uiPriority w:val="60"/>
    <w:rsid w:val="009359B2"/>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1">
    <w:name w:val="Light Shading - Accent 11"/>
    <w:basedOn w:val="TableNormal"/>
    <w:uiPriority w:val="60"/>
    <w:rsid w:val="009359B2"/>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9359B2"/>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9359B2"/>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9359B2"/>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9359B2"/>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9359B2"/>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character" w:styleId="LineNumber">
    <w:name w:val="line number"/>
    <w:basedOn w:val="DefaultParagraphFont"/>
    <w:rsid w:val="009359B2"/>
  </w:style>
  <w:style w:type="paragraph" w:styleId="List2">
    <w:name w:val="List 2"/>
    <w:basedOn w:val="Normal"/>
    <w:rsid w:val="009359B2"/>
    <w:pPr>
      <w:ind w:left="566" w:hanging="283"/>
      <w:contextualSpacing/>
    </w:pPr>
  </w:style>
  <w:style w:type="paragraph" w:styleId="List3">
    <w:name w:val="List 3"/>
    <w:basedOn w:val="Normal"/>
    <w:rsid w:val="009359B2"/>
    <w:pPr>
      <w:ind w:left="849" w:hanging="283"/>
      <w:contextualSpacing/>
    </w:pPr>
  </w:style>
  <w:style w:type="paragraph" w:styleId="List4">
    <w:name w:val="List 4"/>
    <w:basedOn w:val="Normal"/>
    <w:rsid w:val="009359B2"/>
    <w:pPr>
      <w:ind w:left="1132" w:hanging="283"/>
      <w:contextualSpacing/>
    </w:pPr>
  </w:style>
  <w:style w:type="paragraph" w:styleId="List5">
    <w:name w:val="List 5"/>
    <w:basedOn w:val="Normal"/>
    <w:rsid w:val="009359B2"/>
    <w:pPr>
      <w:ind w:left="1415" w:hanging="283"/>
      <w:contextualSpacing/>
    </w:pPr>
  </w:style>
  <w:style w:type="paragraph" w:styleId="ListBullet">
    <w:name w:val="List Bullet"/>
    <w:basedOn w:val="Normal"/>
    <w:rsid w:val="009359B2"/>
    <w:pPr>
      <w:numPr>
        <w:numId w:val="9"/>
      </w:numPr>
      <w:contextualSpacing/>
    </w:pPr>
  </w:style>
  <w:style w:type="paragraph" w:styleId="ListBullet2">
    <w:name w:val="List Bullet 2"/>
    <w:basedOn w:val="Normal"/>
    <w:rsid w:val="009359B2"/>
    <w:pPr>
      <w:numPr>
        <w:numId w:val="10"/>
      </w:numPr>
      <w:contextualSpacing/>
    </w:pPr>
  </w:style>
  <w:style w:type="paragraph" w:styleId="ListBullet3">
    <w:name w:val="List Bullet 3"/>
    <w:basedOn w:val="Normal"/>
    <w:rsid w:val="009359B2"/>
    <w:pPr>
      <w:numPr>
        <w:numId w:val="11"/>
      </w:numPr>
      <w:contextualSpacing/>
    </w:pPr>
  </w:style>
  <w:style w:type="paragraph" w:styleId="ListBullet4">
    <w:name w:val="List Bullet 4"/>
    <w:basedOn w:val="Normal"/>
    <w:rsid w:val="009359B2"/>
    <w:pPr>
      <w:numPr>
        <w:numId w:val="12"/>
      </w:numPr>
      <w:contextualSpacing/>
    </w:pPr>
  </w:style>
  <w:style w:type="paragraph" w:styleId="ListBullet5">
    <w:name w:val="List Bullet 5"/>
    <w:basedOn w:val="Normal"/>
    <w:rsid w:val="009359B2"/>
    <w:pPr>
      <w:numPr>
        <w:numId w:val="13"/>
      </w:numPr>
      <w:contextualSpacing/>
    </w:pPr>
  </w:style>
  <w:style w:type="paragraph" w:styleId="ListContinue">
    <w:name w:val="List Continue"/>
    <w:basedOn w:val="Normal"/>
    <w:rsid w:val="009359B2"/>
    <w:pPr>
      <w:spacing w:after="120"/>
      <w:ind w:left="283"/>
      <w:contextualSpacing/>
    </w:pPr>
  </w:style>
  <w:style w:type="paragraph" w:styleId="ListContinue2">
    <w:name w:val="List Continue 2"/>
    <w:basedOn w:val="Normal"/>
    <w:rsid w:val="009359B2"/>
    <w:pPr>
      <w:spacing w:after="120"/>
      <w:ind w:left="566"/>
      <w:contextualSpacing/>
    </w:pPr>
  </w:style>
  <w:style w:type="paragraph" w:styleId="ListContinue3">
    <w:name w:val="List Continue 3"/>
    <w:basedOn w:val="Normal"/>
    <w:rsid w:val="009359B2"/>
    <w:pPr>
      <w:spacing w:after="120"/>
      <w:ind w:left="849"/>
      <w:contextualSpacing/>
    </w:pPr>
  </w:style>
  <w:style w:type="paragraph" w:styleId="ListContinue4">
    <w:name w:val="List Continue 4"/>
    <w:basedOn w:val="Normal"/>
    <w:rsid w:val="009359B2"/>
    <w:pPr>
      <w:spacing w:after="120"/>
      <w:ind w:left="1132"/>
      <w:contextualSpacing/>
    </w:pPr>
  </w:style>
  <w:style w:type="paragraph" w:styleId="ListContinue5">
    <w:name w:val="List Continue 5"/>
    <w:basedOn w:val="Normal"/>
    <w:rsid w:val="009359B2"/>
    <w:pPr>
      <w:spacing w:after="120"/>
      <w:ind w:left="1415"/>
      <w:contextualSpacing/>
    </w:pPr>
  </w:style>
  <w:style w:type="paragraph" w:styleId="ListNumber">
    <w:name w:val="List Number"/>
    <w:basedOn w:val="Normal"/>
    <w:rsid w:val="009359B2"/>
    <w:pPr>
      <w:numPr>
        <w:numId w:val="14"/>
      </w:numPr>
      <w:contextualSpacing/>
    </w:pPr>
  </w:style>
  <w:style w:type="paragraph" w:styleId="ListNumber2">
    <w:name w:val="List Number 2"/>
    <w:basedOn w:val="Normal"/>
    <w:rsid w:val="009359B2"/>
    <w:pPr>
      <w:numPr>
        <w:numId w:val="15"/>
      </w:numPr>
      <w:contextualSpacing/>
    </w:pPr>
  </w:style>
  <w:style w:type="paragraph" w:styleId="ListNumber3">
    <w:name w:val="List Number 3"/>
    <w:basedOn w:val="Normal"/>
    <w:rsid w:val="009359B2"/>
    <w:pPr>
      <w:numPr>
        <w:numId w:val="16"/>
      </w:numPr>
      <w:contextualSpacing/>
    </w:pPr>
  </w:style>
  <w:style w:type="paragraph" w:styleId="ListNumber4">
    <w:name w:val="List Number 4"/>
    <w:basedOn w:val="Normal"/>
    <w:rsid w:val="009359B2"/>
    <w:pPr>
      <w:numPr>
        <w:numId w:val="17"/>
      </w:numPr>
      <w:contextualSpacing/>
    </w:pPr>
  </w:style>
  <w:style w:type="paragraph" w:styleId="ListNumber5">
    <w:name w:val="List Number 5"/>
    <w:basedOn w:val="Normal"/>
    <w:rsid w:val="009359B2"/>
    <w:pPr>
      <w:numPr>
        <w:numId w:val="18"/>
      </w:numPr>
      <w:contextualSpacing/>
    </w:pPr>
  </w:style>
  <w:style w:type="paragraph" w:styleId="MacroText">
    <w:name w:val="macro"/>
    <w:link w:val="MacroTextChar"/>
    <w:rsid w:val="009359B2"/>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lang w:val="en-US" w:eastAsia="en-US"/>
    </w:rPr>
  </w:style>
  <w:style w:type="character" w:customStyle="1" w:styleId="MacroTextChar">
    <w:name w:val="Macro Text Char"/>
    <w:basedOn w:val="DefaultParagraphFont"/>
    <w:link w:val="MacroText"/>
    <w:rsid w:val="009359B2"/>
    <w:rPr>
      <w:rFonts w:ascii="Consolas" w:hAnsi="Consolas"/>
      <w:sz w:val="20"/>
      <w:szCs w:val="20"/>
      <w:lang w:val="en-US" w:eastAsia="en-US"/>
    </w:rPr>
  </w:style>
  <w:style w:type="table" w:customStyle="1" w:styleId="MediumGrid11">
    <w:name w:val="Medium Grid 11"/>
    <w:basedOn w:val="TableNormal"/>
    <w:uiPriority w:val="67"/>
    <w:rsid w:val="009359B2"/>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9359B2"/>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9359B2"/>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9359B2"/>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9359B2"/>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9359B2"/>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9359B2"/>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MediumGrid21">
    <w:name w:val="Medium Grid 21"/>
    <w:basedOn w:val="TableNormal"/>
    <w:uiPriority w:val="68"/>
    <w:rsid w:val="009359B2"/>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9359B2"/>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9359B2"/>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9359B2"/>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9359B2"/>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9359B2"/>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9359B2"/>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customStyle="1" w:styleId="MediumGrid31">
    <w:name w:val="Medium Grid 31"/>
    <w:basedOn w:val="TableNormal"/>
    <w:uiPriority w:val="69"/>
    <w:rsid w:val="009359B2"/>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9359B2"/>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9359B2"/>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9359B2"/>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9359B2"/>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9359B2"/>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9359B2"/>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customStyle="1" w:styleId="MediumList11">
    <w:name w:val="Medium List 11"/>
    <w:basedOn w:val="TableNormal"/>
    <w:uiPriority w:val="65"/>
    <w:rsid w:val="009359B2"/>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1-Accent11">
    <w:name w:val="Medium List 1 - Accent 11"/>
    <w:basedOn w:val="TableNormal"/>
    <w:uiPriority w:val="65"/>
    <w:rsid w:val="009359B2"/>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9359B2"/>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9359B2"/>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9359B2"/>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9359B2"/>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9359B2"/>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customStyle="1" w:styleId="MediumList21">
    <w:name w:val="Medium List 21"/>
    <w:basedOn w:val="TableNormal"/>
    <w:uiPriority w:val="66"/>
    <w:rsid w:val="009359B2"/>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9359B2"/>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9359B2"/>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9359B2"/>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9359B2"/>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9359B2"/>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9359B2"/>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Shading11">
    <w:name w:val="Medium Shading 11"/>
    <w:basedOn w:val="TableNormal"/>
    <w:uiPriority w:val="63"/>
    <w:rsid w:val="009359B2"/>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Shading1-Accent11">
    <w:name w:val="Medium Shading 1 - Accent 11"/>
    <w:basedOn w:val="TableNormal"/>
    <w:uiPriority w:val="63"/>
    <w:rsid w:val="009359B2"/>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9359B2"/>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9359B2"/>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9359B2"/>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9359B2"/>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9359B2"/>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customStyle="1" w:styleId="MediumShading21">
    <w:name w:val="Medium Shading 21"/>
    <w:basedOn w:val="TableNormal"/>
    <w:uiPriority w:val="64"/>
    <w:rsid w:val="009359B2"/>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1">
    <w:name w:val="Medium Shading 2 - Accent 11"/>
    <w:basedOn w:val="TableNormal"/>
    <w:uiPriority w:val="64"/>
    <w:rsid w:val="009359B2"/>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9359B2"/>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9359B2"/>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9359B2"/>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9359B2"/>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9359B2"/>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rsid w:val="009359B2"/>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rPr>
  </w:style>
  <w:style w:type="character" w:customStyle="1" w:styleId="MessageHeaderChar">
    <w:name w:val="Message Header Char"/>
    <w:basedOn w:val="DefaultParagraphFont"/>
    <w:link w:val="MessageHeader"/>
    <w:rsid w:val="009359B2"/>
    <w:rPr>
      <w:rFonts w:asciiTheme="majorHAnsi" w:eastAsiaTheme="majorEastAsia" w:hAnsiTheme="majorHAnsi" w:cstheme="majorBidi"/>
      <w:sz w:val="24"/>
      <w:szCs w:val="24"/>
      <w:shd w:val="pct20" w:color="auto" w:fill="auto"/>
      <w:lang w:val="en-US" w:eastAsia="en-US"/>
    </w:rPr>
  </w:style>
  <w:style w:type="paragraph" w:styleId="NoSpacing">
    <w:name w:val="No Spacing"/>
    <w:link w:val="NoSpacingChar"/>
    <w:qFormat/>
    <w:rsid w:val="009359B2"/>
    <w:rPr>
      <w:rFonts w:ascii="Arial" w:hAnsi="Arial"/>
      <w:sz w:val="20"/>
      <w:szCs w:val="24"/>
      <w:lang w:val="en-US" w:eastAsia="en-US"/>
    </w:rPr>
  </w:style>
  <w:style w:type="paragraph" w:styleId="NormalWeb">
    <w:name w:val="Normal (Web)"/>
    <w:basedOn w:val="Normal"/>
    <w:rsid w:val="009359B2"/>
    <w:rPr>
      <w:rFonts w:ascii="Times New Roman" w:hAnsi="Times New Roman"/>
      <w:sz w:val="24"/>
    </w:rPr>
  </w:style>
  <w:style w:type="paragraph" w:styleId="NormalIndent">
    <w:name w:val="Normal Indent"/>
    <w:basedOn w:val="Normal"/>
    <w:rsid w:val="009359B2"/>
    <w:pPr>
      <w:ind w:left="708"/>
    </w:pPr>
  </w:style>
  <w:style w:type="paragraph" w:styleId="NoteHeading">
    <w:name w:val="Note Heading"/>
    <w:basedOn w:val="Normal"/>
    <w:next w:val="Normal"/>
    <w:link w:val="NoteHeadingChar"/>
    <w:rsid w:val="009359B2"/>
  </w:style>
  <w:style w:type="character" w:customStyle="1" w:styleId="NoteHeadingChar">
    <w:name w:val="Note Heading Char"/>
    <w:basedOn w:val="DefaultParagraphFont"/>
    <w:link w:val="NoteHeading"/>
    <w:rsid w:val="009359B2"/>
    <w:rPr>
      <w:rFonts w:ascii="Arial" w:hAnsi="Arial"/>
      <w:sz w:val="20"/>
      <w:szCs w:val="24"/>
      <w:lang w:val="en-US" w:eastAsia="en-US"/>
    </w:rPr>
  </w:style>
  <w:style w:type="character" w:styleId="PageNumber">
    <w:name w:val="page number"/>
    <w:basedOn w:val="DefaultParagraphFont"/>
    <w:rsid w:val="009359B2"/>
  </w:style>
  <w:style w:type="paragraph" w:styleId="PlainText">
    <w:name w:val="Plain Text"/>
    <w:basedOn w:val="Normal"/>
    <w:link w:val="PlainTextChar"/>
    <w:uiPriority w:val="99"/>
    <w:rsid w:val="009359B2"/>
    <w:rPr>
      <w:rFonts w:ascii="Consolas" w:hAnsi="Consolas"/>
      <w:sz w:val="21"/>
      <w:szCs w:val="21"/>
    </w:rPr>
  </w:style>
  <w:style w:type="character" w:customStyle="1" w:styleId="PlainTextChar">
    <w:name w:val="Plain Text Char"/>
    <w:basedOn w:val="DefaultParagraphFont"/>
    <w:link w:val="PlainText"/>
    <w:uiPriority w:val="99"/>
    <w:rsid w:val="009359B2"/>
    <w:rPr>
      <w:rFonts w:ascii="Consolas" w:hAnsi="Consolas"/>
      <w:sz w:val="21"/>
      <w:szCs w:val="21"/>
      <w:lang w:val="en-US" w:eastAsia="en-US"/>
    </w:rPr>
  </w:style>
  <w:style w:type="paragraph" w:styleId="Quote">
    <w:name w:val="Quote"/>
    <w:basedOn w:val="Normal"/>
    <w:next w:val="Normal"/>
    <w:link w:val="QuoteChar"/>
    <w:uiPriority w:val="29"/>
    <w:rsid w:val="009359B2"/>
    <w:rPr>
      <w:i/>
      <w:iCs/>
      <w:color w:val="000000" w:themeColor="text1"/>
    </w:rPr>
  </w:style>
  <w:style w:type="character" w:customStyle="1" w:styleId="QuoteChar">
    <w:name w:val="Quote Char"/>
    <w:basedOn w:val="DefaultParagraphFont"/>
    <w:link w:val="Quote"/>
    <w:uiPriority w:val="29"/>
    <w:rsid w:val="009359B2"/>
    <w:rPr>
      <w:rFonts w:ascii="Arial" w:hAnsi="Arial"/>
      <w:i/>
      <w:iCs/>
      <w:color w:val="000000" w:themeColor="text1"/>
      <w:sz w:val="20"/>
      <w:szCs w:val="24"/>
      <w:lang w:val="en-US" w:eastAsia="en-US"/>
    </w:rPr>
  </w:style>
  <w:style w:type="paragraph" w:styleId="Salutation">
    <w:name w:val="Salutation"/>
    <w:basedOn w:val="Normal"/>
    <w:next w:val="Normal"/>
    <w:link w:val="SalutationChar"/>
    <w:rsid w:val="009359B2"/>
  </w:style>
  <w:style w:type="character" w:customStyle="1" w:styleId="SalutationChar">
    <w:name w:val="Salutation Char"/>
    <w:basedOn w:val="DefaultParagraphFont"/>
    <w:link w:val="Salutation"/>
    <w:rsid w:val="009359B2"/>
    <w:rPr>
      <w:rFonts w:ascii="Arial" w:hAnsi="Arial"/>
      <w:sz w:val="20"/>
      <w:szCs w:val="24"/>
      <w:lang w:val="en-US" w:eastAsia="en-US"/>
    </w:rPr>
  </w:style>
  <w:style w:type="paragraph" w:styleId="Signature">
    <w:name w:val="Signature"/>
    <w:basedOn w:val="Normal"/>
    <w:link w:val="SignatureChar"/>
    <w:rsid w:val="009359B2"/>
    <w:pPr>
      <w:ind w:left="4252"/>
    </w:pPr>
  </w:style>
  <w:style w:type="character" w:customStyle="1" w:styleId="SignatureChar">
    <w:name w:val="Signature Char"/>
    <w:basedOn w:val="DefaultParagraphFont"/>
    <w:link w:val="Signature"/>
    <w:rsid w:val="009359B2"/>
    <w:rPr>
      <w:rFonts w:ascii="Arial" w:hAnsi="Arial"/>
      <w:sz w:val="20"/>
      <w:szCs w:val="24"/>
      <w:lang w:val="en-US" w:eastAsia="en-US"/>
    </w:rPr>
  </w:style>
  <w:style w:type="character" w:styleId="Strong">
    <w:name w:val="Strong"/>
    <w:basedOn w:val="DefaultParagraphFont"/>
    <w:rsid w:val="009359B2"/>
    <w:rPr>
      <w:b/>
      <w:bCs/>
    </w:rPr>
  </w:style>
  <w:style w:type="paragraph" w:styleId="Subtitle">
    <w:name w:val="Subtitle"/>
    <w:basedOn w:val="Normal"/>
    <w:next w:val="Normal"/>
    <w:link w:val="SubtitleChar"/>
    <w:rsid w:val="009359B2"/>
    <w:pPr>
      <w:numPr>
        <w:ilvl w:val="1"/>
      </w:numPr>
    </w:pPr>
    <w:rPr>
      <w:rFonts w:asciiTheme="majorHAnsi" w:eastAsiaTheme="majorEastAsia" w:hAnsiTheme="majorHAnsi" w:cstheme="majorBidi"/>
      <w:i/>
      <w:iCs/>
      <w:color w:val="4F81BD" w:themeColor="accent1"/>
      <w:spacing w:val="15"/>
      <w:sz w:val="24"/>
    </w:rPr>
  </w:style>
  <w:style w:type="character" w:customStyle="1" w:styleId="SubtitleChar">
    <w:name w:val="Subtitle Char"/>
    <w:basedOn w:val="DefaultParagraphFont"/>
    <w:link w:val="Subtitle"/>
    <w:rsid w:val="009359B2"/>
    <w:rPr>
      <w:rFonts w:asciiTheme="majorHAnsi" w:eastAsiaTheme="majorEastAsia" w:hAnsiTheme="majorHAnsi" w:cstheme="majorBidi"/>
      <w:i/>
      <w:iCs/>
      <w:color w:val="4F81BD" w:themeColor="accent1"/>
      <w:spacing w:val="15"/>
      <w:sz w:val="24"/>
      <w:szCs w:val="24"/>
      <w:lang w:val="en-US" w:eastAsia="en-US"/>
    </w:rPr>
  </w:style>
  <w:style w:type="character" w:styleId="SubtleEmphasis">
    <w:name w:val="Subtle Emphasis"/>
    <w:basedOn w:val="DefaultParagraphFont"/>
    <w:uiPriority w:val="19"/>
    <w:rsid w:val="009359B2"/>
    <w:rPr>
      <w:i/>
      <w:iCs/>
      <w:color w:val="808080" w:themeColor="text1" w:themeTint="7F"/>
    </w:rPr>
  </w:style>
  <w:style w:type="character" w:styleId="SubtleReference">
    <w:name w:val="Subtle Reference"/>
    <w:basedOn w:val="DefaultParagraphFont"/>
    <w:uiPriority w:val="31"/>
    <w:rsid w:val="009359B2"/>
    <w:rPr>
      <w:smallCaps/>
      <w:color w:val="C0504D" w:themeColor="accent2"/>
      <w:u w:val="single"/>
    </w:rPr>
  </w:style>
  <w:style w:type="table" w:styleId="Table3Deffects1">
    <w:name w:val="Table 3D effects 1"/>
    <w:basedOn w:val="TableNormal"/>
    <w:rsid w:val="009359B2"/>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9359B2"/>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9359B2"/>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9359B2"/>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9359B2"/>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9359B2"/>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9359B2"/>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9359B2"/>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9359B2"/>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9359B2"/>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9359B2"/>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9359B2"/>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9359B2"/>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9359B2"/>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9359B2"/>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9359B2"/>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9359B2"/>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rsid w:val="009359B2"/>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9359B2"/>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9359B2"/>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9359B2"/>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9359B2"/>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9359B2"/>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9359B2"/>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9359B2"/>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9359B2"/>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9359B2"/>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9359B2"/>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9359B2"/>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9359B2"/>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9359B2"/>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9359B2"/>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9359B2"/>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rsid w:val="009359B2"/>
    <w:pPr>
      <w:ind w:left="200" w:hanging="200"/>
    </w:pPr>
  </w:style>
  <w:style w:type="table" w:styleId="TableProfessional">
    <w:name w:val="Table Professional"/>
    <w:basedOn w:val="TableNormal"/>
    <w:rsid w:val="009359B2"/>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9359B2"/>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9359B2"/>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9359B2"/>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9359B2"/>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9359B2"/>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9359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9359B2"/>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9359B2"/>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9359B2"/>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next w:val="Normal"/>
    <w:link w:val="TitleChar"/>
    <w:rsid w:val="009359B2"/>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359B2"/>
    <w:rPr>
      <w:rFonts w:asciiTheme="majorHAnsi" w:eastAsiaTheme="majorEastAsia" w:hAnsiTheme="majorHAnsi" w:cstheme="majorBidi"/>
      <w:color w:val="17365D" w:themeColor="text2" w:themeShade="BF"/>
      <w:spacing w:val="5"/>
      <w:kern w:val="28"/>
      <w:sz w:val="52"/>
      <w:szCs w:val="52"/>
      <w:lang w:val="en-US" w:eastAsia="en-US"/>
    </w:rPr>
  </w:style>
  <w:style w:type="paragraph" w:styleId="TOCHeading">
    <w:name w:val="TOC Heading"/>
    <w:basedOn w:val="Heading1"/>
    <w:next w:val="Normal"/>
    <w:uiPriority w:val="39"/>
    <w:semiHidden/>
    <w:unhideWhenUsed/>
    <w:qFormat/>
    <w:rsid w:val="009359B2"/>
    <w:pPr>
      <w:keepNext/>
      <w:keepLines/>
      <w:pageBreakBefore w:val="0"/>
      <w:widowControl/>
      <w:numPr>
        <w:numId w:val="0"/>
      </w:numPr>
      <w:pBdr>
        <w:bottom w:val="none" w:sz="0" w:space="0" w:color="auto"/>
      </w:pBdr>
      <w:autoSpaceDE/>
      <w:autoSpaceDN/>
      <w:adjustRightInd/>
      <w:spacing w:before="480" w:after="0"/>
      <w:outlineLvl w:val="9"/>
    </w:pPr>
    <w:rPr>
      <w:rFonts w:asciiTheme="majorHAnsi" w:eastAsiaTheme="majorEastAsia" w:hAnsiTheme="majorHAnsi" w:cstheme="majorBidi"/>
      <w:b/>
      <w:bCs/>
      <w:color w:val="365F91" w:themeColor="accent1" w:themeShade="BF"/>
      <w:sz w:val="28"/>
      <w:szCs w:val="28"/>
    </w:rPr>
  </w:style>
  <w:style w:type="paragraph" w:customStyle="1" w:styleId="SourceCodeComment">
    <w:name w:val="Source Code Comment"/>
    <w:basedOn w:val="SourceCodeParagraph"/>
    <w:link w:val="SourceCodeCommentChar"/>
    <w:qFormat/>
    <w:rsid w:val="00B67D9F"/>
    <w:rPr>
      <w:i/>
      <w:color w:val="008000"/>
    </w:rPr>
  </w:style>
  <w:style w:type="paragraph" w:customStyle="1" w:styleId="SourceCodeKeyword">
    <w:name w:val="Source Code Keyword"/>
    <w:basedOn w:val="SourceCodeParagraph"/>
    <w:link w:val="SourceCodeKeywordChar1"/>
    <w:qFormat/>
    <w:rsid w:val="00B67D9F"/>
    <w:rPr>
      <w:b/>
      <w:color w:val="0000FF"/>
    </w:rPr>
  </w:style>
  <w:style w:type="paragraph" w:customStyle="1" w:styleId="SourceCodeLiteral">
    <w:name w:val="Source Code Literal"/>
    <w:basedOn w:val="SourceCodeParagraph"/>
    <w:link w:val="SourceCodeLiteralChar"/>
    <w:qFormat/>
    <w:rsid w:val="00B67D9F"/>
    <w:rPr>
      <w:color w:val="A31515"/>
    </w:rPr>
  </w:style>
  <w:style w:type="character" w:customStyle="1" w:styleId="SourceCodeParagraphChar">
    <w:name w:val="Source Code Paragraph Char"/>
    <w:basedOn w:val="BodyTextChar"/>
    <w:link w:val="SourceCodeParagraph"/>
    <w:rsid w:val="00B67D9F"/>
    <w:rPr>
      <w:rFonts w:ascii="Consolas" w:hAnsi="Consolas"/>
      <w:sz w:val="19"/>
      <w:szCs w:val="24"/>
      <w:lang w:val="en-US" w:eastAsia="en-US"/>
    </w:rPr>
  </w:style>
  <w:style w:type="character" w:customStyle="1" w:styleId="SourceCodeKeywordChar">
    <w:name w:val="Source Code Keyword Char"/>
    <w:basedOn w:val="SourceCodeParagraphChar"/>
    <w:rsid w:val="00B67D9F"/>
    <w:rPr>
      <w:rFonts w:ascii="Consolas" w:hAnsi="Consolas"/>
      <w:sz w:val="19"/>
      <w:szCs w:val="24"/>
      <w:lang w:val="en-US" w:eastAsia="en-US"/>
    </w:rPr>
  </w:style>
  <w:style w:type="character" w:customStyle="1" w:styleId="SourceCodeCommentChar">
    <w:name w:val="Source Code Comment Char"/>
    <w:basedOn w:val="SourceCodeParagraphChar"/>
    <w:link w:val="SourceCodeComment"/>
    <w:rsid w:val="00B67D9F"/>
    <w:rPr>
      <w:rFonts w:ascii="Consolas" w:hAnsi="Consolas"/>
      <w:i/>
      <w:color w:val="008000"/>
      <w:sz w:val="19"/>
      <w:szCs w:val="24"/>
      <w:lang w:val="en-US" w:eastAsia="en-US"/>
    </w:rPr>
  </w:style>
  <w:style w:type="character" w:customStyle="1" w:styleId="SourceCodeKeywordChar1">
    <w:name w:val="Source Code Keyword Char1"/>
    <w:basedOn w:val="SourceCodeParagraphChar"/>
    <w:link w:val="SourceCodeKeyword"/>
    <w:rsid w:val="00B67D9F"/>
    <w:rPr>
      <w:rFonts w:ascii="Consolas" w:hAnsi="Consolas"/>
      <w:b/>
      <w:color w:val="0000FF"/>
      <w:sz w:val="19"/>
      <w:szCs w:val="24"/>
      <w:lang w:val="en-US" w:eastAsia="en-US"/>
    </w:rPr>
  </w:style>
  <w:style w:type="character" w:customStyle="1" w:styleId="SourceCodeLiteralChar">
    <w:name w:val="Source Code Literal Char"/>
    <w:basedOn w:val="SourceCodeParagraphChar"/>
    <w:link w:val="SourceCodeLiteral"/>
    <w:rsid w:val="00B67D9F"/>
    <w:rPr>
      <w:rFonts w:ascii="Consolas" w:hAnsi="Consolas"/>
      <w:color w:val="A31515"/>
      <w:sz w:val="19"/>
      <w:szCs w:val="24"/>
      <w:lang w:val="en-US" w:eastAsia="en-US"/>
    </w:rPr>
  </w:style>
  <w:style w:type="character" w:customStyle="1" w:styleId="FootnoteTextChar">
    <w:name w:val="Footnote Text Char"/>
    <w:link w:val="FootnoteText"/>
    <w:semiHidden/>
    <w:rsid w:val="00273638"/>
    <w:rPr>
      <w:rFonts w:ascii="Arial" w:hAnsi="Arial"/>
      <w:sz w:val="20"/>
      <w:szCs w:val="24"/>
      <w:lang w:val="en-US" w:eastAsia="en-US"/>
    </w:rPr>
  </w:style>
  <w:style w:type="character" w:customStyle="1" w:styleId="FooterChar">
    <w:name w:val="Footer Char"/>
    <w:basedOn w:val="DefaultParagraphFont"/>
    <w:link w:val="Footer"/>
    <w:uiPriority w:val="99"/>
    <w:rsid w:val="00273638"/>
    <w:rPr>
      <w:rFonts w:asciiTheme="minorHAnsi" w:hAnsiTheme="minorHAnsi"/>
      <w:sz w:val="14"/>
      <w:szCs w:val="24"/>
      <w:lang w:val="en-US" w:eastAsia="en-US"/>
    </w:rPr>
  </w:style>
  <w:style w:type="character" w:customStyle="1" w:styleId="Heading1Char">
    <w:name w:val="Heading 1 Char"/>
    <w:link w:val="Heading1"/>
    <w:rsid w:val="00CB3E45"/>
    <w:rPr>
      <w:rFonts w:ascii="Arial Black" w:hAnsi="Arial Black"/>
      <w:color w:val="000000" w:themeColor="text1"/>
      <w:sz w:val="32"/>
      <w:szCs w:val="32"/>
    </w:rPr>
  </w:style>
  <w:style w:type="character" w:customStyle="1" w:styleId="Heading2Char">
    <w:name w:val="Heading 2 Char"/>
    <w:link w:val="Heading2"/>
    <w:rsid w:val="00220E36"/>
    <w:rPr>
      <w:b/>
      <w:sz w:val="28"/>
      <w:szCs w:val="28"/>
      <w:lang w:val="en-GB"/>
    </w:rPr>
  </w:style>
  <w:style w:type="character" w:customStyle="1" w:styleId="Heading4Char">
    <w:name w:val="Heading 4 Char"/>
    <w:link w:val="Heading4"/>
    <w:rsid w:val="007448DD"/>
    <w:rPr>
      <w:b/>
      <w:color w:val="CC3300"/>
    </w:rPr>
  </w:style>
  <w:style w:type="character" w:customStyle="1" w:styleId="Heading5Char">
    <w:name w:val="Heading 5 Char"/>
    <w:link w:val="Heading5"/>
    <w:rsid w:val="00273638"/>
    <w:rPr>
      <w:b/>
      <w:color w:val="CC3300"/>
    </w:rPr>
  </w:style>
  <w:style w:type="character" w:customStyle="1" w:styleId="Heading6Char">
    <w:name w:val="Heading 6 Char"/>
    <w:link w:val="Heading6"/>
    <w:rsid w:val="00273638"/>
    <w:rPr>
      <w:b/>
      <w:i/>
      <w:color w:val="CC3300"/>
    </w:rPr>
  </w:style>
  <w:style w:type="character" w:customStyle="1" w:styleId="Heading7Char">
    <w:name w:val="Heading 7 Char"/>
    <w:aliases w:val="Appendix 1 Char"/>
    <w:link w:val="Heading7"/>
    <w:rsid w:val="00220E36"/>
    <w:rPr>
      <w:rFonts w:ascii="Arial Black" w:hAnsi="Arial Black"/>
      <w:color w:val="000000" w:themeColor="text1"/>
      <w:sz w:val="32"/>
      <w:szCs w:val="32"/>
    </w:rPr>
  </w:style>
  <w:style w:type="character" w:customStyle="1" w:styleId="Heading8Char">
    <w:name w:val="Heading 8 Char"/>
    <w:aliases w:val="Appendix 2 Char"/>
    <w:link w:val="Heading8"/>
    <w:rsid w:val="00220E36"/>
    <w:rPr>
      <w:b/>
      <w:sz w:val="28"/>
      <w:szCs w:val="28"/>
      <w:lang w:val="en-GB"/>
    </w:rPr>
  </w:style>
  <w:style w:type="character" w:customStyle="1" w:styleId="Heading9Char">
    <w:name w:val="Heading 9 Char"/>
    <w:aliases w:val="Appendix 3 Char,Appendix 4 Char"/>
    <w:link w:val="Heading9"/>
    <w:rsid w:val="00220E36"/>
    <w:rPr>
      <w:rFonts w:cs="Arial"/>
    </w:rPr>
  </w:style>
  <w:style w:type="paragraph" w:customStyle="1" w:styleId="ReferencedDocument">
    <w:name w:val="Referenced Document"/>
    <w:basedOn w:val="Normal"/>
    <w:qFormat/>
    <w:rsid w:val="00273638"/>
    <w:pPr>
      <w:numPr>
        <w:numId w:val="22"/>
      </w:numPr>
      <w:spacing w:before="120" w:after="120"/>
    </w:pPr>
    <w:rPr>
      <w:rFonts w:ascii="Times New Roman" w:eastAsia="平成明朝" w:hAnsi="Times New Roman"/>
      <w:sz w:val="24"/>
      <w:szCs w:val="20"/>
      <w:lang w:val="en-GB"/>
    </w:rPr>
  </w:style>
  <w:style w:type="character" w:customStyle="1" w:styleId="Discreet">
    <w:name w:val="Discreet"/>
    <w:qFormat/>
    <w:rsid w:val="00273638"/>
    <w:rPr>
      <w:i/>
      <w:iCs/>
      <w:color w:val="808080"/>
      <w:sz w:val="17"/>
      <w:szCs w:val="17"/>
    </w:rPr>
  </w:style>
  <w:style w:type="character" w:customStyle="1" w:styleId="GUIelement0">
    <w:name w:val="GUI element"/>
    <w:qFormat/>
    <w:rsid w:val="00273638"/>
    <w:rPr>
      <w:rFonts w:ascii="Arial" w:hAnsi="Arial"/>
      <w:sz w:val="20"/>
      <w:bdr w:val="dotted" w:sz="4" w:space="0" w:color="auto"/>
      <w:shd w:val="clear" w:color="auto" w:fill="C0C0C0"/>
    </w:rPr>
  </w:style>
  <w:style w:type="paragraph" w:customStyle="1" w:styleId="DirectoryStructure">
    <w:name w:val="Directory Structure"/>
    <w:basedOn w:val="SourceCode"/>
    <w:qFormat/>
    <w:rsid w:val="00273638"/>
    <w:pPr>
      <w:widowControl/>
      <w:tabs>
        <w:tab w:val="left" w:pos="1701"/>
      </w:tabs>
      <w:autoSpaceDE/>
      <w:autoSpaceDN/>
      <w:adjustRightInd/>
      <w:spacing w:before="0" w:after="0"/>
      <w:ind w:left="176" w:right="176"/>
      <w:contextualSpacing w:val="0"/>
      <w:jc w:val="left"/>
    </w:pPr>
    <w:rPr>
      <w:rFonts w:ascii="Courier New" w:eastAsia="平成明朝" w:hAnsi="Courier New"/>
      <w:sz w:val="20"/>
      <w:lang w:val="en-GB"/>
    </w:rPr>
  </w:style>
  <w:style w:type="numbering" w:customStyle="1" w:styleId="NumberedList">
    <w:name w:val="Numbered List"/>
    <w:basedOn w:val="NoList"/>
    <w:uiPriority w:val="99"/>
    <w:rsid w:val="00273638"/>
    <w:pPr>
      <w:numPr>
        <w:numId w:val="21"/>
      </w:numPr>
    </w:pPr>
  </w:style>
  <w:style w:type="numbering" w:customStyle="1" w:styleId="BulletedList">
    <w:name w:val="Bulleted List"/>
    <w:basedOn w:val="NoList"/>
    <w:uiPriority w:val="99"/>
    <w:rsid w:val="00273638"/>
    <w:pPr>
      <w:numPr>
        <w:numId w:val="20"/>
      </w:numPr>
    </w:pPr>
  </w:style>
  <w:style w:type="character" w:customStyle="1" w:styleId="BalloonTextChar">
    <w:name w:val="Balloon Text Char"/>
    <w:link w:val="BalloonText"/>
    <w:uiPriority w:val="99"/>
    <w:semiHidden/>
    <w:rsid w:val="00273638"/>
    <w:rPr>
      <w:rFonts w:ascii="Lucida Grande" w:hAnsi="Lucida Grande"/>
      <w:sz w:val="20"/>
      <w:szCs w:val="18"/>
      <w:lang w:val="en-US" w:eastAsia="en-US"/>
    </w:rPr>
  </w:style>
  <w:style w:type="table" w:customStyle="1" w:styleId="AcronymsTable">
    <w:name w:val="Acronyms Table"/>
    <w:basedOn w:val="TableGrid1"/>
    <w:uiPriority w:val="99"/>
    <w:rsid w:val="00273638"/>
    <w:pPr>
      <w:spacing w:before="120" w:after="120"/>
      <w:jc w:val="both"/>
    </w:pPr>
    <w:rPr>
      <w:rFonts w:ascii="Times New Roman" w:eastAsia="MS Mincho" w:hAnsi="Times New Roman"/>
      <w:sz w:val="20"/>
      <w:szCs w:val="20"/>
    </w:rPr>
    <w:tblPr>
      <w:tblStyleRowBandSize w:val="1"/>
      <w:tblStyleColBandSize w:val="1"/>
    </w:tblPr>
    <w:tcPr>
      <w:shd w:val="clear" w:color="auto" w:fill="auto"/>
      <w:vAlign w:val="center"/>
    </w:tcPr>
    <w:tblStylePr w:type="firstRow">
      <w:rPr>
        <w:b w:val="0"/>
        <w:sz w:val="20"/>
      </w:rPr>
    </w:tblStylePr>
    <w:tblStylePr w:type="lastRow">
      <w:rPr>
        <w:i w:val="0"/>
        <w:iCs/>
        <w:sz w:val="20"/>
      </w:rPr>
      <w:tblPr/>
      <w:tcPr>
        <w:tcBorders>
          <w:tl2br w:val="none" w:sz="0" w:space="0" w:color="auto"/>
          <w:tr2bl w:val="none" w:sz="0" w:space="0" w:color="auto"/>
        </w:tcBorders>
      </w:tcPr>
    </w:tblStylePr>
    <w:tblStylePr w:type="firstCol">
      <w:rPr>
        <w:b/>
        <w:sz w:val="20"/>
      </w:rPr>
    </w:tblStylePr>
    <w:tblStylePr w:type="lastCol">
      <w:rPr>
        <w:i w:val="0"/>
        <w:iCs/>
        <w:sz w:val="20"/>
      </w:rPr>
      <w:tblPr/>
      <w:tcPr>
        <w:tcBorders>
          <w:tl2br w:val="none" w:sz="0" w:space="0" w:color="auto"/>
          <w:tr2bl w:val="none" w:sz="0" w:space="0" w:color="auto"/>
        </w:tcBorders>
      </w:tcPr>
    </w:tblStylePr>
    <w:tblStylePr w:type="band1Vert">
      <w:rPr>
        <w:sz w:val="20"/>
      </w:rPr>
    </w:tblStylePr>
    <w:tblStylePr w:type="band2Vert">
      <w:rPr>
        <w:sz w:val="20"/>
      </w:rPr>
    </w:tblStylePr>
    <w:tblStylePr w:type="band1Horz">
      <w:rPr>
        <w:sz w:val="20"/>
      </w:rPr>
    </w:tblStylePr>
    <w:tblStylePr w:type="band2Horz">
      <w:rPr>
        <w:sz w:val="20"/>
      </w:rPr>
    </w:tblStylePr>
    <w:tblStylePr w:type="neCell">
      <w:rPr>
        <w:sz w:val="20"/>
      </w:rPr>
    </w:tblStylePr>
    <w:tblStylePr w:type="nwCell">
      <w:rPr>
        <w:b/>
        <w:sz w:val="20"/>
      </w:rPr>
    </w:tblStylePr>
    <w:tblStylePr w:type="seCell">
      <w:rPr>
        <w:sz w:val="20"/>
      </w:rPr>
    </w:tblStylePr>
    <w:tblStylePr w:type="swCell">
      <w:rPr>
        <w:sz w:val="20"/>
      </w:rPr>
    </w:tblStylePr>
  </w:style>
  <w:style w:type="paragraph" w:customStyle="1" w:styleId="CaptionFigure">
    <w:name w:val="Caption (Figure)"/>
    <w:basedOn w:val="Caption"/>
    <w:next w:val="Normal"/>
    <w:qFormat/>
    <w:rsid w:val="00273638"/>
    <w:pPr>
      <w:keepNext/>
      <w:spacing w:after="240"/>
      <w:contextualSpacing w:val="0"/>
    </w:pPr>
    <w:rPr>
      <w:rFonts w:ascii="Times" w:hAnsi="Times"/>
      <w:b/>
      <w:sz w:val="20"/>
      <w:szCs w:val="20"/>
      <w:lang w:val="en-GB"/>
    </w:rPr>
  </w:style>
  <w:style w:type="character" w:customStyle="1" w:styleId="ListParagraphChar">
    <w:name w:val="List Paragraph Char"/>
    <w:link w:val="ListParagraph"/>
    <w:rsid w:val="00273638"/>
    <w:rPr>
      <w:rFonts w:ascii="Arial" w:hAnsi="Arial"/>
      <w:sz w:val="20"/>
      <w:szCs w:val="24"/>
      <w:lang w:val="en-US" w:eastAsia="en-US"/>
    </w:rPr>
  </w:style>
  <w:style w:type="character" w:customStyle="1" w:styleId="TemplateInstructionsChar">
    <w:name w:val="Template Instructions Char"/>
    <w:link w:val="TemplateInstructions"/>
    <w:rsid w:val="00273638"/>
    <w:rPr>
      <w:rFonts w:asciiTheme="minorHAnsi" w:hAnsiTheme="minorHAnsi"/>
      <w:i/>
      <w:color w:val="7030A0"/>
      <w:szCs w:val="24"/>
      <w:lang w:val="en-US" w:eastAsia="en-US"/>
    </w:rPr>
  </w:style>
  <w:style w:type="paragraph" w:customStyle="1" w:styleId="TestCaseSection">
    <w:name w:val="Test Case Section"/>
    <w:basedOn w:val="Normal"/>
    <w:next w:val="Normal"/>
    <w:qFormat/>
    <w:rsid w:val="00220E36"/>
    <w:pPr>
      <w:shd w:val="clear" w:color="auto" w:fill="F2DBDB"/>
      <w:spacing w:before="120" w:after="120"/>
      <w:jc w:val="both"/>
    </w:pPr>
    <w:rPr>
      <w:rFonts w:asciiTheme="minorHAnsi" w:eastAsia="平成明朝" w:hAnsiTheme="minorHAnsi"/>
      <w:b/>
      <w:color w:val="000000" w:themeColor="text1"/>
      <w:sz w:val="24"/>
      <w:szCs w:val="20"/>
      <w:lang w:eastAsia="ja-JP"/>
    </w:rPr>
  </w:style>
  <w:style w:type="table" w:customStyle="1" w:styleId="TableGrid10">
    <w:name w:val="Table Grid1"/>
    <w:basedOn w:val="TableNormal"/>
    <w:rsid w:val="00273638"/>
    <w:rPr>
      <w:rFonts w:ascii="Times New Roman" w:hAnsi="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rsid w:val="00273638"/>
    <w:rPr>
      <w:rFonts w:ascii="Arial" w:hAnsi="Arial"/>
      <w:sz w:val="20"/>
      <w:szCs w:val="24"/>
      <w:lang w:val="en-US" w:eastAsia="en-US"/>
    </w:rPr>
  </w:style>
  <w:style w:type="character" w:customStyle="1" w:styleId="CommentTextChar">
    <w:name w:val="Comment Text Char"/>
    <w:basedOn w:val="DefaultParagraphFont"/>
    <w:link w:val="CommentText"/>
    <w:semiHidden/>
    <w:rsid w:val="00273638"/>
    <w:rPr>
      <w:rFonts w:ascii="Arial" w:hAnsi="Arial"/>
      <w:sz w:val="20"/>
      <w:szCs w:val="20"/>
      <w:lang w:val="en-US" w:eastAsia="en-US"/>
    </w:rPr>
  </w:style>
  <w:style w:type="table" w:styleId="LightGrid">
    <w:name w:val="Light Grid"/>
    <w:basedOn w:val="TableNormal"/>
    <w:uiPriority w:val="62"/>
    <w:rsid w:val="005B4A4C"/>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customStyle="1" w:styleId="Coding">
    <w:name w:val="Coding"/>
    <w:basedOn w:val="Normal"/>
    <w:link w:val="CodingChar"/>
    <w:qFormat/>
    <w:rsid w:val="005B4A4C"/>
    <w:pPr>
      <w:spacing w:before="40" w:after="60"/>
    </w:pPr>
    <w:rPr>
      <w:rFonts w:ascii="Courier New" w:hAnsi="Courier New"/>
      <w:szCs w:val="20"/>
    </w:rPr>
  </w:style>
  <w:style w:type="character" w:customStyle="1" w:styleId="CodingChar">
    <w:name w:val="Coding Char"/>
    <w:link w:val="Coding"/>
    <w:rsid w:val="005B4A4C"/>
    <w:rPr>
      <w:rFonts w:ascii="Courier New" w:hAnsi="Courier New"/>
      <w:sz w:val="20"/>
      <w:szCs w:val="20"/>
      <w:lang w:val="en-US" w:eastAsia="en-US"/>
    </w:rPr>
  </w:style>
  <w:style w:type="paragraph" w:customStyle="1" w:styleId="Coding0">
    <w:name w:val="_Coding"/>
    <w:basedOn w:val="Normal"/>
    <w:link w:val="CodingChar0"/>
    <w:qFormat/>
    <w:rsid w:val="005B4A4C"/>
    <w:pPr>
      <w:overflowPunct w:val="0"/>
      <w:autoSpaceDE w:val="0"/>
      <w:autoSpaceDN w:val="0"/>
      <w:adjustRightInd w:val="0"/>
      <w:spacing w:before="40" w:after="60" w:line="264" w:lineRule="auto"/>
      <w:textAlignment w:val="baseline"/>
    </w:pPr>
    <w:rPr>
      <w:rFonts w:ascii="Courier New" w:hAnsi="Courier New"/>
      <w:szCs w:val="20"/>
      <w:lang w:val="de-DE" w:eastAsia="de-DE"/>
    </w:rPr>
  </w:style>
  <w:style w:type="character" w:customStyle="1" w:styleId="CodingChar0">
    <w:name w:val="_Coding Char"/>
    <w:link w:val="Coding0"/>
    <w:rsid w:val="005B4A4C"/>
    <w:rPr>
      <w:rFonts w:ascii="Courier New" w:hAnsi="Courier New"/>
      <w:szCs w:val="20"/>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3911982">
      <w:bodyDiv w:val="1"/>
      <w:marLeft w:val="0"/>
      <w:marRight w:val="0"/>
      <w:marTop w:val="0"/>
      <w:marBottom w:val="0"/>
      <w:divBdr>
        <w:top w:val="none" w:sz="0" w:space="0" w:color="auto"/>
        <w:left w:val="none" w:sz="0" w:space="0" w:color="auto"/>
        <w:bottom w:val="none" w:sz="0" w:space="0" w:color="auto"/>
        <w:right w:val="none" w:sz="0" w:space="0" w:color="auto"/>
      </w:divBdr>
    </w:div>
    <w:div w:id="916746242">
      <w:bodyDiv w:val="1"/>
      <w:marLeft w:val="0"/>
      <w:marRight w:val="0"/>
      <w:marTop w:val="0"/>
      <w:marBottom w:val="0"/>
      <w:divBdr>
        <w:top w:val="none" w:sz="0" w:space="0" w:color="auto"/>
        <w:left w:val="none" w:sz="0" w:space="0" w:color="auto"/>
        <w:bottom w:val="none" w:sz="0" w:space="0" w:color="auto"/>
        <w:right w:val="none" w:sz="0" w:space="0" w:color="auto"/>
      </w:divBdr>
    </w:div>
    <w:div w:id="1652756972">
      <w:bodyDiv w:val="1"/>
      <w:marLeft w:val="0"/>
      <w:marRight w:val="0"/>
      <w:marTop w:val="0"/>
      <w:marBottom w:val="0"/>
      <w:divBdr>
        <w:top w:val="none" w:sz="0" w:space="0" w:color="auto"/>
        <w:left w:val="none" w:sz="0" w:space="0" w:color="auto"/>
        <w:bottom w:val="none" w:sz="0" w:space="0" w:color="auto"/>
        <w:right w:val="none" w:sz="0" w:space="0" w:color="auto"/>
      </w:divBdr>
    </w:div>
    <w:div w:id="1755513010">
      <w:bodyDiv w:val="1"/>
      <w:marLeft w:val="0"/>
      <w:marRight w:val="0"/>
      <w:marTop w:val="0"/>
      <w:marBottom w:val="0"/>
      <w:divBdr>
        <w:top w:val="none" w:sz="0" w:space="0" w:color="auto"/>
        <w:left w:val="none" w:sz="0" w:space="0" w:color="auto"/>
        <w:bottom w:val="none" w:sz="0" w:space="0" w:color="auto"/>
        <w:right w:val="none" w:sz="0" w:space="0" w:color="auto"/>
      </w:divBdr>
    </w:div>
    <w:div w:id="19449956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image" Target="media/image5.JPG"/><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image" Target="media/image39.jpeg"/><Relationship Id="rId63" Type="http://schemas.openxmlformats.org/officeDocument/2006/relationships/footer" Target="footer6.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image" Target="media/image13.png"/><Relationship Id="rId11" Type="http://schemas.openxmlformats.org/officeDocument/2006/relationships/hyperlink" Target="https://slacspace.slac.stanford.edu/" TargetMode="Externa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jpeg"/><Relationship Id="rId45" Type="http://schemas.openxmlformats.org/officeDocument/2006/relationships/image" Target="media/image29.png"/><Relationship Id="rId53" Type="http://schemas.openxmlformats.org/officeDocument/2006/relationships/image" Target="media/image37.png"/><Relationship Id="rId58" Type="http://schemas.openxmlformats.org/officeDocument/2006/relationships/header" Target="header4.xml"/><Relationship Id="rId66"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footer" Target="footer5.xml"/><Relationship Id="rId19" Type="http://schemas.openxmlformats.org/officeDocument/2006/relationships/header" Target="header3.xml"/><Relationship Id="rId14" Type="http://schemas.openxmlformats.org/officeDocument/2006/relationships/image" Target="media/image1.wmf"/><Relationship Id="rId22" Type="http://schemas.openxmlformats.org/officeDocument/2006/relationships/image" Target="media/image6.JP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hyperlink" Target="http://www.riverbankcomputing.com/software/pyqt/download" TargetMode="External"/><Relationship Id="rId64"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35.png"/><Relationship Id="rId3" Type="http://schemas.openxmlformats.org/officeDocument/2006/relationships/customXml" Target="../customXml/item3.xml"/><Relationship Id="rId12" Type="http://schemas.openxmlformats.org/officeDocument/2006/relationships/hyperlink" Target="https://slacspace.slac.stanford.edu/sites/controls/Pages/default.aspx" TargetMode="External"/><Relationship Id="rId17" Type="http://schemas.openxmlformats.org/officeDocument/2006/relationships/footer" Target="footer1.xm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30.png"/><Relationship Id="rId59" Type="http://schemas.openxmlformats.org/officeDocument/2006/relationships/header" Target="header5.xml"/><Relationship Id="rId20" Type="http://schemas.openxmlformats.org/officeDocument/2006/relationships/footer" Target="footer3.xml"/><Relationship Id="rId41" Type="http://schemas.openxmlformats.org/officeDocument/2006/relationships/image" Target="media/image25.png"/><Relationship Id="rId54" Type="http://schemas.openxmlformats.org/officeDocument/2006/relationships/image" Target="media/image38.jpeg"/><Relationship Id="rId62"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1.xml"/><Relationship Id="rId23" Type="http://schemas.openxmlformats.org/officeDocument/2006/relationships/image" Target="media/image7.JPG"/><Relationship Id="rId28" Type="http://schemas.openxmlformats.org/officeDocument/2006/relationships/image" Target="media/image12.png"/><Relationship Id="rId36" Type="http://schemas.openxmlformats.org/officeDocument/2006/relationships/image" Target="media/image20.jpeg"/><Relationship Id="rId49" Type="http://schemas.openxmlformats.org/officeDocument/2006/relationships/image" Target="media/image33.png"/><Relationship Id="rId57" Type="http://schemas.openxmlformats.org/officeDocument/2006/relationships/hyperlink" Target="http://www.slac.stanford.edu/cgi-wrap/cvsweb/tools/emcorTester/?cvsroot=LCLS" TargetMode="External"/><Relationship Id="rId10" Type="http://schemas.openxmlformats.org/officeDocument/2006/relationships/endnotes" Target="endnotes.xml"/><Relationship Id="rId31" Type="http://schemas.openxmlformats.org/officeDocument/2006/relationships/image" Target="media/image15.png"/><Relationship Id="rId44" Type="http://schemas.openxmlformats.org/officeDocument/2006/relationships/image" Target="media/image28.png"/><Relationship Id="rId52" Type="http://schemas.openxmlformats.org/officeDocument/2006/relationships/image" Target="media/image36.png"/><Relationship Id="rId60" Type="http://schemas.openxmlformats.org/officeDocument/2006/relationships/footer" Target="footer4.xml"/><Relationship Id="rId65"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slacspace.slac.stanford.edu/sites/controls/specialprojects/Pages/default.aspx" TargetMode="External"/><Relationship Id="rId18" Type="http://schemas.openxmlformats.org/officeDocument/2006/relationships/footer" Target="footer2.xml"/><Relationship Id="rId39" Type="http://schemas.openxmlformats.org/officeDocument/2006/relationships/image" Target="media/image23.png"/></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_rels/footer6.xml.rels><?xml version="1.0" encoding="UTF-8" standalone="yes"?>
<Relationships xmlns="http://schemas.openxmlformats.org/package/2006/relationships"><Relationship Id="rId1" Type="http://schemas.openxmlformats.org/officeDocument/2006/relationships/image" Target="media/image1.wm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4.jpeg"/><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40.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uciano\Documents\MPS\TestPlan-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750B7D179824CEDBA2D92BDEF911E93"/>
        <w:category>
          <w:name w:val="General"/>
          <w:gallery w:val="placeholder"/>
        </w:category>
        <w:types>
          <w:type w:val="bbPlcHdr"/>
        </w:types>
        <w:behaviors>
          <w:behavior w:val="content"/>
        </w:behaviors>
        <w:guid w:val="{33AD886C-BFA2-4C03-884F-562D4444A461}"/>
      </w:docPartPr>
      <w:docPartBody>
        <w:p w:rsidR="00454B89" w:rsidRDefault="00057E75" w:rsidP="00057E75">
          <w:pPr>
            <w:pStyle w:val="4750B7D179824CEDBA2D92BDEF911E93"/>
          </w:pPr>
          <w:r w:rsidRPr="00F12E9E">
            <w:rPr>
              <w:rStyle w:val="PlaceholderText"/>
            </w:rPr>
            <w:t>[Company]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Lucida Grande">
    <w:altName w:val="Courier New"/>
    <w:charset w:val="00"/>
    <w:family w:val="auto"/>
    <w:pitch w:val="variable"/>
    <w:sig w:usb0="03000000"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Verdana">
    <w:panose1 w:val="020B0604030504040204"/>
    <w:charset w:val="00"/>
    <w:family w:val="swiss"/>
    <w:pitch w:val="variable"/>
    <w:sig w:usb0="A0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Lucida Console">
    <w:panose1 w:val="020B0609040504020204"/>
    <w:charset w:val="00"/>
    <w:family w:val="modern"/>
    <w:pitch w:val="fixed"/>
    <w:sig w:usb0="8000028F" w:usb1="00001800" w:usb2="00000000" w:usb3="00000000" w:csb0="0000001F" w:csb1="00000000"/>
  </w:font>
  <w:font w:name="Cambria">
    <w:panose1 w:val="02040503050406030204"/>
    <w:charset w:val="00"/>
    <w:family w:val="roman"/>
    <w:pitch w:val="variable"/>
    <w:sig w:usb0="E00006FF" w:usb1="420024FF" w:usb2="02000000" w:usb3="00000000" w:csb0="0000019F" w:csb1="00000000"/>
  </w:font>
  <w:font w:name="平成明朝">
    <w:altName w:val="Arial Unicode MS"/>
    <w:panose1 w:val="00000000000000000000"/>
    <w:charset w:val="80"/>
    <w:family w:val="roman"/>
    <w:notTrueType/>
    <w:pitch w:val="fixed"/>
    <w:sig w:usb0="00000001" w:usb1="08070000" w:usb2="00000010" w:usb3="00000000" w:csb0="00020000"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41767"/>
    <w:rsid w:val="00057E75"/>
    <w:rsid w:val="000B73F5"/>
    <w:rsid w:val="000F68D4"/>
    <w:rsid w:val="0011605F"/>
    <w:rsid w:val="0018780E"/>
    <w:rsid w:val="001E244C"/>
    <w:rsid w:val="00205679"/>
    <w:rsid w:val="002375A4"/>
    <w:rsid w:val="00265DC1"/>
    <w:rsid w:val="003F6B3D"/>
    <w:rsid w:val="00454B89"/>
    <w:rsid w:val="00470D0A"/>
    <w:rsid w:val="004C2253"/>
    <w:rsid w:val="004C69C0"/>
    <w:rsid w:val="004C7C57"/>
    <w:rsid w:val="00542ADE"/>
    <w:rsid w:val="00581448"/>
    <w:rsid w:val="005A1F61"/>
    <w:rsid w:val="007031C7"/>
    <w:rsid w:val="0076322C"/>
    <w:rsid w:val="007E2884"/>
    <w:rsid w:val="00802AEC"/>
    <w:rsid w:val="00861810"/>
    <w:rsid w:val="008B4570"/>
    <w:rsid w:val="00A35855"/>
    <w:rsid w:val="00A600C9"/>
    <w:rsid w:val="00A930E5"/>
    <w:rsid w:val="00A934B7"/>
    <w:rsid w:val="00AF7805"/>
    <w:rsid w:val="00B148E5"/>
    <w:rsid w:val="00B42A43"/>
    <w:rsid w:val="00B8029B"/>
    <w:rsid w:val="00C41767"/>
    <w:rsid w:val="00DB00AB"/>
    <w:rsid w:val="00DB3966"/>
    <w:rsid w:val="00E547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67"/>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67"/>
    <w:rsid w:val="00454B89"/>
    <w:rPr>
      <w:color w:val="808080"/>
    </w:rPr>
  </w:style>
  <w:style w:type="paragraph" w:customStyle="1" w:styleId="4750B7D179824CEDBA2D92BDEF911E93">
    <w:name w:val="4750B7D179824CEDBA2D92BDEF911E93"/>
    <w:rsid w:val="00057E7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70353F30C0BCC498DA10440DD78CBCF" ma:contentTypeVersion="22" ma:contentTypeDescription="Create a new document." ma:contentTypeScope="" ma:versionID="12960c058d67c7d4f486600bf2b8612a">
  <xsd:schema xmlns:xsd="http://www.w3.org/2001/XMLSchema" xmlns:xs="http://www.w3.org/2001/XMLSchema" xmlns:p="http://schemas.microsoft.com/office/2006/metadata/properties" xmlns:ns1="http://schemas.microsoft.com/sharepoint/v3" xmlns:ns2="9c46481f-5bb4-4245-b50b-ce8a95e7e6f1" targetNamespace="http://schemas.microsoft.com/office/2006/metadata/properties" ma:root="true" ma:fieldsID="68c6eabfa40d4beec38dd04be0bba3cf" ns1:_="" ns2:_="">
    <xsd:import namespace="http://schemas.microsoft.com/sharepoint/v3"/>
    <xsd:import namespace="9c46481f-5bb4-4245-b50b-ce8a95e7e6f1"/>
    <xsd:element name="properties">
      <xsd:complexType>
        <xsd:sequence>
          <xsd:element name="documentManagement">
            <xsd:complexType>
              <xsd:all>
                <xsd:element ref="ns1:PublishingStartDate" minOccurs="0"/>
                <xsd:element ref="ns1:PublishingExpirationDate" minOccurs="0"/>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ma:readOnly="fals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ma:readOnly="fals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c46481f-5bb4-4245-b50b-ce8a95e7e6f1"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AD2E55-0C90-4469-B39D-BB8026BAE35E}">
  <ds:schemaRefs>
    <ds:schemaRef ds:uri="http://schemas.microsoft.com/sharepoint/v3/contenttype/forms"/>
  </ds:schemaRefs>
</ds:datastoreItem>
</file>

<file path=customXml/itemProps2.xml><?xml version="1.0" encoding="utf-8"?>
<ds:datastoreItem xmlns:ds="http://schemas.openxmlformats.org/officeDocument/2006/customXml" ds:itemID="{BEF08225-6B1E-4CB7-805C-5178EB7A885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c46481f-5bb4-4245-b50b-ce8a95e7e6f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A88652D-0807-4753-8D79-A20DF5A501D0}">
  <ds:schemaRefs>
    <ds:schemaRef ds:uri="http://schemas.microsoft.com/office/2006/documentManagement/types"/>
    <ds:schemaRef ds:uri="http://schemas.microsoft.com/office/2006/metadata/properties"/>
    <ds:schemaRef ds:uri="http://schemas.microsoft.com/office/infopath/2007/PartnerControls"/>
    <ds:schemaRef ds:uri="http://schemas.microsoft.com/sharepoint/v3"/>
    <ds:schemaRef ds:uri="http://purl.org/dc/dcmitype/"/>
    <ds:schemaRef ds:uri="http://www.w3.org/XML/1998/namespace"/>
    <ds:schemaRef ds:uri="http://schemas.openxmlformats.org/package/2006/metadata/core-properties"/>
    <ds:schemaRef ds:uri="http://purl.org/dc/elements/1.1/"/>
    <ds:schemaRef ds:uri="9c46481f-5bb4-4245-b50b-ce8a95e7e6f1"/>
    <ds:schemaRef ds:uri="http://purl.org/dc/terms/"/>
  </ds:schemaRefs>
</ds:datastoreItem>
</file>

<file path=customXml/itemProps4.xml><?xml version="1.0" encoding="utf-8"?>
<ds:datastoreItem xmlns:ds="http://schemas.openxmlformats.org/officeDocument/2006/customXml" ds:itemID="{2517159E-0201-4FE0-B0D5-C27167468B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TestPlan-Template</Template>
  <TotalTime>1</TotalTime>
  <Pages>37</Pages>
  <Words>5035</Words>
  <Characters>28701</Characters>
  <Application>Microsoft Office Word</Application>
  <DocSecurity>0</DocSecurity>
  <Lines>239</Lines>
  <Paragraphs>67</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EMCOR Test Plan</vt:lpstr>
      <vt:lpstr>Cosylab Document Template</vt:lpstr>
    </vt:vector>
  </TitlesOfParts>
  <Company>SLAC National Accelerator Laboratory</Company>
  <LinksUpToDate>false</LinksUpToDate>
  <CharactersWithSpaces>33669</CharactersWithSpaces>
  <SharedDoc>false</SharedDoc>
  <HyperlinkBase/>
  <HLinks>
    <vt:vector size="456" baseType="variant">
      <vt:variant>
        <vt:i4>7471220</vt:i4>
      </vt:variant>
      <vt:variant>
        <vt:i4>826</vt:i4>
      </vt:variant>
      <vt:variant>
        <vt:i4>0</vt:i4>
      </vt:variant>
      <vt:variant>
        <vt:i4>5</vt:i4>
      </vt:variant>
      <vt:variant>
        <vt:lpwstr>http://office.microsoft.com/en-us/word/HA011587421033.aspx</vt:lpwstr>
      </vt:variant>
      <vt:variant>
        <vt:lpwstr/>
      </vt:variant>
      <vt:variant>
        <vt:i4>5636098</vt:i4>
      </vt:variant>
      <vt:variant>
        <vt:i4>823</vt:i4>
      </vt:variant>
      <vt:variant>
        <vt:i4>0</vt:i4>
      </vt:variant>
      <vt:variant>
        <vt:i4>5</vt:i4>
      </vt:variant>
      <vt:variant>
        <vt:lpwstr>http://office.microsoft.com/training/training.aspx?AssetID=RC010264821033</vt:lpwstr>
      </vt:variant>
      <vt:variant>
        <vt:lpwstr/>
      </vt:variant>
      <vt:variant>
        <vt:i4>5767174</vt:i4>
      </vt:variant>
      <vt:variant>
        <vt:i4>820</vt:i4>
      </vt:variant>
      <vt:variant>
        <vt:i4>0</vt:i4>
      </vt:variant>
      <vt:variant>
        <vt:i4>5</vt:i4>
      </vt:variant>
      <vt:variant>
        <vt:lpwstr>http://office.microsoft.com/training/training.aspx?AssetID=RC010036361033</vt:lpwstr>
      </vt:variant>
      <vt:variant>
        <vt:lpwstr/>
      </vt:variant>
      <vt:variant>
        <vt:i4>655424</vt:i4>
      </vt:variant>
      <vt:variant>
        <vt:i4>817</vt:i4>
      </vt:variant>
      <vt:variant>
        <vt:i4>0</vt:i4>
      </vt:variant>
      <vt:variant>
        <vt:i4>5</vt:i4>
      </vt:variant>
      <vt:variant>
        <vt:lpwstr>http://office.microsoft.com/en-us/word/HA010349211033.aspx?pid=CL100636481033</vt:lpwstr>
      </vt:variant>
      <vt:variant>
        <vt:lpwstr/>
      </vt:variant>
      <vt:variant>
        <vt:i4>5767177</vt:i4>
      </vt:variant>
      <vt:variant>
        <vt:i4>814</vt:i4>
      </vt:variant>
      <vt:variant>
        <vt:i4>0</vt:i4>
      </vt:variant>
      <vt:variant>
        <vt:i4>5</vt:i4>
      </vt:variant>
      <vt:variant>
        <vt:lpwstr>http://office.microsoft.com/training/training.aspx?AssetID=RC011039261033</vt:lpwstr>
      </vt:variant>
      <vt:variant>
        <vt:lpwstr/>
      </vt:variant>
      <vt:variant>
        <vt:i4>6225936</vt:i4>
      </vt:variant>
      <vt:variant>
        <vt:i4>811</vt:i4>
      </vt:variant>
      <vt:variant>
        <vt:i4>0</vt:i4>
      </vt:variant>
      <vt:variant>
        <vt:i4>5</vt:i4>
      </vt:variant>
      <vt:variant>
        <vt:lpwstr>https://internal.cosylab.com/bm/BM-Templates.html</vt:lpwstr>
      </vt:variant>
      <vt:variant>
        <vt:lpwstr/>
      </vt:variant>
      <vt:variant>
        <vt:i4>2949162</vt:i4>
      </vt:variant>
      <vt:variant>
        <vt:i4>808</vt:i4>
      </vt:variant>
      <vt:variant>
        <vt:i4>0</vt:i4>
      </vt:variant>
      <vt:variant>
        <vt:i4>5</vt:i4>
      </vt:variant>
      <vt:variant>
        <vt:lpwstr>https://internal.cosylab.com/bm/T-CSL-Document.dot</vt:lpwstr>
      </vt:variant>
      <vt:variant>
        <vt:lpwstr/>
      </vt:variant>
      <vt:variant>
        <vt:i4>2490462</vt:i4>
      </vt:variant>
      <vt:variant>
        <vt:i4>781</vt:i4>
      </vt:variant>
      <vt:variant>
        <vt:i4>0</vt:i4>
      </vt:variant>
      <vt:variant>
        <vt:i4>5</vt:i4>
      </vt:variant>
      <vt:variant>
        <vt:lpwstr>mailto:joze.dedic@cosylab.com</vt:lpwstr>
      </vt:variant>
      <vt:variant>
        <vt:lpwstr/>
      </vt:variant>
      <vt:variant>
        <vt:i4>3604519</vt:i4>
      </vt:variant>
      <vt:variant>
        <vt:i4>659</vt:i4>
      </vt:variant>
      <vt:variant>
        <vt:i4>0</vt:i4>
      </vt:variant>
      <vt:variant>
        <vt:i4>5</vt:i4>
      </vt:variant>
      <vt:variant>
        <vt:lpwstr>http://www.siliconsystems.com/</vt:lpwstr>
      </vt:variant>
      <vt:variant>
        <vt:lpwstr/>
      </vt:variant>
      <vt:variant>
        <vt:i4>1376307</vt:i4>
      </vt:variant>
      <vt:variant>
        <vt:i4>577</vt:i4>
      </vt:variant>
      <vt:variant>
        <vt:i4>0</vt:i4>
      </vt:variant>
      <vt:variant>
        <vt:i4>5</vt:i4>
      </vt:variant>
      <vt:variant>
        <vt:lpwstr/>
      </vt:variant>
      <vt:variant>
        <vt:lpwstr>_Toc160418385</vt:lpwstr>
      </vt:variant>
      <vt:variant>
        <vt:i4>1376307</vt:i4>
      </vt:variant>
      <vt:variant>
        <vt:i4>571</vt:i4>
      </vt:variant>
      <vt:variant>
        <vt:i4>0</vt:i4>
      </vt:variant>
      <vt:variant>
        <vt:i4>5</vt:i4>
      </vt:variant>
      <vt:variant>
        <vt:lpwstr/>
      </vt:variant>
      <vt:variant>
        <vt:lpwstr>_Toc160418384</vt:lpwstr>
      </vt:variant>
      <vt:variant>
        <vt:i4>1376307</vt:i4>
      </vt:variant>
      <vt:variant>
        <vt:i4>565</vt:i4>
      </vt:variant>
      <vt:variant>
        <vt:i4>0</vt:i4>
      </vt:variant>
      <vt:variant>
        <vt:i4>5</vt:i4>
      </vt:variant>
      <vt:variant>
        <vt:lpwstr/>
      </vt:variant>
      <vt:variant>
        <vt:lpwstr>_Toc160418383</vt:lpwstr>
      </vt:variant>
      <vt:variant>
        <vt:i4>1376307</vt:i4>
      </vt:variant>
      <vt:variant>
        <vt:i4>559</vt:i4>
      </vt:variant>
      <vt:variant>
        <vt:i4>0</vt:i4>
      </vt:variant>
      <vt:variant>
        <vt:i4>5</vt:i4>
      </vt:variant>
      <vt:variant>
        <vt:lpwstr/>
      </vt:variant>
      <vt:variant>
        <vt:lpwstr>_Toc160418382</vt:lpwstr>
      </vt:variant>
      <vt:variant>
        <vt:i4>1376307</vt:i4>
      </vt:variant>
      <vt:variant>
        <vt:i4>553</vt:i4>
      </vt:variant>
      <vt:variant>
        <vt:i4>0</vt:i4>
      </vt:variant>
      <vt:variant>
        <vt:i4>5</vt:i4>
      </vt:variant>
      <vt:variant>
        <vt:lpwstr/>
      </vt:variant>
      <vt:variant>
        <vt:lpwstr>_Toc160418381</vt:lpwstr>
      </vt:variant>
      <vt:variant>
        <vt:i4>1376307</vt:i4>
      </vt:variant>
      <vt:variant>
        <vt:i4>547</vt:i4>
      </vt:variant>
      <vt:variant>
        <vt:i4>0</vt:i4>
      </vt:variant>
      <vt:variant>
        <vt:i4>5</vt:i4>
      </vt:variant>
      <vt:variant>
        <vt:lpwstr/>
      </vt:variant>
      <vt:variant>
        <vt:lpwstr>_Toc160418380</vt:lpwstr>
      </vt:variant>
      <vt:variant>
        <vt:i4>1703987</vt:i4>
      </vt:variant>
      <vt:variant>
        <vt:i4>532</vt:i4>
      </vt:variant>
      <vt:variant>
        <vt:i4>0</vt:i4>
      </vt:variant>
      <vt:variant>
        <vt:i4>5</vt:i4>
      </vt:variant>
      <vt:variant>
        <vt:lpwstr/>
      </vt:variant>
      <vt:variant>
        <vt:lpwstr>_Toc160418379</vt:lpwstr>
      </vt:variant>
      <vt:variant>
        <vt:i4>1703987</vt:i4>
      </vt:variant>
      <vt:variant>
        <vt:i4>526</vt:i4>
      </vt:variant>
      <vt:variant>
        <vt:i4>0</vt:i4>
      </vt:variant>
      <vt:variant>
        <vt:i4>5</vt:i4>
      </vt:variant>
      <vt:variant>
        <vt:lpwstr/>
      </vt:variant>
      <vt:variant>
        <vt:lpwstr>_Toc160418378</vt:lpwstr>
      </vt:variant>
      <vt:variant>
        <vt:i4>1703987</vt:i4>
      </vt:variant>
      <vt:variant>
        <vt:i4>520</vt:i4>
      </vt:variant>
      <vt:variant>
        <vt:i4>0</vt:i4>
      </vt:variant>
      <vt:variant>
        <vt:i4>5</vt:i4>
      </vt:variant>
      <vt:variant>
        <vt:lpwstr/>
      </vt:variant>
      <vt:variant>
        <vt:lpwstr>_Toc160418377</vt:lpwstr>
      </vt:variant>
      <vt:variant>
        <vt:i4>1703987</vt:i4>
      </vt:variant>
      <vt:variant>
        <vt:i4>514</vt:i4>
      </vt:variant>
      <vt:variant>
        <vt:i4>0</vt:i4>
      </vt:variant>
      <vt:variant>
        <vt:i4>5</vt:i4>
      </vt:variant>
      <vt:variant>
        <vt:lpwstr/>
      </vt:variant>
      <vt:variant>
        <vt:lpwstr>_Toc160418376</vt:lpwstr>
      </vt:variant>
      <vt:variant>
        <vt:i4>1703987</vt:i4>
      </vt:variant>
      <vt:variant>
        <vt:i4>508</vt:i4>
      </vt:variant>
      <vt:variant>
        <vt:i4>0</vt:i4>
      </vt:variant>
      <vt:variant>
        <vt:i4>5</vt:i4>
      </vt:variant>
      <vt:variant>
        <vt:lpwstr/>
      </vt:variant>
      <vt:variant>
        <vt:lpwstr>_Toc160418375</vt:lpwstr>
      </vt:variant>
      <vt:variant>
        <vt:i4>1703987</vt:i4>
      </vt:variant>
      <vt:variant>
        <vt:i4>502</vt:i4>
      </vt:variant>
      <vt:variant>
        <vt:i4>0</vt:i4>
      </vt:variant>
      <vt:variant>
        <vt:i4>5</vt:i4>
      </vt:variant>
      <vt:variant>
        <vt:lpwstr/>
      </vt:variant>
      <vt:variant>
        <vt:lpwstr>_Toc160418374</vt:lpwstr>
      </vt:variant>
      <vt:variant>
        <vt:i4>1310781</vt:i4>
      </vt:variant>
      <vt:variant>
        <vt:i4>487</vt:i4>
      </vt:variant>
      <vt:variant>
        <vt:i4>0</vt:i4>
      </vt:variant>
      <vt:variant>
        <vt:i4>5</vt:i4>
      </vt:variant>
      <vt:variant>
        <vt:lpwstr/>
      </vt:variant>
      <vt:variant>
        <vt:lpwstr>_Toc329141310</vt:lpwstr>
      </vt:variant>
      <vt:variant>
        <vt:i4>1376317</vt:i4>
      </vt:variant>
      <vt:variant>
        <vt:i4>481</vt:i4>
      </vt:variant>
      <vt:variant>
        <vt:i4>0</vt:i4>
      </vt:variant>
      <vt:variant>
        <vt:i4>5</vt:i4>
      </vt:variant>
      <vt:variant>
        <vt:lpwstr/>
      </vt:variant>
      <vt:variant>
        <vt:lpwstr>_Toc329141309</vt:lpwstr>
      </vt:variant>
      <vt:variant>
        <vt:i4>1376317</vt:i4>
      </vt:variant>
      <vt:variant>
        <vt:i4>475</vt:i4>
      </vt:variant>
      <vt:variant>
        <vt:i4>0</vt:i4>
      </vt:variant>
      <vt:variant>
        <vt:i4>5</vt:i4>
      </vt:variant>
      <vt:variant>
        <vt:lpwstr/>
      </vt:variant>
      <vt:variant>
        <vt:lpwstr>_Toc329141308</vt:lpwstr>
      </vt:variant>
      <vt:variant>
        <vt:i4>1376317</vt:i4>
      </vt:variant>
      <vt:variant>
        <vt:i4>469</vt:i4>
      </vt:variant>
      <vt:variant>
        <vt:i4>0</vt:i4>
      </vt:variant>
      <vt:variant>
        <vt:i4>5</vt:i4>
      </vt:variant>
      <vt:variant>
        <vt:lpwstr/>
      </vt:variant>
      <vt:variant>
        <vt:lpwstr>_Toc329141307</vt:lpwstr>
      </vt:variant>
      <vt:variant>
        <vt:i4>1376317</vt:i4>
      </vt:variant>
      <vt:variant>
        <vt:i4>463</vt:i4>
      </vt:variant>
      <vt:variant>
        <vt:i4>0</vt:i4>
      </vt:variant>
      <vt:variant>
        <vt:i4>5</vt:i4>
      </vt:variant>
      <vt:variant>
        <vt:lpwstr/>
      </vt:variant>
      <vt:variant>
        <vt:lpwstr>_Toc329141306</vt:lpwstr>
      </vt:variant>
      <vt:variant>
        <vt:i4>1376317</vt:i4>
      </vt:variant>
      <vt:variant>
        <vt:i4>457</vt:i4>
      </vt:variant>
      <vt:variant>
        <vt:i4>0</vt:i4>
      </vt:variant>
      <vt:variant>
        <vt:i4>5</vt:i4>
      </vt:variant>
      <vt:variant>
        <vt:lpwstr/>
      </vt:variant>
      <vt:variant>
        <vt:lpwstr>_Toc329141305</vt:lpwstr>
      </vt:variant>
      <vt:variant>
        <vt:i4>1376317</vt:i4>
      </vt:variant>
      <vt:variant>
        <vt:i4>451</vt:i4>
      </vt:variant>
      <vt:variant>
        <vt:i4>0</vt:i4>
      </vt:variant>
      <vt:variant>
        <vt:i4>5</vt:i4>
      </vt:variant>
      <vt:variant>
        <vt:lpwstr/>
      </vt:variant>
      <vt:variant>
        <vt:lpwstr>_Toc329141304</vt:lpwstr>
      </vt:variant>
      <vt:variant>
        <vt:i4>1376317</vt:i4>
      </vt:variant>
      <vt:variant>
        <vt:i4>445</vt:i4>
      </vt:variant>
      <vt:variant>
        <vt:i4>0</vt:i4>
      </vt:variant>
      <vt:variant>
        <vt:i4>5</vt:i4>
      </vt:variant>
      <vt:variant>
        <vt:lpwstr/>
      </vt:variant>
      <vt:variant>
        <vt:lpwstr>_Toc329141303</vt:lpwstr>
      </vt:variant>
      <vt:variant>
        <vt:i4>1376317</vt:i4>
      </vt:variant>
      <vt:variant>
        <vt:i4>439</vt:i4>
      </vt:variant>
      <vt:variant>
        <vt:i4>0</vt:i4>
      </vt:variant>
      <vt:variant>
        <vt:i4>5</vt:i4>
      </vt:variant>
      <vt:variant>
        <vt:lpwstr/>
      </vt:variant>
      <vt:variant>
        <vt:lpwstr>_Toc329141302</vt:lpwstr>
      </vt:variant>
      <vt:variant>
        <vt:i4>1376317</vt:i4>
      </vt:variant>
      <vt:variant>
        <vt:i4>433</vt:i4>
      </vt:variant>
      <vt:variant>
        <vt:i4>0</vt:i4>
      </vt:variant>
      <vt:variant>
        <vt:i4>5</vt:i4>
      </vt:variant>
      <vt:variant>
        <vt:lpwstr/>
      </vt:variant>
      <vt:variant>
        <vt:lpwstr>_Toc329141301</vt:lpwstr>
      </vt:variant>
      <vt:variant>
        <vt:i4>1376317</vt:i4>
      </vt:variant>
      <vt:variant>
        <vt:i4>427</vt:i4>
      </vt:variant>
      <vt:variant>
        <vt:i4>0</vt:i4>
      </vt:variant>
      <vt:variant>
        <vt:i4>5</vt:i4>
      </vt:variant>
      <vt:variant>
        <vt:lpwstr/>
      </vt:variant>
      <vt:variant>
        <vt:lpwstr>_Toc329141300</vt:lpwstr>
      </vt:variant>
      <vt:variant>
        <vt:i4>1835068</vt:i4>
      </vt:variant>
      <vt:variant>
        <vt:i4>421</vt:i4>
      </vt:variant>
      <vt:variant>
        <vt:i4>0</vt:i4>
      </vt:variant>
      <vt:variant>
        <vt:i4>5</vt:i4>
      </vt:variant>
      <vt:variant>
        <vt:lpwstr/>
      </vt:variant>
      <vt:variant>
        <vt:lpwstr>_Toc329141299</vt:lpwstr>
      </vt:variant>
      <vt:variant>
        <vt:i4>1835068</vt:i4>
      </vt:variant>
      <vt:variant>
        <vt:i4>415</vt:i4>
      </vt:variant>
      <vt:variant>
        <vt:i4>0</vt:i4>
      </vt:variant>
      <vt:variant>
        <vt:i4>5</vt:i4>
      </vt:variant>
      <vt:variant>
        <vt:lpwstr/>
      </vt:variant>
      <vt:variant>
        <vt:lpwstr>_Toc329141298</vt:lpwstr>
      </vt:variant>
      <vt:variant>
        <vt:i4>1835068</vt:i4>
      </vt:variant>
      <vt:variant>
        <vt:i4>409</vt:i4>
      </vt:variant>
      <vt:variant>
        <vt:i4>0</vt:i4>
      </vt:variant>
      <vt:variant>
        <vt:i4>5</vt:i4>
      </vt:variant>
      <vt:variant>
        <vt:lpwstr/>
      </vt:variant>
      <vt:variant>
        <vt:lpwstr>_Toc329141297</vt:lpwstr>
      </vt:variant>
      <vt:variant>
        <vt:i4>1835068</vt:i4>
      </vt:variant>
      <vt:variant>
        <vt:i4>403</vt:i4>
      </vt:variant>
      <vt:variant>
        <vt:i4>0</vt:i4>
      </vt:variant>
      <vt:variant>
        <vt:i4>5</vt:i4>
      </vt:variant>
      <vt:variant>
        <vt:lpwstr/>
      </vt:variant>
      <vt:variant>
        <vt:lpwstr>_Toc329141296</vt:lpwstr>
      </vt:variant>
      <vt:variant>
        <vt:i4>1835068</vt:i4>
      </vt:variant>
      <vt:variant>
        <vt:i4>397</vt:i4>
      </vt:variant>
      <vt:variant>
        <vt:i4>0</vt:i4>
      </vt:variant>
      <vt:variant>
        <vt:i4>5</vt:i4>
      </vt:variant>
      <vt:variant>
        <vt:lpwstr/>
      </vt:variant>
      <vt:variant>
        <vt:lpwstr>_Toc329141295</vt:lpwstr>
      </vt:variant>
      <vt:variant>
        <vt:i4>1835068</vt:i4>
      </vt:variant>
      <vt:variant>
        <vt:i4>391</vt:i4>
      </vt:variant>
      <vt:variant>
        <vt:i4>0</vt:i4>
      </vt:variant>
      <vt:variant>
        <vt:i4>5</vt:i4>
      </vt:variant>
      <vt:variant>
        <vt:lpwstr/>
      </vt:variant>
      <vt:variant>
        <vt:lpwstr>_Toc329141294</vt:lpwstr>
      </vt:variant>
      <vt:variant>
        <vt:i4>1835068</vt:i4>
      </vt:variant>
      <vt:variant>
        <vt:i4>385</vt:i4>
      </vt:variant>
      <vt:variant>
        <vt:i4>0</vt:i4>
      </vt:variant>
      <vt:variant>
        <vt:i4>5</vt:i4>
      </vt:variant>
      <vt:variant>
        <vt:lpwstr/>
      </vt:variant>
      <vt:variant>
        <vt:lpwstr>_Toc329141293</vt:lpwstr>
      </vt:variant>
      <vt:variant>
        <vt:i4>1835068</vt:i4>
      </vt:variant>
      <vt:variant>
        <vt:i4>379</vt:i4>
      </vt:variant>
      <vt:variant>
        <vt:i4>0</vt:i4>
      </vt:variant>
      <vt:variant>
        <vt:i4>5</vt:i4>
      </vt:variant>
      <vt:variant>
        <vt:lpwstr/>
      </vt:variant>
      <vt:variant>
        <vt:lpwstr>_Toc329141292</vt:lpwstr>
      </vt:variant>
      <vt:variant>
        <vt:i4>1835068</vt:i4>
      </vt:variant>
      <vt:variant>
        <vt:i4>373</vt:i4>
      </vt:variant>
      <vt:variant>
        <vt:i4>0</vt:i4>
      </vt:variant>
      <vt:variant>
        <vt:i4>5</vt:i4>
      </vt:variant>
      <vt:variant>
        <vt:lpwstr/>
      </vt:variant>
      <vt:variant>
        <vt:lpwstr>_Toc329141291</vt:lpwstr>
      </vt:variant>
      <vt:variant>
        <vt:i4>1835068</vt:i4>
      </vt:variant>
      <vt:variant>
        <vt:i4>367</vt:i4>
      </vt:variant>
      <vt:variant>
        <vt:i4>0</vt:i4>
      </vt:variant>
      <vt:variant>
        <vt:i4>5</vt:i4>
      </vt:variant>
      <vt:variant>
        <vt:lpwstr/>
      </vt:variant>
      <vt:variant>
        <vt:lpwstr>_Toc329141290</vt:lpwstr>
      </vt:variant>
      <vt:variant>
        <vt:i4>1900604</vt:i4>
      </vt:variant>
      <vt:variant>
        <vt:i4>361</vt:i4>
      </vt:variant>
      <vt:variant>
        <vt:i4>0</vt:i4>
      </vt:variant>
      <vt:variant>
        <vt:i4>5</vt:i4>
      </vt:variant>
      <vt:variant>
        <vt:lpwstr/>
      </vt:variant>
      <vt:variant>
        <vt:lpwstr>_Toc329141289</vt:lpwstr>
      </vt:variant>
      <vt:variant>
        <vt:i4>1900604</vt:i4>
      </vt:variant>
      <vt:variant>
        <vt:i4>355</vt:i4>
      </vt:variant>
      <vt:variant>
        <vt:i4>0</vt:i4>
      </vt:variant>
      <vt:variant>
        <vt:i4>5</vt:i4>
      </vt:variant>
      <vt:variant>
        <vt:lpwstr/>
      </vt:variant>
      <vt:variant>
        <vt:lpwstr>_Toc329141288</vt:lpwstr>
      </vt:variant>
      <vt:variant>
        <vt:i4>1900604</vt:i4>
      </vt:variant>
      <vt:variant>
        <vt:i4>349</vt:i4>
      </vt:variant>
      <vt:variant>
        <vt:i4>0</vt:i4>
      </vt:variant>
      <vt:variant>
        <vt:i4>5</vt:i4>
      </vt:variant>
      <vt:variant>
        <vt:lpwstr/>
      </vt:variant>
      <vt:variant>
        <vt:lpwstr>_Toc329141287</vt:lpwstr>
      </vt:variant>
      <vt:variant>
        <vt:i4>1900604</vt:i4>
      </vt:variant>
      <vt:variant>
        <vt:i4>343</vt:i4>
      </vt:variant>
      <vt:variant>
        <vt:i4>0</vt:i4>
      </vt:variant>
      <vt:variant>
        <vt:i4>5</vt:i4>
      </vt:variant>
      <vt:variant>
        <vt:lpwstr/>
      </vt:variant>
      <vt:variant>
        <vt:lpwstr>_Toc329141286</vt:lpwstr>
      </vt:variant>
      <vt:variant>
        <vt:i4>1900604</vt:i4>
      </vt:variant>
      <vt:variant>
        <vt:i4>337</vt:i4>
      </vt:variant>
      <vt:variant>
        <vt:i4>0</vt:i4>
      </vt:variant>
      <vt:variant>
        <vt:i4>5</vt:i4>
      </vt:variant>
      <vt:variant>
        <vt:lpwstr/>
      </vt:variant>
      <vt:variant>
        <vt:lpwstr>_Toc329141285</vt:lpwstr>
      </vt:variant>
      <vt:variant>
        <vt:i4>1900604</vt:i4>
      </vt:variant>
      <vt:variant>
        <vt:i4>331</vt:i4>
      </vt:variant>
      <vt:variant>
        <vt:i4>0</vt:i4>
      </vt:variant>
      <vt:variant>
        <vt:i4>5</vt:i4>
      </vt:variant>
      <vt:variant>
        <vt:lpwstr/>
      </vt:variant>
      <vt:variant>
        <vt:lpwstr>_Toc329141284</vt:lpwstr>
      </vt:variant>
      <vt:variant>
        <vt:i4>1900604</vt:i4>
      </vt:variant>
      <vt:variant>
        <vt:i4>325</vt:i4>
      </vt:variant>
      <vt:variant>
        <vt:i4>0</vt:i4>
      </vt:variant>
      <vt:variant>
        <vt:i4>5</vt:i4>
      </vt:variant>
      <vt:variant>
        <vt:lpwstr/>
      </vt:variant>
      <vt:variant>
        <vt:lpwstr>_Toc329141283</vt:lpwstr>
      </vt:variant>
      <vt:variant>
        <vt:i4>1900604</vt:i4>
      </vt:variant>
      <vt:variant>
        <vt:i4>319</vt:i4>
      </vt:variant>
      <vt:variant>
        <vt:i4>0</vt:i4>
      </vt:variant>
      <vt:variant>
        <vt:i4>5</vt:i4>
      </vt:variant>
      <vt:variant>
        <vt:lpwstr/>
      </vt:variant>
      <vt:variant>
        <vt:lpwstr>_Toc329141282</vt:lpwstr>
      </vt:variant>
      <vt:variant>
        <vt:i4>1900604</vt:i4>
      </vt:variant>
      <vt:variant>
        <vt:i4>313</vt:i4>
      </vt:variant>
      <vt:variant>
        <vt:i4>0</vt:i4>
      </vt:variant>
      <vt:variant>
        <vt:i4>5</vt:i4>
      </vt:variant>
      <vt:variant>
        <vt:lpwstr/>
      </vt:variant>
      <vt:variant>
        <vt:lpwstr>_Toc329141281</vt:lpwstr>
      </vt:variant>
      <vt:variant>
        <vt:i4>1900604</vt:i4>
      </vt:variant>
      <vt:variant>
        <vt:i4>307</vt:i4>
      </vt:variant>
      <vt:variant>
        <vt:i4>0</vt:i4>
      </vt:variant>
      <vt:variant>
        <vt:i4>5</vt:i4>
      </vt:variant>
      <vt:variant>
        <vt:lpwstr/>
      </vt:variant>
      <vt:variant>
        <vt:lpwstr>_Toc329141280</vt:lpwstr>
      </vt:variant>
      <vt:variant>
        <vt:i4>1179708</vt:i4>
      </vt:variant>
      <vt:variant>
        <vt:i4>301</vt:i4>
      </vt:variant>
      <vt:variant>
        <vt:i4>0</vt:i4>
      </vt:variant>
      <vt:variant>
        <vt:i4>5</vt:i4>
      </vt:variant>
      <vt:variant>
        <vt:lpwstr/>
      </vt:variant>
      <vt:variant>
        <vt:lpwstr>_Toc329141279</vt:lpwstr>
      </vt:variant>
      <vt:variant>
        <vt:i4>1179708</vt:i4>
      </vt:variant>
      <vt:variant>
        <vt:i4>295</vt:i4>
      </vt:variant>
      <vt:variant>
        <vt:i4>0</vt:i4>
      </vt:variant>
      <vt:variant>
        <vt:i4>5</vt:i4>
      </vt:variant>
      <vt:variant>
        <vt:lpwstr/>
      </vt:variant>
      <vt:variant>
        <vt:lpwstr>_Toc329141278</vt:lpwstr>
      </vt:variant>
      <vt:variant>
        <vt:i4>1179708</vt:i4>
      </vt:variant>
      <vt:variant>
        <vt:i4>289</vt:i4>
      </vt:variant>
      <vt:variant>
        <vt:i4>0</vt:i4>
      </vt:variant>
      <vt:variant>
        <vt:i4>5</vt:i4>
      </vt:variant>
      <vt:variant>
        <vt:lpwstr/>
      </vt:variant>
      <vt:variant>
        <vt:lpwstr>_Toc329141277</vt:lpwstr>
      </vt:variant>
      <vt:variant>
        <vt:i4>1179708</vt:i4>
      </vt:variant>
      <vt:variant>
        <vt:i4>283</vt:i4>
      </vt:variant>
      <vt:variant>
        <vt:i4>0</vt:i4>
      </vt:variant>
      <vt:variant>
        <vt:i4>5</vt:i4>
      </vt:variant>
      <vt:variant>
        <vt:lpwstr/>
      </vt:variant>
      <vt:variant>
        <vt:lpwstr>_Toc329141276</vt:lpwstr>
      </vt:variant>
      <vt:variant>
        <vt:i4>1179708</vt:i4>
      </vt:variant>
      <vt:variant>
        <vt:i4>277</vt:i4>
      </vt:variant>
      <vt:variant>
        <vt:i4>0</vt:i4>
      </vt:variant>
      <vt:variant>
        <vt:i4>5</vt:i4>
      </vt:variant>
      <vt:variant>
        <vt:lpwstr/>
      </vt:variant>
      <vt:variant>
        <vt:lpwstr>_Toc329141275</vt:lpwstr>
      </vt:variant>
      <vt:variant>
        <vt:i4>1179708</vt:i4>
      </vt:variant>
      <vt:variant>
        <vt:i4>271</vt:i4>
      </vt:variant>
      <vt:variant>
        <vt:i4>0</vt:i4>
      </vt:variant>
      <vt:variant>
        <vt:i4>5</vt:i4>
      </vt:variant>
      <vt:variant>
        <vt:lpwstr/>
      </vt:variant>
      <vt:variant>
        <vt:lpwstr>_Toc329141274</vt:lpwstr>
      </vt:variant>
      <vt:variant>
        <vt:i4>1179708</vt:i4>
      </vt:variant>
      <vt:variant>
        <vt:i4>265</vt:i4>
      </vt:variant>
      <vt:variant>
        <vt:i4>0</vt:i4>
      </vt:variant>
      <vt:variant>
        <vt:i4>5</vt:i4>
      </vt:variant>
      <vt:variant>
        <vt:lpwstr/>
      </vt:variant>
      <vt:variant>
        <vt:lpwstr>_Toc329141273</vt:lpwstr>
      </vt:variant>
      <vt:variant>
        <vt:i4>1179708</vt:i4>
      </vt:variant>
      <vt:variant>
        <vt:i4>259</vt:i4>
      </vt:variant>
      <vt:variant>
        <vt:i4>0</vt:i4>
      </vt:variant>
      <vt:variant>
        <vt:i4>5</vt:i4>
      </vt:variant>
      <vt:variant>
        <vt:lpwstr/>
      </vt:variant>
      <vt:variant>
        <vt:lpwstr>_Toc329141272</vt:lpwstr>
      </vt:variant>
      <vt:variant>
        <vt:i4>1179708</vt:i4>
      </vt:variant>
      <vt:variant>
        <vt:i4>253</vt:i4>
      </vt:variant>
      <vt:variant>
        <vt:i4>0</vt:i4>
      </vt:variant>
      <vt:variant>
        <vt:i4>5</vt:i4>
      </vt:variant>
      <vt:variant>
        <vt:lpwstr/>
      </vt:variant>
      <vt:variant>
        <vt:lpwstr>_Toc329141271</vt:lpwstr>
      </vt:variant>
      <vt:variant>
        <vt:i4>1179708</vt:i4>
      </vt:variant>
      <vt:variant>
        <vt:i4>247</vt:i4>
      </vt:variant>
      <vt:variant>
        <vt:i4>0</vt:i4>
      </vt:variant>
      <vt:variant>
        <vt:i4>5</vt:i4>
      </vt:variant>
      <vt:variant>
        <vt:lpwstr/>
      </vt:variant>
      <vt:variant>
        <vt:lpwstr>_Toc329141270</vt:lpwstr>
      </vt:variant>
      <vt:variant>
        <vt:i4>1245244</vt:i4>
      </vt:variant>
      <vt:variant>
        <vt:i4>241</vt:i4>
      </vt:variant>
      <vt:variant>
        <vt:i4>0</vt:i4>
      </vt:variant>
      <vt:variant>
        <vt:i4>5</vt:i4>
      </vt:variant>
      <vt:variant>
        <vt:lpwstr/>
      </vt:variant>
      <vt:variant>
        <vt:lpwstr>_Toc329141269</vt:lpwstr>
      </vt:variant>
      <vt:variant>
        <vt:i4>1245244</vt:i4>
      </vt:variant>
      <vt:variant>
        <vt:i4>235</vt:i4>
      </vt:variant>
      <vt:variant>
        <vt:i4>0</vt:i4>
      </vt:variant>
      <vt:variant>
        <vt:i4>5</vt:i4>
      </vt:variant>
      <vt:variant>
        <vt:lpwstr/>
      </vt:variant>
      <vt:variant>
        <vt:lpwstr>_Toc329141268</vt:lpwstr>
      </vt:variant>
      <vt:variant>
        <vt:i4>1245244</vt:i4>
      </vt:variant>
      <vt:variant>
        <vt:i4>229</vt:i4>
      </vt:variant>
      <vt:variant>
        <vt:i4>0</vt:i4>
      </vt:variant>
      <vt:variant>
        <vt:i4>5</vt:i4>
      </vt:variant>
      <vt:variant>
        <vt:lpwstr/>
      </vt:variant>
      <vt:variant>
        <vt:lpwstr>_Toc329141267</vt:lpwstr>
      </vt:variant>
      <vt:variant>
        <vt:i4>1245244</vt:i4>
      </vt:variant>
      <vt:variant>
        <vt:i4>223</vt:i4>
      </vt:variant>
      <vt:variant>
        <vt:i4>0</vt:i4>
      </vt:variant>
      <vt:variant>
        <vt:i4>5</vt:i4>
      </vt:variant>
      <vt:variant>
        <vt:lpwstr/>
      </vt:variant>
      <vt:variant>
        <vt:lpwstr>_Toc329141266</vt:lpwstr>
      </vt:variant>
      <vt:variant>
        <vt:i4>1245244</vt:i4>
      </vt:variant>
      <vt:variant>
        <vt:i4>217</vt:i4>
      </vt:variant>
      <vt:variant>
        <vt:i4>0</vt:i4>
      </vt:variant>
      <vt:variant>
        <vt:i4>5</vt:i4>
      </vt:variant>
      <vt:variant>
        <vt:lpwstr/>
      </vt:variant>
      <vt:variant>
        <vt:lpwstr>_Toc329141265</vt:lpwstr>
      </vt:variant>
      <vt:variant>
        <vt:i4>1245244</vt:i4>
      </vt:variant>
      <vt:variant>
        <vt:i4>211</vt:i4>
      </vt:variant>
      <vt:variant>
        <vt:i4>0</vt:i4>
      </vt:variant>
      <vt:variant>
        <vt:i4>5</vt:i4>
      </vt:variant>
      <vt:variant>
        <vt:lpwstr/>
      </vt:variant>
      <vt:variant>
        <vt:lpwstr>_Toc329141264</vt:lpwstr>
      </vt:variant>
      <vt:variant>
        <vt:i4>1245244</vt:i4>
      </vt:variant>
      <vt:variant>
        <vt:i4>205</vt:i4>
      </vt:variant>
      <vt:variant>
        <vt:i4>0</vt:i4>
      </vt:variant>
      <vt:variant>
        <vt:i4>5</vt:i4>
      </vt:variant>
      <vt:variant>
        <vt:lpwstr/>
      </vt:variant>
      <vt:variant>
        <vt:lpwstr>_Toc329141263</vt:lpwstr>
      </vt:variant>
      <vt:variant>
        <vt:i4>1245244</vt:i4>
      </vt:variant>
      <vt:variant>
        <vt:i4>199</vt:i4>
      </vt:variant>
      <vt:variant>
        <vt:i4>0</vt:i4>
      </vt:variant>
      <vt:variant>
        <vt:i4>5</vt:i4>
      </vt:variant>
      <vt:variant>
        <vt:lpwstr/>
      </vt:variant>
      <vt:variant>
        <vt:lpwstr>_Toc329141262</vt:lpwstr>
      </vt:variant>
      <vt:variant>
        <vt:i4>1245244</vt:i4>
      </vt:variant>
      <vt:variant>
        <vt:i4>193</vt:i4>
      </vt:variant>
      <vt:variant>
        <vt:i4>0</vt:i4>
      </vt:variant>
      <vt:variant>
        <vt:i4>5</vt:i4>
      </vt:variant>
      <vt:variant>
        <vt:lpwstr/>
      </vt:variant>
      <vt:variant>
        <vt:lpwstr>_Toc329141261</vt:lpwstr>
      </vt:variant>
      <vt:variant>
        <vt:i4>1900561</vt:i4>
      </vt:variant>
      <vt:variant>
        <vt:i4>21107</vt:i4>
      </vt:variant>
      <vt:variant>
        <vt:i4>1030</vt:i4>
      </vt:variant>
      <vt:variant>
        <vt:i4>1</vt:i4>
      </vt:variant>
      <vt:variant>
        <vt:lpwstr>http://office.microsoft.com/global/images/default.aspx?AssetID=ZA011030761033</vt:lpwstr>
      </vt:variant>
      <vt:variant>
        <vt:lpwstr/>
      </vt:variant>
      <vt:variant>
        <vt:i4>1900560</vt:i4>
      </vt:variant>
      <vt:variant>
        <vt:i4>21245</vt:i4>
      </vt:variant>
      <vt:variant>
        <vt:i4>1031</vt:i4>
      </vt:variant>
      <vt:variant>
        <vt:i4>1</vt:i4>
      </vt:variant>
      <vt:variant>
        <vt:lpwstr>http://office.microsoft.com/global/images/default.aspx?AssetID=ZA011030771033</vt:lpwstr>
      </vt:variant>
      <vt:variant>
        <vt:lpwstr/>
      </vt:variant>
      <vt:variant>
        <vt:i4>1900575</vt:i4>
      </vt:variant>
      <vt:variant>
        <vt:i4>21382</vt:i4>
      </vt:variant>
      <vt:variant>
        <vt:i4>1032</vt:i4>
      </vt:variant>
      <vt:variant>
        <vt:i4>1</vt:i4>
      </vt:variant>
      <vt:variant>
        <vt:lpwstr>http://office.microsoft.com/global/images/default.aspx?AssetID=ZA011030781033</vt:lpwstr>
      </vt:variant>
      <vt:variant>
        <vt:lpwstr/>
      </vt:variant>
      <vt:variant>
        <vt:i4>1900574</vt:i4>
      </vt:variant>
      <vt:variant>
        <vt:i4>21514</vt:i4>
      </vt:variant>
      <vt:variant>
        <vt:i4>1033</vt:i4>
      </vt:variant>
      <vt:variant>
        <vt:i4>1</vt:i4>
      </vt:variant>
      <vt:variant>
        <vt:lpwstr>http://office.microsoft.com/global/images/default.aspx?AssetID=ZA011030791033</vt:lpwstr>
      </vt:variant>
      <vt:variant>
        <vt:lpwstr/>
      </vt:variant>
      <vt:variant>
        <vt:i4>2031638</vt:i4>
      </vt:variant>
      <vt:variant>
        <vt:i4>37919</vt:i4>
      </vt:variant>
      <vt:variant>
        <vt:i4>1056</vt:i4>
      </vt:variant>
      <vt:variant>
        <vt:i4>1</vt:i4>
      </vt:variant>
      <vt:variant>
        <vt:lpwstr>http://office.microsoft.com/global/images/default.aspx?AssetID=ZA060447351033</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EMCOR Test Plan</dc:title>
  <dc:subject>Test Plan</dc:subject>
  <dc:creator>Gasper Jansa</dc:creator>
  <cp:keywords>test plan</cp:keywords>
  <cp:lastModifiedBy>Luchini, Kristi L.</cp:lastModifiedBy>
  <cp:revision>2</cp:revision>
  <cp:lastPrinted>2015-06-16T21:35:00Z</cp:lastPrinted>
  <dcterms:created xsi:type="dcterms:W3CDTF">2023-11-27T22:20:00Z</dcterms:created>
  <dcterms:modified xsi:type="dcterms:W3CDTF">2023-11-27T22:20:00Z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oject">
    <vt:lpwstr>MPS Link Node Test Plan</vt:lpwstr>
  </property>
  <property fmtid="{D5CDD505-2E9C-101B-9397-08002B2CF9AE}" pid="3" name="Revision">
    <vt:lpwstr>1.0</vt:lpwstr>
  </property>
  <property fmtid="{D5CDD505-2E9C-101B-9397-08002B2CF9AE}" pid="4" name="Confidentiality">
    <vt:bool>false</vt:bool>
  </property>
  <property fmtid="{D5CDD505-2E9C-101B-9397-08002B2CF9AE}" pid="5" name="DSprint">
    <vt:bool>false</vt:bool>
  </property>
  <property fmtid="{D5CDD505-2E9C-101B-9397-08002B2CF9AE}" pid="6" name="Folder">
    <vt:lpwstr>&lt;unknown&gt;</vt:lpwstr>
  </property>
  <property fmtid="{D5CDD505-2E9C-101B-9397-08002B2CF9AE}" pid="7" name="Repository">
    <vt:lpwstr>Test Repository</vt:lpwstr>
  </property>
  <property fmtid="{D5CDD505-2E9C-101B-9397-08002B2CF9AE}" pid="8" name="DocID">
    <vt:lpwstr>MPS-LN-TEST</vt:lpwstr>
  </property>
  <property fmtid="{D5CDD505-2E9C-101B-9397-08002B2CF9AE}" pid="9" name="Reviewer">
    <vt:lpwstr/>
  </property>
  <property fmtid="{D5CDD505-2E9C-101B-9397-08002B2CF9AE}" pid="10" name="Language">
    <vt:lpwstr>English</vt:lpwstr>
  </property>
  <property fmtid="{D5CDD505-2E9C-101B-9397-08002B2CF9AE}" pid="11" name="LocalizedStatus">
    <vt:lpwstr>Draft</vt:lpwstr>
  </property>
  <property fmtid="{D5CDD505-2E9C-101B-9397-08002B2CF9AE}" pid="12" name="LocalizedConfidentiality">
    <vt:lpwstr>Public</vt:lpwstr>
  </property>
  <property fmtid="{D5CDD505-2E9C-101B-9397-08002B2CF9AE}" pid="13" name="Status">
    <vt:lpwstr>Draft</vt:lpwstr>
  </property>
  <property fmtid="{D5CDD505-2E9C-101B-9397-08002B2CF9AE}" pid="14" name="ContentTypeId">
    <vt:lpwstr>0x010100370353F30C0BCC498DA10440DD78CBCF</vt:lpwstr>
  </property>
  <property fmtid="{D5CDD505-2E9C-101B-9397-08002B2CF9AE}" pid="15" name="URL">
    <vt:lpwstr/>
  </property>
</Properties>
</file>